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2041"/>
        <w:tblW w:w="14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180"/>
        <w:gridCol w:w="4510"/>
        <w:gridCol w:w="4827"/>
      </w:tblGrid>
      <w:tr w:rsidR="00C97A94" w:rsidRPr="00074DC5" w:rsidTr="00190031">
        <w:trPr>
          <w:trHeight w:val="1952"/>
        </w:trPr>
        <w:tc>
          <w:tcPr>
            <w:tcW w:w="5180" w:type="dxa"/>
          </w:tcPr>
          <w:p w:rsidR="00C97A94" w:rsidRPr="00901EE0" w:rsidRDefault="00C97A94" w:rsidP="00190031">
            <w:pPr>
              <w:tabs>
                <w:tab w:val="left" w:pos="578"/>
              </w:tabs>
              <w:jc w:val="both"/>
              <w:rPr>
                <w:rFonts w:eastAsia="SimSun"/>
                <w:b/>
                <w:color w:val="000000"/>
                <w:sz w:val="24"/>
                <w:szCs w:val="24"/>
                <w:lang w:val="ru-RU" w:eastAsia="zh-CN"/>
              </w:rPr>
            </w:pPr>
            <w:bookmarkStart w:id="0" w:name="_GoBack"/>
            <w:bookmarkEnd w:id="0"/>
            <w:r w:rsidRPr="00901EE0">
              <w:rPr>
                <w:b/>
                <w:color w:val="000000"/>
                <w:sz w:val="24"/>
                <w:szCs w:val="24"/>
                <w:lang w:val="ru-RU" w:eastAsia="ru-RU"/>
              </w:rPr>
              <w:t xml:space="preserve">       «Рассмотрено»</w:t>
            </w:r>
          </w:p>
          <w:p w:rsidR="00C97A94" w:rsidRPr="00901EE0" w:rsidRDefault="00C97A94" w:rsidP="00190031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901EE0">
              <w:rPr>
                <w:color w:val="000000"/>
                <w:sz w:val="24"/>
                <w:szCs w:val="24"/>
                <w:lang w:val="ru-RU" w:eastAsia="ru-RU"/>
              </w:rPr>
              <w:t xml:space="preserve">      Руководитель ШМО гуманитарного цикла</w:t>
            </w:r>
          </w:p>
          <w:p w:rsidR="00C97A94" w:rsidRPr="00901EE0" w:rsidRDefault="00C97A94" w:rsidP="00190031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901EE0">
              <w:rPr>
                <w:color w:val="000000"/>
                <w:sz w:val="24"/>
                <w:szCs w:val="24"/>
                <w:lang w:val="ru-RU" w:eastAsia="ru-RU"/>
              </w:rPr>
              <w:t xml:space="preserve">      ___________/Сибгатуллина М.Г.</w:t>
            </w:r>
          </w:p>
          <w:p w:rsidR="00C97A94" w:rsidRPr="00074DC5" w:rsidRDefault="00C97A94" w:rsidP="00190031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901EE0">
              <w:rPr>
                <w:color w:val="000000"/>
                <w:sz w:val="24"/>
                <w:szCs w:val="24"/>
                <w:lang w:val="ru-RU" w:eastAsia="ru-RU"/>
              </w:rPr>
              <w:t xml:space="preserve">      </w:t>
            </w:r>
            <w:r w:rsidRPr="00074DC5">
              <w:rPr>
                <w:color w:val="000000"/>
                <w:sz w:val="24"/>
                <w:szCs w:val="24"/>
                <w:lang w:eastAsia="ru-RU"/>
              </w:rPr>
              <w:t>Протокол №1</w:t>
            </w:r>
          </w:p>
          <w:p w:rsidR="00C97A94" w:rsidRPr="00074DC5" w:rsidRDefault="00C97A94" w:rsidP="00190031">
            <w:pPr>
              <w:jc w:val="both"/>
              <w:rPr>
                <w:color w:val="000000"/>
                <w:sz w:val="24"/>
                <w:szCs w:val="24"/>
                <w:lang w:eastAsia="zh-CN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      от «31» 08. </w:t>
            </w:r>
            <w:smartTag w:uri="urn:schemas-microsoft-com:office:smarttags" w:element="metricconverter">
              <w:smartTagPr>
                <w:attr w:name="ProductID" w:val="2019 г"/>
              </w:smartTagPr>
              <w:r>
                <w:rPr>
                  <w:color w:val="000000"/>
                  <w:sz w:val="24"/>
                  <w:szCs w:val="24"/>
                  <w:lang w:eastAsia="ru-RU"/>
                </w:rPr>
                <w:t>2019</w:t>
              </w:r>
              <w:r w:rsidRPr="00074DC5">
                <w:rPr>
                  <w:color w:val="000000"/>
                  <w:sz w:val="24"/>
                  <w:szCs w:val="24"/>
                  <w:lang w:eastAsia="ru-RU"/>
                </w:rPr>
                <w:t xml:space="preserve"> г</w:t>
              </w:r>
            </w:smartTag>
            <w:r w:rsidRPr="00074DC5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10" w:type="dxa"/>
          </w:tcPr>
          <w:p w:rsidR="00C97A94" w:rsidRPr="00901EE0" w:rsidRDefault="00C97A94" w:rsidP="00190031">
            <w:pPr>
              <w:jc w:val="both"/>
              <w:rPr>
                <w:rFonts w:eastAsia="SimSun"/>
                <w:b/>
                <w:color w:val="000000"/>
                <w:sz w:val="24"/>
                <w:szCs w:val="24"/>
                <w:lang w:val="ru-RU" w:eastAsia="zh-CN"/>
              </w:rPr>
            </w:pPr>
            <w:r w:rsidRPr="00901EE0">
              <w:rPr>
                <w:b/>
                <w:color w:val="000000"/>
                <w:sz w:val="24"/>
                <w:szCs w:val="24"/>
                <w:lang w:val="ru-RU" w:eastAsia="ru-RU"/>
              </w:rPr>
              <w:t>«Согласовано»</w:t>
            </w:r>
          </w:p>
          <w:p w:rsidR="00C97A94" w:rsidRPr="00901EE0" w:rsidRDefault="00C97A94" w:rsidP="00190031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901EE0">
              <w:rPr>
                <w:color w:val="000000"/>
                <w:sz w:val="24"/>
                <w:szCs w:val="24"/>
                <w:lang w:val="ru-RU" w:eastAsia="ru-RU"/>
              </w:rPr>
              <w:t>Заместитель директора по УР</w:t>
            </w:r>
          </w:p>
          <w:p w:rsidR="00C97A94" w:rsidRPr="00901EE0" w:rsidRDefault="00C97A94" w:rsidP="00190031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901EE0">
              <w:rPr>
                <w:color w:val="000000"/>
                <w:sz w:val="24"/>
                <w:szCs w:val="24"/>
                <w:lang w:val="ru-RU" w:eastAsia="ru-RU"/>
              </w:rPr>
              <w:t>МБОУ «ООШ№6»</w:t>
            </w:r>
          </w:p>
          <w:p w:rsidR="00C97A94" w:rsidRPr="00901EE0" w:rsidRDefault="00C97A94" w:rsidP="00190031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901EE0">
              <w:rPr>
                <w:color w:val="000000"/>
                <w:sz w:val="24"/>
                <w:szCs w:val="24"/>
                <w:lang w:val="ru-RU" w:eastAsia="ru-RU"/>
              </w:rPr>
              <w:t>_________/Г.С. Закирова/</w:t>
            </w:r>
          </w:p>
          <w:p w:rsidR="00C97A94" w:rsidRPr="00901EE0" w:rsidRDefault="00C97A94" w:rsidP="00190031">
            <w:pPr>
              <w:jc w:val="both"/>
              <w:rPr>
                <w:color w:val="000000"/>
                <w:sz w:val="24"/>
                <w:szCs w:val="24"/>
                <w:lang w:val="ru-RU" w:eastAsia="zh-CN"/>
              </w:rPr>
            </w:pPr>
            <w:r w:rsidRPr="00901EE0">
              <w:rPr>
                <w:color w:val="000000"/>
                <w:sz w:val="24"/>
                <w:szCs w:val="24"/>
                <w:lang w:val="ru-RU" w:eastAsia="ru-RU"/>
              </w:rPr>
              <w:t xml:space="preserve">от «31» 08. </w:t>
            </w:r>
            <w:smartTag w:uri="urn:schemas-microsoft-com:office:smarttags" w:element="metricconverter">
              <w:smartTagPr>
                <w:attr w:name="ProductID" w:val="2019 г"/>
              </w:smartTagPr>
              <w:r w:rsidRPr="00901EE0">
                <w:rPr>
                  <w:color w:val="000000"/>
                  <w:sz w:val="24"/>
                  <w:szCs w:val="24"/>
                  <w:lang w:val="ru-RU" w:eastAsia="ru-RU"/>
                </w:rPr>
                <w:t>2019 г</w:t>
              </w:r>
            </w:smartTag>
            <w:r w:rsidRPr="00901EE0">
              <w:rPr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4827" w:type="dxa"/>
          </w:tcPr>
          <w:p w:rsidR="00C97A94" w:rsidRPr="00901EE0" w:rsidRDefault="00C97A94" w:rsidP="00190031">
            <w:pPr>
              <w:jc w:val="both"/>
              <w:rPr>
                <w:rFonts w:eastAsia="SimSun"/>
                <w:b/>
                <w:color w:val="000000"/>
                <w:sz w:val="24"/>
                <w:szCs w:val="24"/>
                <w:lang w:val="ru-RU" w:eastAsia="zh-CN"/>
              </w:rPr>
            </w:pPr>
            <w:r w:rsidRPr="00901EE0">
              <w:rPr>
                <w:b/>
                <w:color w:val="000000"/>
                <w:sz w:val="24"/>
                <w:szCs w:val="24"/>
                <w:lang w:val="ru-RU" w:eastAsia="ru-RU"/>
              </w:rPr>
              <w:t>Утверждено и введено в действие</w:t>
            </w:r>
          </w:p>
          <w:p w:rsidR="00C97A94" w:rsidRPr="00901EE0" w:rsidRDefault="00C97A94" w:rsidP="00190031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901EE0">
              <w:rPr>
                <w:color w:val="000000"/>
                <w:sz w:val="24"/>
                <w:szCs w:val="24"/>
                <w:lang w:val="ru-RU" w:eastAsia="ru-RU"/>
              </w:rPr>
              <w:t>Приказ № 165</w:t>
            </w:r>
          </w:p>
          <w:p w:rsidR="00C97A94" w:rsidRPr="00901EE0" w:rsidRDefault="00C97A94" w:rsidP="00190031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901EE0">
              <w:rPr>
                <w:color w:val="000000"/>
                <w:sz w:val="24"/>
                <w:szCs w:val="24"/>
                <w:lang w:val="ru-RU" w:eastAsia="ru-RU"/>
              </w:rPr>
              <w:t>от «31» 08. 2019_г.</w:t>
            </w:r>
          </w:p>
          <w:p w:rsidR="00C97A94" w:rsidRPr="00901EE0" w:rsidRDefault="00C97A94" w:rsidP="00190031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901EE0">
              <w:rPr>
                <w:color w:val="000000"/>
                <w:sz w:val="24"/>
                <w:szCs w:val="24"/>
                <w:lang w:val="ru-RU" w:eastAsia="ru-RU"/>
              </w:rPr>
              <w:t xml:space="preserve">Директор МБОУ «ООШ№6» </w:t>
            </w:r>
          </w:p>
          <w:p w:rsidR="00C97A94" w:rsidRPr="00074DC5" w:rsidRDefault="00C97A94" w:rsidP="00190031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74DC5">
              <w:rPr>
                <w:color w:val="000000"/>
                <w:sz w:val="24"/>
                <w:szCs w:val="24"/>
                <w:lang w:eastAsia="ru-RU"/>
              </w:rPr>
              <w:t>_______________/Д.Г. Ахметзянова /</w:t>
            </w:r>
          </w:p>
          <w:p w:rsidR="00C97A94" w:rsidRPr="00074DC5" w:rsidRDefault="00C97A94" w:rsidP="00190031">
            <w:pPr>
              <w:jc w:val="both"/>
              <w:rPr>
                <w:color w:val="000000"/>
                <w:sz w:val="24"/>
                <w:szCs w:val="24"/>
                <w:lang w:eastAsia="zh-CN"/>
              </w:rPr>
            </w:pPr>
          </w:p>
        </w:tc>
      </w:tr>
    </w:tbl>
    <w:p w:rsidR="00C97A94" w:rsidRDefault="00C97A94" w:rsidP="00901EE0">
      <w:pPr>
        <w:jc w:val="center"/>
        <w:rPr>
          <w:color w:val="000000"/>
          <w:sz w:val="32"/>
          <w:szCs w:val="32"/>
          <w:lang w:eastAsia="ru-RU"/>
        </w:rPr>
      </w:pPr>
    </w:p>
    <w:p w:rsidR="00C97A94" w:rsidRDefault="00C97A94" w:rsidP="00901EE0">
      <w:pPr>
        <w:jc w:val="center"/>
        <w:rPr>
          <w:color w:val="000000"/>
          <w:sz w:val="32"/>
          <w:szCs w:val="32"/>
          <w:lang w:eastAsia="ru-RU"/>
        </w:rPr>
      </w:pPr>
    </w:p>
    <w:p w:rsidR="00C97A94" w:rsidRDefault="00C97A94" w:rsidP="00901EE0">
      <w:pPr>
        <w:jc w:val="center"/>
        <w:rPr>
          <w:color w:val="000000"/>
          <w:sz w:val="32"/>
          <w:szCs w:val="32"/>
          <w:lang w:eastAsia="ru-RU"/>
        </w:rPr>
      </w:pPr>
    </w:p>
    <w:p w:rsidR="00C97A94" w:rsidRDefault="00C97A94" w:rsidP="00901EE0">
      <w:pPr>
        <w:jc w:val="center"/>
        <w:rPr>
          <w:color w:val="000000"/>
          <w:sz w:val="32"/>
          <w:szCs w:val="32"/>
          <w:lang w:eastAsia="ru-RU"/>
        </w:rPr>
      </w:pPr>
    </w:p>
    <w:p w:rsidR="00C97A94" w:rsidRDefault="00C97A94" w:rsidP="00901EE0">
      <w:pPr>
        <w:jc w:val="center"/>
        <w:rPr>
          <w:color w:val="000000"/>
          <w:sz w:val="32"/>
          <w:szCs w:val="32"/>
          <w:lang w:eastAsia="ru-RU"/>
        </w:rPr>
      </w:pPr>
    </w:p>
    <w:p w:rsidR="00C97A94" w:rsidRDefault="00C97A94" w:rsidP="00901EE0">
      <w:pPr>
        <w:jc w:val="center"/>
        <w:rPr>
          <w:color w:val="000000"/>
          <w:sz w:val="32"/>
          <w:szCs w:val="32"/>
          <w:lang w:eastAsia="ru-RU"/>
        </w:rPr>
      </w:pPr>
    </w:p>
    <w:p w:rsidR="00C97A94" w:rsidRDefault="00C97A94" w:rsidP="00901EE0">
      <w:pPr>
        <w:jc w:val="center"/>
        <w:rPr>
          <w:color w:val="000000"/>
          <w:sz w:val="32"/>
          <w:szCs w:val="32"/>
          <w:lang w:eastAsia="ru-RU"/>
        </w:rPr>
      </w:pPr>
    </w:p>
    <w:p w:rsidR="00C97A94" w:rsidRPr="00074DC5" w:rsidRDefault="00C97A94" w:rsidP="00901EE0">
      <w:pPr>
        <w:jc w:val="center"/>
        <w:rPr>
          <w:color w:val="000000"/>
          <w:sz w:val="32"/>
          <w:szCs w:val="32"/>
          <w:lang w:eastAsia="ru-RU"/>
        </w:rPr>
      </w:pPr>
      <w:r w:rsidRPr="00074DC5">
        <w:rPr>
          <w:color w:val="000000"/>
          <w:sz w:val="32"/>
          <w:szCs w:val="32"/>
          <w:lang w:eastAsia="ru-RU"/>
        </w:rPr>
        <w:t>РАБОЧАЯ ПРОГРАММА</w:t>
      </w:r>
    </w:p>
    <w:p w:rsidR="00C97A94" w:rsidRPr="00901EE0" w:rsidRDefault="00C97A94" w:rsidP="00901EE0">
      <w:pPr>
        <w:jc w:val="center"/>
        <w:rPr>
          <w:color w:val="000000"/>
          <w:sz w:val="32"/>
          <w:szCs w:val="32"/>
          <w:lang w:val="ru-RU" w:eastAsia="ru-RU"/>
        </w:rPr>
      </w:pPr>
      <w:r w:rsidRPr="00901EE0">
        <w:rPr>
          <w:color w:val="000000"/>
          <w:sz w:val="32"/>
          <w:szCs w:val="32"/>
          <w:lang w:val="ru-RU" w:eastAsia="ru-RU"/>
        </w:rPr>
        <w:t>учебног</w:t>
      </w:r>
      <w:r>
        <w:rPr>
          <w:color w:val="000000"/>
          <w:sz w:val="32"/>
          <w:szCs w:val="32"/>
          <w:lang w:val="ru-RU" w:eastAsia="ru-RU"/>
        </w:rPr>
        <w:t>о предмета «Немецкий язык» в 9</w:t>
      </w:r>
      <w:r w:rsidRPr="00901EE0">
        <w:rPr>
          <w:color w:val="000000"/>
          <w:sz w:val="32"/>
          <w:szCs w:val="32"/>
          <w:lang w:val="ru-RU" w:eastAsia="ru-RU"/>
        </w:rPr>
        <w:t xml:space="preserve"> классе</w:t>
      </w:r>
    </w:p>
    <w:p w:rsidR="00C97A94" w:rsidRPr="00901EE0" w:rsidRDefault="00C97A94" w:rsidP="00901EE0">
      <w:pPr>
        <w:jc w:val="center"/>
        <w:rPr>
          <w:color w:val="000000"/>
          <w:sz w:val="32"/>
          <w:szCs w:val="32"/>
          <w:lang w:val="ru-RU" w:eastAsia="ru-RU"/>
        </w:rPr>
      </w:pPr>
      <w:r w:rsidRPr="00901EE0">
        <w:rPr>
          <w:color w:val="000000"/>
          <w:sz w:val="32"/>
          <w:szCs w:val="32"/>
          <w:lang w:val="ru-RU" w:eastAsia="ru-RU"/>
        </w:rPr>
        <w:t>МБОУ «Основная общеобразовательная школа №6»</w:t>
      </w:r>
    </w:p>
    <w:p w:rsidR="00C97A94" w:rsidRPr="00901EE0" w:rsidRDefault="00C97A94" w:rsidP="00901EE0">
      <w:pPr>
        <w:jc w:val="center"/>
        <w:rPr>
          <w:color w:val="000000"/>
          <w:sz w:val="32"/>
          <w:szCs w:val="32"/>
          <w:lang w:val="ru-RU" w:eastAsia="ru-RU"/>
        </w:rPr>
      </w:pPr>
      <w:r w:rsidRPr="00901EE0">
        <w:rPr>
          <w:color w:val="000000"/>
          <w:sz w:val="32"/>
          <w:szCs w:val="32"/>
          <w:lang w:val="ru-RU" w:eastAsia="ru-RU"/>
        </w:rPr>
        <w:t xml:space="preserve">учителя </w:t>
      </w:r>
      <w:r>
        <w:rPr>
          <w:color w:val="000000"/>
          <w:sz w:val="32"/>
          <w:szCs w:val="32"/>
          <w:lang w:eastAsia="ru-RU"/>
        </w:rPr>
        <w:t>I</w:t>
      </w:r>
      <w:r w:rsidRPr="00901EE0">
        <w:rPr>
          <w:color w:val="000000"/>
          <w:sz w:val="32"/>
          <w:szCs w:val="32"/>
          <w:lang w:val="ru-RU" w:eastAsia="ru-RU"/>
        </w:rPr>
        <w:t xml:space="preserve"> квалификационной категории</w:t>
      </w:r>
    </w:p>
    <w:p w:rsidR="00C97A94" w:rsidRPr="00074DC5" w:rsidRDefault="00C97A94" w:rsidP="00901EE0">
      <w:pPr>
        <w:jc w:val="center"/>
        <w:rPr>
          <w:color w:val="000000"/>
          <w:sz w:val="32"/>
          <w:szCs w:val="32"/>
          <w:lang w:eastAsia="ru-RU"/>
        </w:rPr>
      </w:pPr>
      <w:r w:rsidRPr="00074DC5">
        <w:rPr>
          <w:color w:val="000000"/>
          <w:sz w:val="32"/>
          <w:szCs w:val="32"/>
          <w:lang w:eastAsia="ru-RU"/>
        </w:rPr>
        <w:t>Ярмушевой Марии Владимировны</w:t>
      </w:r>
    </w:p>
    <w:p w:rsidR="00C97A94" w:rsidRPr="00074DC5" w:rsidRDefault="00C97A94" w:rsidP="00901EE0">
      <w:pPr>
        <w:spacing w:line="360" w:lineRule="auto"/>
        <w:jc w:val="center"/>
        <w:rPr>
          <w:color w:val="000000"/>
          <w:sz w:val="32"/>
          <w:szCs w:val="32"/>
          <w:lang w:eastAsia="ru-RU"/>
        </w:rPr>
      </w:pPr>
    </w:p>
    <w:p w:rsidR="00C97A94" w:rsidRDefault="00C97A94" w:rsidP="00901EE0">
      <w:pPr>
        <w:ind w:left="10490"/>
        <w:rPr>
          <w:color w:val="000000"/>
          <w:sz w:val="24"/>
          <w:szCs w:val="24"/>
          <w:lang w:eastAsia="ru-RU"/>
        </w:rPr>
      </w:pPr>
    </w:p>
    <w:p w:rsidR="00C97A94" w:rsidRDefault="00C97A94" w:rsidP="00901EE0">
      <w:pPr>
        <w:ind w:left="10490"/>
        <w:rPr>
          <w:color w:val="000000"/>
          <w:sz w:val="24"/>
          <w:szCs w:val="24"/>
          <w:lang w:eastAsia="ru-RU"/>
        </w:rPr>
      </w:pPr>
    </w:p>
    <w:p w:rsidR="00C97A94" w:rsidRDefault="00C97A94" w:rsidP="00901EE0">
      <w:pPr>
        <w:ind w:left="10490"/>
        <w:rPr>
          <w:color w:val="000000"/>
          <w:sz w:val="24"/>
          <w:szCs w:val="24"/>
          <w:lang w:eastAsia="ru-RU"/>
        </w:rPr>
      </w:pPr>
    </w:p>
    <w:p w:rsidR="00C97A94" w:rsidRPr="00901EE0" w:rsidRDefault="00C97A94" w:rsidP="00901EE0">
      <w:pPr>
        <w:ind w:left="10490"/>
        <w:rPr>
          <w:color w:val="000000"/>
          <w:sz w:val="24"/>
          <w:szCs w:val="24"/>
          <w:lang w:val="ru-RU" w:eastAsia="ru-RU"/>
        </w:rPr>
      </w:pPr>
      <w:r w:rsidRPr="00901EE0">
        <w:rPr>
          <w:color w:val="000000"/>
          <w:sz w:val="24"/>
          <w:szCs w:val="24"/>
          <w:lang w:val="ru-RU" w:eastAsia="ru-RU"/>
        </w:rPr>
        <w:t>«Принято»</w:t>
      </w:r>
    </w:p>
    <w:p w:rsidR="00C97A94" w:rsidRPr="00901EE0" w:rsidRDefault="00C97A94" w:rsidP="00901EE0">
      <w:pPr>
        <w:ind w:left="10490"/>
        <w:rPr>
          <w:color w:val="000000"/>
          <w:sz w:val="24"/>
          <w:szCs w:val="24"/>
          <w:lang w:val="ru-RU" w:eastAsia="ru-RU"/>
        </w:rPr>
      </w:pPr>
      <w:r w:rsidRPr="00901EE0">
        <w:rPr>
          <w:color w:val="000000"/>
          <w:sz w:val="24"/>
          <w:szCs w:val="24"/>
          <w:lang w:val="ru-RU" w:eastAsia="ru-RU"/>
        </w:rPr>
        <w:t>на заседании педсовета</w:t>
      </w:r>
    </w:p>
    <w:p w:rsidR="00C97A94" w:rsidRPr="00901EE0" w:rsidRDefault="00C97A94" w:rsidP="00901EE0">
      <w:pPr>
        <w:ind w:left="10490"/>
        <w:rPr>
          <w:color w:val="000000"/>
          <w:sz w:val="24"/>
          <w:szCs w:val="24"/>
          <w:lang w:val="ru-RU" w:eastAsia="ru-RU"/>
        </w:rPr>
      </w:pPr>
      <w:r w:rsidRPr="00901EE0">
        <w:rPr>
          <w:color w:val="000000"/>
          <w:sz w:val="24"/>
          <w:szCs w:val="24"/>
          <w:lang w:val="ru-RU" w:eastAsia="ru-RU"/>
        </w:rPr>
        <w:t>протокол №1 от 31 августа 2019 года</w:t>
      </w:r>
    </w:p>
    <w:p w:rsidR="00C97A94" w:rsidRPr="00901EE0" w:rsidRDefault="00C97A94" w:rsidP="00901EE0">
      <w:pPr>
        <w:spacing w:line="360" w:lineRule="auto"/>
        <w:jc w:val="center"/>
        <w:rPr>
          <w:color w:val="000000"/>
          <w:sz w:val="24"/>
          <w:szCs w:val="24"/>
          <w:lang w:val="ru-RU" w:eastAsia="ru-RU"/>
        </w:rPr>
      </w:pPr>
    </w:p>
    <w:p w:rsidR="00C97A94" w:rsidRPr="00901EE0" w:rsidRDefault="00C97A94" w:rsidP="00901EE0">
      <w:pPr>
        <w:spacing w:line="360" w:lineRule="auto"/>
        <w:jc w:val="center"/>
        <w:rPr>
          <w:color w:val="000000"/>
          <w:sz w:val="24"/>
          <w:szCs w:val="24"/>
          <w:lang w:val="ru-RU" w:eastAsia="ru-RU"/>
        </w:rPr>
      </w:pPr>
    </w:p>
    <w:p w:rsidR="00C97A94" w:rsidRPr="000336BE" w:rsidRDefault="00C97A94" w:rsidP="00901EE0">
      <w:pPr>
        <w:jc w:val="center"/>
        <w:rPr>
          <w:b/>
          <w:sz w:val="28"/>
          <w:szCs w:val="28"/>
        </w:rPr>
      </w:pPr>
      <w:r>
        <w:rPr>
          <w:color w:val="000000"/>
          <w:sz w:val="24"/>
          <w:szCs w:val="24"/>
          <w:lang w:eastAsia="ru-RU"/>
        </w:rPr>
        <w:t>201</w:t>
      </w:r>
      <w:r w:rsidRPr="000336BE">
        <w:rPr>
          <w:color w:val="000000"/>
          <w:sz w:val="24"/>
          <w:szCs w:val="24"/>
          <w:lang w:eastAsia="ru-RU"/>
        </w:rPr>
        <w:t>9</w:t>
      </w:r>
      <w:r>
        <w:rPr>
          <w:color w:val="000000"/>
          <w:sz w:val="24"/>
          <w:szCs w:val="24"/>
          <w:lang w:eastAsia="ru-RU"/>
        </w:rPr>
        <w:t>-20</w:t>
      </w:r>
      <w:r w:rsidRPr="000336BE">
        <w:rPr>
          <w:color w:val="000000"/>
          <w:sz w:val="24"/>
          <w:szCs w:val="24"/>
          <w:lang w:eastAsia="ru-RU"/>
        </w:rPr>
        <w:t>20</w:t>
      </w:r>
    </w:p>
    <w:p w:rsidR="00C97A94" w:rsidRDefault="00C97A94" w:rsidP="00901EE0">
      <w:pPr>
        <w:pStyle w:val="Heading1"/>
        <w:spacing w:before="188"/>
        <w:ind w:left="0" w:right="205"/>
        <w:rPr>
          <w:bCs w:val="0"/>
          <w:sz w:val="28"/>
          <w:szCs w:val="28"/>
          <w:lang w:val="ru-RU"/>
        </w:rPr>
      </w:pPr>
    </w:p>
    <w:p w:rsidR="00C97A94" w:rsidRPr="00DA37D7" w:rsidRDefault="00C97A94" w:rsidP="00901EE0">
      <w:pPr>
        <w:pStyle w:val="Heading1"/>
        <w:spacing w:before="188"/>
        <w:ind w:left="0" w:right="205"/>
        <w:jc w:val="center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Пояснительная записка</w:t>
      </w:r>
    </w:p>
    <w:p w:rsidR="00C97A94" w:rsidRPr="00DA37D7" w:rsidRDefault="00C97A94" w:rsidP="00DA37D7">
      <w:pPr>
        <w:pStyle w:val="BodyText"/>
        <w:spacing w:before="10"/>
        <w:ind w:left="0"/>
        <w:rPr>
          <w:b/>
          <w:sz w:val="24"/>
          <w:szCs w:val="24"/>
          <w:lang w:val="ru-RU"/>
        </w:rPr>
      </w:pPr>
    </w:p>
    <w:p w:rsidR="00C97A94" w:rsidRPr="00DA37D7" w:rsidRDefault="00C97A94" w:rsidP="00DA37D7">
      <w:pPr>
        <w:pStyle w:val="BodyText"/>
        <w:spacing w:line="249" w:lineRule="auto"/>
        <w:ind w:right="115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Рабочая программа учебного предмета «Немецкий язык»</w:t>
      </w:r>
      <w:r>
        <w:rPr>
          <w:w w:val="105"/>
          <w:sz w:val="24"/>
          <w:szCs w:val="24"/>
          <w:lang w:val="ru-RU"/>
        </w:rPr>
        <w:t>,9 класс</w:t>
      </w:r>
      <w:r w:rsidRPr="00DA37D7">
        <w:rPr>
          <w:w w:val="105"/>
          <w:sz w:val="24"/>
          <w:szCs w:val="24"/>
          <w:lang w:val="ru-RU"/>
        </w:rPr>
        <w:t xml:space="preserve"> разработана в соответствии с требованиями ФГОС на основе примерной программы «Немецкий язык» для общеобразовательных</w:t>
      </w:r>
      <w:r w:rsidRPr="00DA37D7">
        <w:rPr>
          <w:spacing w:val="-13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учреждений:</w:t>
      </w:r>
      <w:r w:rsidRPr="00DA37D7">
        <w:rPr>
          <w:spacing w:val="-11"/>
          <w:w w:val="105"/>
          <w:sz w:val="24"/>
          <w:szCs w:val="24"/>
          <w:lang w:val="ru-RU"/>
        </w:rPr>
        <w:t xml:space="preserve"> </w:t>
      </w:r>
      <w:r w:rsidRPr="00DA37D7">
        <w:rPr>
          <w:spacing w:val="3"/>
          <w:w w:val="105"/>
          <w:sz w:val="24"/>
          <w:szCs w:val="24"/>
          <w:lang w:val="ru-RU"/>
        </w:rPr>
        <w:t>изд-во</w:t>
      </w:r>
      <w:r w:rsidRPr="00DA37D7">
        <w:rPr>
          <w:spacing w:val="-12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«Просвещение»,</w:t>
      </w:r>
      <w:r w:rsidRPr="00DA37D7">
        <w:rPr>
          <w:spacing w:val="-11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Москва,</w:t>
      </w:r>
      <w:r w:rsidRPr="00DA37D7">
        <w:rPr>
          <w:spacing w:val="-10"/>
          <w:w w:val="105"/>
          <w:sz w:val="24"/>
          <w:szCs w:val="24"/>
          <w:lang w:val="ru-RU"/>
        </w:rPr>
        <w:t xml:space="preserve"> </w:t>
      </w:r>
      <w:r w:rsidRPr="00DA37D7">
        <w:rPr>
          <w:spacing w:val="2"/>
          <w:w w:val="105"/>
          <w:sz w:val="24"/>
          <w:szCs w:val="24"/>
          <w:lang w:val="ru-RU"/>
        </w:rPr>
        <w:t>2013</w:t>
      </w:r>
      <w:r w:rsidRPr="00DA37D7">
        <w:rPr>
          <w:spacing w:val="-7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год,</w:t>
      </w:r>
      <w:r w:rsidRPr="00DA37D7">
        <w:rPr>
          <w:spacing w:val="-11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и</w:t>
      </w:r>
      <w:r w:rsidRPr="00DA37D7">
        <w:rPr>
          <w:spacing w:val="-7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авторской программы авторы М.М. Аверин, Е.Ю. Гуцалюк, Е.Р. Харченко и обеспечена УМК “</w:t>
      </w:r>
      <w:r w:rsidRPr="00DA37D7">
        <w:rPr>
          <w:w w:val="105"/>
          <w:sz w:val="24"/>
          <w:szCs w:val="24"/>
        </w:rPr>
        <w:t>Horizonte</w:t>
      </w:r>
      <w:r w:rsidRPr="00DA37D7">
        <w:rPr>
          <w:w w:val="105"/>
          <w:sz w:val="24"/>
          <w:szCs w:val="24"/>
          <w:lang w:val="ru-RU"/>
        </w:rPr>
        <w:t xml:space="preserve">” </w:t>
      </w:r>
      <w:r w:rsidRPr="00DA37D7">
        <w:rPr>
          <w:w w:val="105"/>
          <w:sz w:val="24"/>
          <w:szCs w:val="24"/>
        </w:rPr>
        <w:t>Deutsch</w:t>
      </w:r>
      <w:r w:rsidRPr="00DA37D7">
        <w:rPr>
          <w:w w:val="105"/>
          <w:sz w:val="24"/>
          <w:szCs w:val="24"/>
          <w:lang w:val="ru-RU"/>
        </w:rPr>
        <w:t xml:space="preserve"> </w:t>
      </w:r>
      <w:r w:rsidRPr="00DA37D7">
        <w:rPr>
          <w:spacing w:val="2"/>
          <w:w w:val="105"/>
          <w:sz w:val="24"/>
          <w:szCs w:val="24"/>
        </w:rPr>
        <w:t>als</w:t>
      </w:r>
      <w:r w:rsidRPr="00DA37D7">
        <w:rPr>
          <w:spacing w:val="2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 xml:space="preserve">2. </w:t>
      </w:r>
      <w:r w:rsidRPr="00DA37D7">
        <w:rPr>
          <w:w w:val="105"/>
          <w:sz w:val="24"/>
          <w:szCs w:val="24"/>
        </w:rPr>
        <w:t>Fremdsprache</w:t>
      </w:r>
      <w:r w:rsidRPr="00DA37D7">
        <w:rPr>
          <w:w w:val="105"/>
          <w:sz w:val="24"/>
          <w:szCs w:val="24"/>
          <w:lang w:val="ru-RU"/>
        </w:rPr>
        <w:t xml:space="preserve"> («Горизонты. Немецкий язык как второй иностранный») учебники для 5-9 классов - Москва, издательство «Просвещение», </w:t>
      </w:r>
      <w:smartTag w:uri="urn:schemas-microsoft-com:office:smarttags" w:element="metricconverter">
        <w:smartTagPr>
          <w:attr w:name="ProductID" w:val="2014 г"/>
        </w:smartTagPr>
        <w:r w:rsidRPr="00DA37D7">
          <w:rPr>
            <w:spacing w:val="2"/>
            <w:w w:val="105"/>
            <w:sz w:val="24"/>
            <w:szCs w:val="24"/>
            <w:lang w:val="ru-RU"/>
          </w:rPr>
          <w:t xml:space="preserve">2019 </w:t>
        </w:r>
        <w:r w:rsidRPr="00DA37D7">
          <w:rPr>
            <w:w w:val="105"/>
            <w:sz w:val="24"/>
            <w:szCs w:val="24"/>
            <w:lang w:val="ru-RU"/>
          </w:rPr>
          <w:t>г</w:t>
        </w:r>
      </w:smartTag>
      <w:r w:rsidRPr="00DA37D7">
        <w:rPr>
          <w:w w:val="105"/>
          <w:sz w:val="24"/>
          <w:szCs w:val="24"/>
          <w:lang w:val="ru-RU"/>
        </w:rPr>
        <w:t>. Программа предусмотрена для работы с учащимися основного общего образования 5-9 классов.</w:t>
      </w:r>
    </w:p>
    <w:p w:rsidR="00C97A94" w:rsidRPr="00DA37D7" w:rsidRDefault="00C97A94" w:rsidP="00DA37D7">
      <w:pPr>
        <w:pStyle w:val="BodyText"/>
        <w:spacing w:before="3" w:line="249" w:lineRule="auto"/>
        <w:ind w:right="114"/>
        <w:rPr>
          <w:sz w:val="24"/>
          <w:szCs w:val="24"/>
          <w:lang w:val="ru-RU"/>
        </w:rPr>
      </w:pPr>
      <w:r w:rsidRPr="00DA37D7">
        <w:rPr>
          <w:b/>
          <w:w w:val="105"/>
          <w:sz w:val="24"/>
          <w:szCs w:val="24"/>
          <w:lang w:val="ru-RU"/>
        </w:rPr>
        <w:t xml:space="preserve">Отличительной особенностью </w:t>
      </w:r>
      <w:r w:rsidRPr="00DA37D7">
        <w:rPr>
          <w:w w:val="105"/>
          <w:sz w:val="24"/>
          <w:szCs w:val="24"/>
          <w:lang w:val="ru-RU"/>
        </w:rPr>
        <w:t>рабочей программы является реализация гимназического компонента через внешнюю дифференциацию, происходит распределение резервных часов</w:t>
      </w:r>
      <w:r w:rsidRPr="00DA37D7">
        <w:rPr>
          <w:spacing w:val="60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 xml:space="preserve">на  укрупнение  тем,  дидактические  единицы   </w:t>
      </w:r>
      <w:r w:rsidRPr="00DA37D7">
        <w:rPr>
          <w:spacing w:val="3"/>
          <w:w w:val="105"/>
          <w:sz w:val="24"/>
          <w:szCs w:val="24"/>
          <w:lang w:val="ru-RU"/>
        </w:rPr>
        <w:t xml:space="preserve">которых   </w:t>
      </w:r>
      <w:r w:rsidRPr="00DA37D7">
        <w:rPr>
          <w:w w:val="105"/>
          <w:sz w:val="24"/>
          <w:szCs w:val="24"/>
          <w:lang w:val="ru-RU"/>
        </w:rPr>
        <w:t xml:space="preserve">выносятся   на   контроль. Происходит сжатие учебного материала </w:t>
      </w:r>
      <w:r w:rsidRPr="00DA37D7">
        <w:rPr>
          <w:spacing w:val="4"/>
          <w:w w:val="105"/>
          <w:sz w:val="24"/>
          <w:szCs w:val="24"/>
          <w:lang w:val="ru-RU"/>
        </w:rPr>
        <w:t xml:space="preserve">по </w:t>
      </w:r>
      <w:r w:rsidRPr="00DA37D7">
        <w:rPr>
          <w:w w:val="105"/>
          <w:sz w:val="24"/>
          <w:szCs w:val="24"/>
          <w:lang w:val="ru-RU"/>
        </w:rPr>
        <w:t>темам : «Знакомство»,</w:t>
      </w:r>
      <w:r w:rsidRPr="00DA37D7">
        <w:rPr>
          <w:spacing w:val="-10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«Хобби» и</w:t>
      </w:r>
    </w:p>
    <w:p w:rsidR="00C97A94" w:rsidRPr="00DA37D7" w:rsidRDefault="00C97A94" w:rsidP="00DA37D7">
      <w:pPr>
        <w:pStyle w:val="BodyText"/>
        <w:tabs>
          <w:tab w:val="left" w:pos="1646"/>
          <w:tab w:val="left" w:pos="2660"/>
          <w:tab w:val="left" w:pos="4292"/>
          <w:tab w:val="left" w:pos="5098"/>
          <w:tab w:val="left" w:pos="5917"/>
          <w:tab w:val="left" w:pos="6486"/>
          <w:tab w:val="left" w:pos="8103"/>
          <w:tab w:val="left" w:pos="9664"/>
        </w:tabs>
        <w:spacing w:before="10" w:line="247" w:lineRule="auto"/>
        <w:ind w:right="134"/>
        <w:rPr>
          <w:sz w:val="24"/>
          <w:szCs w:val="24"/>
        </w:rPr>
      </w:pPr>
      <w:r w:rsidRPr="00DA37D7">
        <w:rPr>
          <w:w w:val="105"/>
          <w:sz w:val="24"/>
          <w:szCs w:val="24"/>
          <w:lang w:val="ru-RU"/>
        </w:rPr>
        <w:t>«Моя семья» в 5 классе; «Мой дом», «Вечеринки» и «Каникулы» - в 6-ом классе. Изучение</w:t>
      </w:r>
      <w:r w:rsidRPr="00DA37D7">
        <w:rPr>
          <w:w w:val="105"/>
          <w:sz w:val="24"/>
          <w:szCs w:val="24"/>
          <w:lang w:val="ru-RU"/>
        </w:rPr>
        <w:tab/>
        <w:t>второго</w:t>
      </w:r>
      <w:r w:rsidRPr="00DA37D7">
        <w:rPr>
          <w:w w:val="105"/>
          <w:sz w:val="24"/>
          <w:szCs w:val="24"/>
          <w:lang w:val="ru-RU"/>
        </w:rPr>
        <w:tab/>
        <w:t>иностранного</w:t>
      </w:r>
      <w:r w:rsidRPr="00DA37D7">
        <w:rPr>
          <w:w w:val="105"/>
          <w:sz w:val="24"/>
          <w:szCs w:val="24"/>
          <w:lang w:val="ru-RU"/>
        </w:rPr>
        <w:tab/>
        <w:t>языка</w:t>
      </w:r>
      <w:r w:rsidRPr="00DA37D7">
        <w:rPr>
          <w:w w:val="105"/>
          <w:sz w:val="24"/>
          <w:szCs w:val="24"/>
          <w:lang w:val="ru-RU"/>
        </w:rPr>
        <w:tab/>
        <w:t>имеет</w:t>
      </w:r>
      <w:r w:rsidRPr="00DA37D7">
        <w:rPr>
          <w:w w:val="105"/>
          <w:sz w:val="24"/>
          <w:szCs w:val="24"/>
          <w:lang w:val="ru-RU"/>
        </w:rPr>
        <w:tab/>
      </w:r>
      <w:r w:rsidRPr="00DA37D7">
        <w:rPr>
          <w:spacing w:val="-2"/>
          <w:w w:val="105"/>
          <w:sz w:val="24"/>
          <w:szCs w:val="24"/>
          <w:lang w:val="ru-RU"/>
        </w:rPr>
        <w:t>ряд</w:t>
      </w:r>
      <w:r w:rsidRPr="00DA37D7">
        <w:rPr>
          <w:spacing w:val="-2"/>
          <w:w w:val="105"/>
          <w:sz w:val="24"/>
          <w:szCs w:val="24"/>
          <w:lang w:val="ru-RU"/>
        </w:rPr>
        <w:tab/>
      </w:r>
      <w:r w:rsidRPr="00DA37D7">
        <w:rPr>
          <w:w w:val="105"/>
          <w:sz w:val="24"/>
          <w:szCs w:val="24"/>
          <w:lang w:val="ru-RU"/>
        </w:rPr>
        <w:t>особенностей</w:t>
      </w:r>
      <w:r w:rsidRPr="00DA37D7">
        <w:rPr>
          <w:w w:val="105"/>
          <w:sz w:val="24"/>
          <w:szCs w:val="24"/>
          <w:lang w:val="ru-RU"/>
        </w:rPr>
        <w:tab/>
        <w:t>формального</w:t>
      </w:r>
      <w:r w:rsidRPr="00DA37D7">
        <w:rPr>
          <w:w w:val="105"/>
          <w:sz w:val="24"/>
          <w:szCs w:val="24"/>
          <w:lang w:val="ru-RU"/>
        </w:rPr>
        <w:tab/>
        <w:t xml:space="preserve">и содержательного плана. </w:t>
      </w:r>
      <w:r w:rsidRPr="00DA37D7">
        <w:rPr>
          <w:w w:val="105"/>
          <w:sz w:val="24"/>
          <w:szCs w:val="24"/>
        </w:rPr>
        <w:t>К первым</w:t>
      </w:r>
      <w:r w:rsidRPr="00DA37D7">
        <w:rPr>
          <w:spacing w:val="-13"/>
          <w:w w:val="105"/>
          <w:sz w:val="24"/>
          <w:szCs w:val="24"/>
        </w:rPr>
        <w:t xml:space="preserve"> </w:t>
      </w:r>
      <w:r w:rsidRPr="00DA37D7">
        <w:rPr>
          <w:w w:val="105"/>
          <w:sz w:val="24"/>
          <w:szCs w:val="24"/>
        </w:rPr>
        <w:t>относятся:</w:t>
      </w:r>
    </w:p>
    <w:p w:rsidR="00C97A94" w:rsidRPr="00DA37D7" w:rsidRDefault="00C97A94" w:rsidP="00DA37D7">
      <w:pPr>
        <w:pStyle w:val="ListParagraph"/>
        <w:numPr>
          <w:ilvl w:val="0"/>
          <w:numId w:val="17"/>
        </w:numPr>
        <w:tabs>
          <w:tab w:val="left" w:pos="597"/>
        </w:tabs>
        <w:spacing w:before="10"/>
        <w:ind w:firstLine="0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меньшее количество выделяемых на него учебных</w:t>
      </w:r>
      <w:r w:rsidRPr="00DA37D7">
        <w:rPr>
          <w:spacing w:val="-27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часов;</w:t>
      </w:r>
    </w:p>
    <w:p w:rsidR="00C97A94" w:rsidRPr="00DA37D7" w:rsidRDefault="00C97A94" w:rsidP="00DA37D7">
      <w:pPr>
        <w:pStyle w:val="ListParagraph"/>
        <w:numPr>
          <w:ilvl w:val="0"/>
          <w:numId w:val="17"/>
        </w:numPr>
        <w:tabs>
          <w:tab w:val="left" w:pos="590"/>
        </w:tabs>
        <w:spacing w:before="10"/>
        <w:ind w:left="589" w:hanging="129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более сжатые сроки его изучения (начиная не с начальной, а с основной</w:t>
      </w:r>
      <w:r w:rsidRPr="00DA37D7">
        <w:rPr>
          <w:spacing w:val="-43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школы).</w:t>
      </w:r>
    </w:p>
    <w:p w:rsidR="00C97A94" w:rsidRPr="00DA37D7" w:rsidRDefault="00C97A94" w:rsidP="00DA37D7">
      <w:pPr>
        <w:pStyle w:val="BodyText"/>
        <w:spacing w:before="9" w:line="254" w:lineRule="auto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Содержательная часть программы соответствует стандартам образования для основного общего образования.</w:t>
      </w:r>
    </w:p>
    <w:p w:rsidR="00C97A94" w:rsidRPr="00DA37D7" w:rsidRDefault="00C97A94" w:rsidP="00DA37D7">
      <w:pPr>
        <w:pStyle w:val="BodyText"/>
        <w:spacing w:line="249" w:lineRule="auto"/>
        <w:ind w:right="126"/>
        <w:rPr>
          <w:sz w:val="24"/>
          <w:szCs w:val="24"/>
          <w:lang w:val="ru-RU"/>
        </w:rPr>
      </w:pPr>
      <w:r w:rsidRPr="00DA37D7">
        <w:rPr>
          <w:b/>
          <w:w w:val="105"/>
          <w:sz w:val="24"/>
          <w:szCs w:val="24"/>
          <w:lang w:val="ru-RU"/>
        </w:rPr>
        <w:t xml:space="preserve">Целью обучения </w:t>
      </w:r>
      <w:r w:rsidRPr="00DA37D7">
        <w:rPr>
          <w:w w:val="105"/>
          <w:sz w:val="24"/>
          <w:szCs w:val="24"/>
          <w:lang w:val="ru-RU"/>
        </w:rPr>
        <w:t xml:space="preserve">немецкому языку является овладение учащимися способностью осуществлять общение с носителями немецкого языка в наиболее распространённых ситуациях повседневного общения и читать несложные аутентичные тексты с целью извлечения информации о странах изучаемого языка, </w:t>
      </w:r>
      <w:r w:rsidRPr="00DA37D7">
        <w:rPr>
          <w:spacing w:val="4"/>
          <w:w w:val="105"/>
          <w:sz w:val="24"/>
          <w:szCs w:val="24"/>
          <w:lang w:val="ru-RU"/>
        </w:rPr>
        <w:t xml:space="preserve">их </w:t>
      </w:r>
      <w:r w:rsidRPr="00DA37D7">
        <w:rPr>
          <w:w w:val="105"/>
          <w:sz w:val="24"/>
          <w:szCs w:val="24"/>
          <w:lang w:val="ru-RU"/>
        </w:rPr>
        <w:t>культуре и быте. Это предполагает достижение школьниками минимально достаточного уровня коммуникативной</w:t>
      </w:r>
      <w:r w:rsidRPr="00DA37D7">
        <w:rPr>
          <w:spacing w:val="-9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компетенции,</w:t>
      </w:r>
      <w:r w:rsidRPr="00DA37D7">
        <w:rPr>
          <w:spacing w:val="-17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в</w:t>
      </w:r>
      <w:r w:rsidRPr="00DA37D7">
        <w:rPr>
          <w:spacing w:val="-9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процессе</w:t>
      </w:r>
      <w:r w:rsidRPr="00DA37D7">
        <w:rPr>
          <w:spacing w:val="-13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которого</w:t>
      </w:r>
      <w:r w:rsidRPr="00DA37D7">
        <w:rPr>
          <w:spacing w:val="-14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происходит</w:t>
      </w:r>
      <w:r w:rsidRPr="00DA37D7">
        <w:rPr>
          <w:spacing w:val="-12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воспитание,</w:t>
      </w:r>
      <w:r w:rsidRPr="00DA37D7">
        <w:rPr>
          <w:spacing w:val="-12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образование и развитие учащихся средствами немецкого</w:t>
      </w:r>
      <w:r w:rsidRPr="00DA37D7">
        <w:rPr>
          <w:spacing w:val="-5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языка.</w:t>
      </w:r>
    </w:p>
    <w:p w:rsidR="00C97A94" w:rsidRPr="00DA37D7" w:rsidRDefault="00C97A94" w:rsidP="00DA37D7">
      <w:pPr>
        <w:pStyle w:val="BodyText"/>
        <w:spacing w:line="254" w:lineRule="auto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Программа основного общего образования ориентирована на базовый уровень освоения учебного предмета «Немецкий язык».</w:t>
      </w:r>
    </w:p>
    <w:p w:rsidR="00C97A94" w:rsidRPr="00DA37D7" w:rsidRDefault="00C97A94" w:rsidP="00DA37D7">
      <w:pPr>
        <w:pStyle w:val="BodyText"/>
        <w:spacing w:line="247" w:lineRule="auto"/>
        <w:rPr>
          <w:sz w:val="24"/>
          <w:szCs w:val="24"/>
          <w:lang w:val="ru-RU"/>
        </w:rPr>
      </w:pPr>
      <w:r w:rsidRPr="00DA37D7">
        <w:rPr>
          <w:b/>
          <w:w w:val="105"/>
          <w:sz w:val="24"/>
          <w:szCs w:val="24"/>
          <w:lang w:val="ru-RU"/>
        </w:rPr>
        <w:t xml:space="preserve">Ведущие формы работы </w:t>
      </w:r>
      <w:r w:rsidRPr="00DA37D7">
        <w:rPr>
          <w:w w:val="105"/>
          <w:sz w:val="24"/>
          <w:szCs w:val="24"/>
          <w:lang w:val="ru-RU"/>
        </w:rPr>
        <w:t>на уроках немецкого языка это интерактивное обучение, т.е. погружение в общение. Интерактивный метод обучения позволяет решить три задачи:</w:t>
      </w:r>
    </w:p>
    <w:p w:rsidR="00C97A94" w:rsidRPr="00DA37D7" w:rsidRDefault="00C97A94" w:rsidP="00DA37D7">
      <w:pPr>
        <w:pStyle w:val="BodyText"/>
        <w:spacing w:before="3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-познавательную;</w:t>
      </w:r>
    </w:p>
    <w:p w:rsidR="00C97A94" w:rsidRPr="00DA37D7" w:rsidRDefault="00C97A94" w:rsidP="00DA37D7">
      <w:pPr>
        <w:pStyle w:val="BodyText"/>
        <w:spacing w:before="9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-коммуникативно-развивающую;</w:t>
      </w:r>
    </w:p>
    <w:p w:rsidR="00C97A94" w:rsidRPr="00DA37D7" w:rsidRDefault="00C97A94" w:rsidP="00DA37D7">
      <w:pPr>
        <w:pStyle w:val="BodyText"/>
        <w:spacing w:before="9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-социально-ориентационную.</w:t>
      </w:r>
    </w:p>
    <w:p w:rsidR="00C97A94" w:rsidRPr="00DA37D7" w:rsidRDefault="00C97A94" w:rsidP="00DA37D7">
      <w:pPr>
        <w:jc w:val="both"/>
        <w:rPr>
          <w:sz w:val="24"/>
          <w:szCs w:val="24"/>
          <w:lang w:val="ru-RU"/>
        </w:rPr>
        <w:sectPr w:rsidR="00C97A94" w:rsidRPr="00DA37D7" w:rsidSect="00DA37D7">
          <w:type w:val="continuous"/>
          <w:pgSz w:w="16850" w:h="11910" w:orient="landscape"/>
          <w:pgMar w:top="1240" w:right="743" w:bottom="278" w:left="1242" w:header="720" w:footer="720" w:gutter="0"/>
          <w:cols w:space="720"/>
        </w:sectPr>
      </w:pPr>
    </w:p>
    <w:p w:rsidR="00C97A94" w:rsidRPr="00DA37D7" w:rsidRDefault="00C97A94" w:rsidP="00DA37D7">
      <w:pPr>
        <w:pStyle w:val="BodyText"/>
        <w:spacing w:before="71" w:line="252" w:lineRule="auto"/>
        <w:ind w:right="119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Этот метод позволяет формировать активно-познавательную и мыслительную деятельность учащихся, усилить мотивацию к изучению предмета и создать благоприятную атмосферу на уроке. В 5-6 классах основной упор делается на игровые методы. В 7-9 классах проводится обучение через опыт и сотрудничество, а также применяются поисковые и исследовательские методы.</w:t>
      </w:r>
    </w:p>
    <w:p w:rsidR="00C97A94" w:rsidRPr="00DA37D7" w:rsidRDefault="00C97A94" w:rsidP="00DA37D7">
      <w:pPr>
        <w:pStyle w:val="BodyText"/>
        <w:tabs>
          <w:tab w:val="left" w:pos="2287"/>
          <w:tab w:val="left" w:pos="3943"/>
          <w:tab w:val="left" w:pos="5863"/>
          <w:tab w:val="left" w:pos="6835"/>
          <w:tab w:val="left" w:pos="8958"/>
        </w:tabs>
        <w:spacing w:line="249" w:lineRule="auto"/>
        <w:ind w:right="115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К методам интерактивного обучения относятся те, которые способствуют вовлечению в активный</w:t>
      </w:r>
      <w:r w:rsidRPr="00DA37D7">
        <w:rPr>
          <w:w w:val="105"/>
          <w:sz w:val="24"/>
          <w:szCs w:val="24"/>
          <w:lang w:val="ru-RU"/>
        </w:rPr>
        <w:tab/>
        <w:t>процесс</w:t>
      </w:r>
      <w:r w:rsidRPr="00DA37D7">
        <w:rPr>
          <w:w w:val="105"/>
          <w:sz w:val="24"/>
          <w:szCs w:val="24"/>
          <w:lang w:val="ru-RU"/>
        </w:rPr>
        <w:tab/>
        <w:t>получения</w:t>
      </w:r>
      <w:r w:rsidRPr="00DA37D7">
        <w:rPr>
          <w:w w:val="105"/>
          <w:sz w:val="24"/>
          <w:szCs w:val="24"/>
          <w:lang w:val="ru-RU"/>
        </w:rPr>
        <w:tab/>
        <w:t>и</w:t>
      </w:r>
      <w:r w:rsidRPr="00DA37D7">
        <w:rPr>
          <w:w w:val="105"/>
          <w:sz w:val="24"/>
          <w:szCs w:val="24"/>
          <w:lang w:val="ru-RU"/>
        </w:rPr>
        <w:tab/>
        <w:t>переработки</w:t>
      </w:r>
      <w:r w:rsidRPr="00DA37D7">
        <w:rPr>
          <w:w w:val="105"/>
          <w:sz w:val="24"/>
          <w:szCs w:val="24"/>
          <w:lang w:val="ru-RU"/>
        </w:rPr>
        <w:tab/>
        <w:t>знаний:</w:t>
      </w:r>
    </w:p>
    <w:p w:rsidR="00C97A94" w:rsidRPr="00DA37D7" w:rsidRDefault="00C97A94" w:rsidP="00DA37D7">
      <w:pPr>
        <w:pStyle w:val="ListParagraph"/>
        <w:numPr>
          <w:ilvl w:val="0"/>
          <w:numId w:val="17"/>
        </w:numPr>
        <w:tabs>
          <w:tab w:val="left" w:pos="2773"/>
          <w:tab w:val="left" w:pos="6077"/>
          <w:tab w:val="left" w:pos="9051"/>
        </w:tabs>
        <w:ind w:left="2772" w:hanging="2255"/>
        <w:rPr>
          <w:sz w:val="24"/>
          <w:szCs w:val="24"/>
        </w:rPr>
      </w:pPr>
      <w:r w:rsidRPr="00DA37D7">
        <w:rPr>
          <w:w w:val="105"/>
          <w:sz w:val="24"/>
          <w:szCs w:val="24"/>
        </w:rPr>
        <w:t>«Мозговой</w:t>
      </w:r>
      <w:r w:rsidRPr="00DA37D7">
        <w:rPr>
          <w:w w:val="105"/>
          <w:sz w:val="24"/>
          <w:szCs w:val="24"/>
        </w:rPr>
        <w:tab/>
        <w:t>штурм»</w:t>
      </w:r>
      <w:r w:rsidRPr="00DA37D7">
        <w:rPr>
          <w:w w:val="105"/>
          <w:sz w:val="24"/>
          <w:szCs w:val="24"/>
        </w:rPr>
        <w:tab/>
        <w:t>(атака)</w:t>
      </w:r>
    </w:p>
    <w:p w:rsidR="00C97A94" w:rsidRPr="00DA37D7" w:rsidRDefault="00C97A94" w:rsidP="00DA37D7">
      <w:pPr>
        <w:pStyle w:val="ListParagraph"/>
        <w:numPr>
          <w:ilvl w:val="0"/>
          <w:numId w:val="17"/>
        </w:numPr>
        <w:tabs>
          <w:tab w:val="left" w:pos="8249"/>
        </w:tabs>
        <w:spacing w:before="8"/>
        <w:ind w:left="8248" w:hanging="7788"/>
        <w:rPr>
          <w:sz w:val="24"/>
          <w:szCs w:val="24"/>
        </w:rPr>
      </w:pPr>
      <w:r w:rsidRPr="00DA37D7">
        <w:rPr>
          <w:w w:val="105"/>
          <w:sz w:val="24"/>
          <w:szCs w:val="24"/>
        </w:rPr>
        <w:t>Мини-лекция</w:t>
      </w:r>
    </w:p>
    <w:p w:rsidR="00C97A94" w:rsidRPr="00DA37D7" w:rsidRDefault="00C97A94" w:rsidP="00DA37D7">
      <w:pPr>
        <w:pStyle w:val="ListParagraph"/>
        <w:numPr>
          <w:ilvl w:val="0"/>
          <w:numId w:val="17"/>
        </w:numPr>
        <w:tabs>
          <w:tab w:val="left" w:pos="3068"/>
          <w:tab w:val="left" w:pos="6286"/>
          <w:tab w:val="left" w:pos="8929"/>
        </w:tabs>
        <w:spacing w:before="9"/>
        <w:ind w:left="3068" w:hanging="2608"/>
        <w:rPr>
          <w:sz w:val="24"/>
          <w:szCs w:val="24"/>
        </w:rPr>
      </w:pPr>
      <w:r w:rsidRPr="00DA37D7">
        <w:rPr>
          <w:w w:val="105"/>
          <w:sz w:val="24"/>
          <w:szCs w:val="24"/>
        </w:rPr>
        <w:t>Работа</w:t>
      </w:r>
      <w:r w:rsidRPr="00DA37D7">
        <w:rPr>
          <w:w w:val="105"/>
          <w:sz w:val="24"/>
          <w:szCs w:val="24"/>
        </w:rPr>
        <w:tab/>
        <w:t>в</w:t>
      </w:r>
      <w:r w:rsidRPr="00DA37D7">
        <w:rPr>
          <w:w w:val="105"/>
          <w:sz w:val="24"/>
          <w:szCs w:val="24"/>
        </w:rPr>
        <w:tab/>
        <w:t>группах</w:t>
      </w:r>
    </w:p>
    <w:p w:rsidR="00C97A94" w:rsidRPr="00DA37D7" w:rsidRDefault="00C97A94" w:rsidP="00DA37D7">
      <w:pPr>
        <w:pStyle w:val="ListParagraph"/>
        <w:numPr>
          <w:ilvl w:val="0"/>
          <w:numId w:val="17"/>
        </w:numPr>
        <w:tabs>
          <w:tab w:val="left" w:pos="2175"/>
          <w:tab w:val="left" w:pos="5212"/>
          <w:tab w:val="left" w:pos="7308"/>
          <w:tab w:val="left" w:pos="9324"/>
        </w:tabs>
        <w:spacing w:before="17"/>
        <w:ind w:left="2174" w:hanging="1714"/>
        <w:rPr>
          <w:sz w:val="24"/>
          <w:szCs w:val="24"/>
        </w:rPr>
      </w:pPr>
      <w:r w:rsidRPr="00DA37D7">
        <w:rPr>
          <w:w w:val="105"/>
          <w:sz w:val="24"/>
          <w:szCs w:val="24"/>
        </w:rPr>
        <w:t>Контрольный</w:t>
      </w:r>
      <w:r w:rsidRPr="00DA37D7">
        <w:rPr>
          <w:w w:val="105"/>
          <w:sz w:val="24"/>
          <w:szCs w:val="24"/>
        </w:rPr>
        <w:tab/>
        <w:t>лист</w:t>
      </w:r>
      <w:r w:rsidRPr="00DA37D7">
        <w:rPr>
          <w:w w:val="105"/>
          <w:sz w:val="24"/>
          <w:szCs w:val="24"/>
        </w:rPr>
        <w:tab/>
        <w:t>или</w:t>
      </w:r>
      <w:r w:rsidRPr="00DA37D7">
        <w:rPr>
          <w:w w:val="105"/>
          <w:sz w:val="24"/>
          <w:szCs w:val="24"/>
        </w:rPr>
        <w:tab/>
        <w:t>тест</w:t>
      </w:r>
    </w:p>
    <w:p w:rsidR="00C97A94" w:rsidRPr="00DA37D7" w:rsidRDefault="00C97A94" w:rsidP="00DA37D7">
      <w:pPr>
        <w:pStyle w:val="ListParagraph"/>
        <w:numPr>
          <w:ilvl w:val="0"/>
          <w:numId w:val="17"/>
        </w:numPr>
        <w:tabs>
          <w:tab w:val="left" w:pos="4452"/>
          <w:tab w:val="left" w:pos="9175"/>
        </w:tabs>
        <w:spacing w:before="9"/>
        <w:ind w:left="4451" w:hanging="3991"/>
        <w:rPr>
          <w:sz w:val="24"/>
          <w:szCs w:val="24"/>
        </w:rPr>
      </w:pPr>
      <w:r w:rsidRPr="00DA37D7">
        <w:rPr>
          <w:w w:val="105"/>
          <w:sz w:val="24"/>
          <w:szCs w:val="24"/>
        </w:rPr>
        <w:t>Ролевая</w:t>
      </w:r>
      <w:r w:rsidRPr="00DA37D7">
        <w:rPr>
          <w:w w:val="105"/>
          <w:sz w:val="24"/>
          <w:szCs w:val="24"/>
        </w:rPr>
        <w:tab/>
        <w:t>игра</w:t>
      </w:r>
    </w:p>
    <w:p w:rsidR="00C97A94" w:rsidRPr="00DA37D7" w:rsidRDefault="00C97A94" w:rsidP="00DA37D7">
      <w:pPr>
        <w:pStyle w:val="ListParagraph"/>
        <w:numPr>
          <w:ilvl w:val="0"/>
          <w:numId w:val="17"/>
        </w:numPr>
        <w:tabs>
          <w:tab w:val="left" w:pos="4049"/>
          <w:tab w:val="left" w:pos="8447"/>
        </w:tabs>
        <w:spacing w:before="10"/>
        <w:ind w:left="4048" w:hanging="3588"/>
        <w:rPr>
          <w:sz w:val="24"/>
          <w:szCs w:val="24"/>
        </w:rPr>
      </w:pPr>
      <w:r w:rsidRPr="00DA37D7">
        <w:rPr>
          <w:w w:val="105"/>
          <w:sz w:val="24"/>
          <w:szCs w:val="24"/>
        </w:rPr>
        <w:t>Игровые</w:t>
      </w:r>
      <w:r w:rsidRPr="00DA37D7">
        <w:rPr>
          <w:w w:val="105"/>
          <w:sz w:val="24"/>
          <w:szCs w:val="24"/>
        </w:rPr>
        <w:tab/>
        <w:t>упражнения</w:t>
      </w:r>
    </w:p>
    <w:p w:rsidR="00C97A94" w:rsidRPr="00DA37D7" w:rsidRDefault="00C97A94" w:rsidP="00DA37D7">
      <w:pPr>
        <w:pStyle w:val="ListParagraph"/>
        <w:numPr>
          <w:ilvl w:val="0"/>
          <w:numId w:val="17"/>
        </w:numPr>
        <w:tabs>
          <w:tab w:val="left" w:pos="597"/>
        </w:tabs>
        <w:spacing w:before="16"/>
        <w:ind w:firstLine="0"/>
        <w:rPr>
          <w:sz w:val="24"/>
          <w:szCs w:val="24"/>
        </w:rPr>
      </w:pPr>
      <w:r w:rsidRPr="00DA37D7">
        <w:rPr>
          <w:w w:val="105"/>
          <w:sz w:val="24"/>
          <w:szCs w:val="24"/>
        </w:rPr>
        <w:t>Разработка</w:t>
      </w:r>
      <w:r w:rsidRPr="00DA37D7">
        <w:rPr>
          <w:spacing w:val="-3"/>
          <w:w w:val="105"/>
          <w:sz w:val="24"/>
          <w:szCs w:val="24"/>
        </w:rPr>
        <w:t xml:space="preserve"> </w:t>
      </w:r>
      <w:r w:rsidRPr="00DA37D7">
        <w:rPr>
          <w:w w:val="105"/>
          <w:sz w:val="24"/>
          <w:szCs w:val="24"/>
        </w:rPr>
        <w:t>проекта.</w:t>
      </w:r>
    </w:p>
    <w:p w:rsidR="00C97A94" w:rsidRPr="00DA37D7" w:rsidRDefault="00C97A94" w:rsidP="00DA37D7">
      <w:pPr>
        <w:spacing w:before="9"/>
        <w:ind w:left="460"/>
        <w:jc w:val="both"/>
        <w:rPr>
          <w:sz w:val="24"/>
          <w:szCs w:val="24"/>
          <w:lang w:val="ru-RU"/>
        </w:rPr>
      </w:pPr>
      <w:r w:rsidRPr="00DA37D7">
        <w:rPr>
          <w:b/>
          <w:w w:val="105"/>
          <w:sz w:val="24"/>
          <w:szCs w:val="24"/>
          <w:lang w:val="ru-RU"/>
        </w:rPr>
        <w:t>Личностными</w:t>
      </w:r>
      <w:r w:rsidRPr="00DA37D7">
        <w:rPr>
          <w:b/>
          <w:spacing w:val="-17"/>
          <w:w w:val="105"/>
          <w:sz w:val="24"/>
          <w:szCs w:val="24"/>
          <w:lang w:val="ru-RU"/>
        </w:rPr>
        <w:t xml:space="preserve"> </w:t>
      </w:r>
      <w:r w:rsidRPr="00DA37D7">
        <w:rPr>
          <w:b/>
          <w:w w:val="105"/>
          <w:sz w:val="24"/>
          <w:szCs w:val="24"/>
          <w:lang w:val="ru-RU"/>
        </w:rPr>
        <w:t>результатами</w:t>
      </w:r>
      <w:r w:rsidRPr="00DA37D7">
        <w:rPr>
          <w:b/>
          <w:spacing w:val="-12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изучения</w:t>
      </w:r>
      <w:r w:rsidRPr="00DA37D7">
        <w:rPr>
          <w:spacing w:val="-17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курса</w:t>
      </w:r>
      <w:r w:rsidRPr="00DA37D7">
        <w:rPr>
          <w:spacing w:val="-9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«Немецкий</w:t>
      </w:r>
      <w:r w:rsidRPr="00DA37D7">
        <w:rPr>
          <w:spacing w:val="-14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язык»</w:t>
      </w:r>
      <w:r w:rsidRPr="00DA37D7">
        <w:rPr>
          <w:spacing w:val="-18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являются:</w:t>
      </w:r>
    </w:p>
    <w:p w:rsidR="00C97A94" w:rsidRPr="00DA37D7" w:rsidRDefault="00C97A94" w:rsidP="00DA37D7">
      <w:pPr>
        <w:pStyle w:val="ListParagraph"/>
        <w:numPr>
          <w:ilvl w:val="0"/>
          <w:numId w:val="17"/>
        </w:numPr>
        <w:tabs>
          <w:tab w:val="left" w:pos="814"/>
        </w:tabs>
        <w:spacing w:before="10" w:line="254" w:lineRule="auto"/>
        <w:ind w:right="131" w:firstLine="0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формирование мотивации изучения иностранных языков и стремление к самосовершенствованию в образовательной области «Иностранный</w:t>
      </w:r>
      <w:r w:rsidRPr="00DA37D7">
        <w:rPr>
          <w:spacing w:val="-12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язык»;</w:t>
      </w:r>
    </w:p>
    <w:p w:rsidR="00C97A94" w:rsidRPr="00DA37D7" w:rsidRDefault="00C97A94" w:rsidP="00DA37D7">
      <w:pPr>
        <w:pStyle w:val="ListParagraph"/>
        <w:numPr>
          <w:ilvl w:val="0"/>
          <w:numId w:val="17"/>
        </w:numPr>
        <w:tabs>
          <w:tab w:val="left" w:pos="612"/>
        </w:tabs>
        <w:spacing w:line="249" w:lineRule="auto"/>
        <w:ind w:right="115" w:firstLine="0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осознание возможностей самореализации средствами иностранного языка; стремлени е</w:t>
      </w:r>
      <w:r w:rsidRPr="00DA37D7">
        <w:rPr>
          <w:spacing w:val="-42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к совершенствованию собственной речевой культуры в целом; формирование коммуникативной компетенции и межкультурной и межэтнической коммуникации; развитие таких качеств, как воля, целеустремленность, креативность, инициативность, трудолюбие,</w:t>
      </w:r>
      <w:r w:rsidRPr="00DA37D7">
        <w:rPr>
          <w:spacing w:val="-6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дисциплинированность;</w:t>
      </w:r>
    </w:p>
    <w:p w:rsidR="00C97A94" w:rsidRPr="00DA37D7" w:rsidRDefault="00C97A94" w:rsidP="00DA37D7">
      <w:pPr>
        <w:pStyle w:val="ListParagraph"/>
        <w:numPr>
          <w:ilvl w:val="0"/>
          <w:numId w:val="17"/>
        </w:numPr>
        <w:tabs>
          <w:tab w:val="left" w:pos="749"/>
        </w:tabs>
        <w:spacing w:before="1" w:line="247" w:lineRule="auto"/>
        <w:ind w:right="127" w:firstLine="0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формирование общекультурной и этнической идентичности как составляющих гражданской идентичности</w:t>
      </w:r>
      <w:r w:rsidRPr="00DA37D7">
        <w:rPr>
          <w:spacing w:val="10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личности;</w:t>
      </w:r>
    </w:p>
    <w:p w:rsidR="00C97A94" w:rsidRPr="00DA37D7" w:rsidRDefault="00C97A94" w:rsidP="00DA37D7">
      <w:pPr>
        <w:pStyle w:val="ListParagraph"/>
        <w:numPr>
          <w:ilvl w:val="0"/>
          <w:numId w:val="17"/>
        </w:numPr>
        <w:tabs>
          <w:tab w:val="left" w:pos="626"/>
        </w:tabs>
        <w:spacing w:before="3" w:line="252" w:lineRule="auto"/>
        <w:ind w:right="122" w:firstLine="0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стремление к лучшему осознанию культуры своего народа и готовность содействовать ознакомлению с ней представителей других стран; толерантное отношение к</w:t>
      </w:r>
      <w:r w:rsidRPr="00DA37D7">
        <w:rPr>
          <w:spacing w:val="-42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проявлениям иной культуры, осознание себя гражданином своей страны и</w:t>
      </w:r>
      <w:r w:rsidRPr="00DA37D7">
        <w:rPr>
          <w:spacing w:val="-19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мира;</w:t>
      </w:r>
    </w:p>
    <w:p w:rsidR="00C97A94" w:rsidRPr="00DA37D7" w:rsidRDefault="00C97A94" w:rsidP="00DA37D7">
      <w:pPr>
        <w:pStyle w:val="ListParagraph"/>
        <w:numPr>
          <w:ilvl w:val="0"/>
          <w:numId w:val="17"/>
        </w:numPr>
        <w:tabs>
          <w:tab w:val="left" w:pos="807"/>
        </w:tabs>
        <w:spacing w:line="254" w:lineRule="auto"/>
        <w:ind w:right="130" w:firstLine="0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готовность отстаивать национальные и общечеловеческие (гуманистические, демократические) ценности, свою гражданскую</w:t>
      </w:r>
      <w:r w:rsidRPr="00DA37D7">
        <w:rPr>
          <w:spacing w:val="-7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позицию.</w:t>
      </w:r>
    </w:p>
    <w:p w:rsidR="00C97A94" w:rsidRPr="00DA37D7" w:rsidRDefault="00C97A94" w:rsidP="00DA37D7">
      <w:pPr>
        <w:pStyle w:val="BodyText"/>
        <w:spacing w:line="249" w:lineRule="auto"/>
        <w:ind w:right="122"/>
        <w:rPr>
          <w:sz w:val="24"/>
          <w:szCs w:val="24"/>
          <w:lang w:val="ru-RU"/>
        </w:rPr>
      </w:pPr>
      <w:r w:rsidRPr="00DA37D7">
        <w:rPr>
          <w:b/>
          <w:w w:val="105"/>
          <w:sz w:val="24"/>
          <w:szCs w:val="24"/>
          <w:lang w:val="ru-RU"/>
        </w:rPr>
        <w:t xml:space="preserve">Метапредметные результаты </w:t>
      </w:r>
      <w:r w:rsidRPr="00DA37D7">
        <w:rPr>
          <w:w w:val="105"/>
          <w:sz w:val="24"/>
          <w:szCs w:val="24"/>
          <w:lang w:val="ru-RU"/>
        </w:rPr>
        <w:t>в данном курсе развиваются главным образом благодаря развивающему аспекту иноязычного образования. Метапредметными результатами изучения курса «Немецкий язык» в 5-9 классах является формирование регулятивных, познавательных и коммуникативных универсальных учебных действий.</w:t>
      </w:r>
    </w:p>
    <w:p w:rsidR="00C97A94" w:rsidRPr="00DA37D7" w:rsidRDefault="00C97A94" w:rsidP="00DA37D7">
      <w:pPr>
        <w:pStyle w:val="BodyText"/>
        <w:spacing w:line="252" w:lineRule="auto"/>
        <w:ind w:right="125"/>
        <w:rPr>
          <w:sz w:val="24"/>
          <w:szCs w:val="24"/>
          <w:lang w:val="ru-RU"/>
        </w:rPr>
      </w:pPr>
      <w:r w:rsidRPr="00DA37D7">
        <w:rPr>
          <w:b/>
          <w:w w:val="105"/>
          <w:sz w:val="24"/>
          <w:szCs w:val="24"/>
          <w:lang w:val="ru-RU"/>
        </w:rPr>
        <w:t xml:space="preserve">Контроль </w:t>
      </w:r>
      <w:r w:rsidRPr="00DA37D7">
        <w:rPr>
          <w:w w:val="105"/>
          <w:sz w:val="24"/>
          <w:szCs w:val="24"/>
          <w:lang w:val="ru-RU"/>
        </w:rPr>
        <w:t>на уроках немецкого языка носит обучающий характер и позволяет совершенствовать процесс обучения. Применяются индивидуальные и фронтальные формы контроля, как в устной, так и в письменной форме.</w:t>
      </w:r>
    </w:p>
    <w:p w:rsidR="00C97A94" w:rsidRPr="00DA37D7" w:rsidRDefault="00C97A94" w:rsidP="00DA37D7">
      <w:pPr>
        <w:pStyle w:val="BodyText"/>
        <w:spacing w:line="254" w:lineRule="auto"/>
        <w:ind w:right="125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Контроль за навыками говорения проводится в устной форме и позволяет оценить речевую реакцию, речевые автоматизмы, характер остановок и ситуативность речи.</w:t>
      </w:r>
    </w:p>
    <w:p w:rsidR="00C97A94" w:rsidRPr="00DA37D7" w:rsidRDefault="00C97A94" w:rsidP="00DA37D7">
      <w:pPr>
        <w:pStyle w:val="BodyText"/>
        <w:spacing w:line="247" w:lineRule="auto"/>
        <w:ind w:right="130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Контроль за чтением – это выразительное чтение вслух, письменный и устный перевод прочитанного.</w:t>
      </w:r>
    </w:p>
    <w:p w:rsidR="00C97A94" w:rsidRPr="00DA37D7" w:rsidRDefault="00C97A94" w:rsidP="00DA37D7">
      <w:pPr>
        <w:pStyle w:val="BodyText"/>
        <w:spacing w:line="247" w:lineRule="auto"/>
        <w:ind w:right="119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Контроль письма – диктанты, письменные упражнения, проверка орфографических навыков.</w:t>
      </w:r>
    </w:p>
    <w:p w:rsidR="00C97A94" w:rsidRPr="00DA37D7" w:rsidRDefault="00C97A94" w:rsidP="00DA37D7">
      <w:pPr>
        <w:pStyle w:val="BodyText"/>
        <w:spacing w:line="252" w:lineRule="auto"/>
        <w:ind w:right="117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Количество часов, отведенных учебным планом М</w:t>
      </w:r>
      <w:r>
        <w:rPr>
          <w:w w:val="105"/>
          <w:sz w:val="24"/>
          <w:szCs w:val="24"/>
          <w:lang w:val="ru-RU"/>
        </w:rPr>
        <w:t>БОУ "ООШ</w:t>
      </w:r>
      <w:r w:rsidRPr="00DA37D7">
        <w:rPr>
          <w:w w:val="105"/>
          <w:sz w:val="24"/>
          <w:szCs w:val="24"/>
          <w:lang w:val="ru-RU"/>
        </w:rPr>
        <w:t xml:space="preserve"> № 6" на освоение содержания программы учебный предмет «Немецкий язык», составляет 2 часа в неделю и изучается с 5-го </w:t>
      </w:r>
      <w:r w:rsidRPr="00DA37D7">
        <w:rPr>
          <w:spacing w:val="4"/>
          <w:w w:val="105"/>
          <w:sz w:val="24"/>
          <w:szCs w:val="24"/>
          <w:lang w:val="ru-RU"/>
        </w:rPr>
        <w:t xml:space="preserve">по </w:t>
      </w:r>
      <w:r w:rsidRPr="00DA37D7">
        <w:rPr>
          <w:spacing w:val="2"/>
          <w:w w:val="105"/>
          <w:sz w:val="24"/>
          <w:szCs w:val="24"/>
          <w:lang w:val="ru-RU"/>
        </w:rPr>
        <w:t xml:space="preserve">9-ый </w:t>
      </w:r>
      <w:r w:rsidRPr="00DA37D7">
        <w:rPr>
          <w:w w:val="105"/>
          <w:sz w:val="24"/>
          <w:szCs w:val="24"/>
          <w:lang w:val="ru-RU"/>
        </w:rPr>
        <w:t>класс. Общее</w:t>
      </w:r>
      <w:r w:rsidRPr="00DA37D7">
        <w:rPr>
          <w:spacing w:val="60"/>
          <w:w w:val="105"/>
          <w:sz w:val="24"/>
          <w:szCs w:val="24"/>
          <w:lang w:val="ru-RU"/>
        </w:rPr>
        <w:t xml:space="preserve"> </w:t>
      </w:r>
      <w:r>
        <w:rPr>
          <w:w w:val="105"/>
          <w:sz w:val="24"/>
          <w:szCs w:val="24"/>
          <w:lang w:val="ru-RU"/>
        </w:rPr>
        <w:t>количество  уроков    составляет  (685ек6зщд</w:t>
      </w:r>
      <w:r w:rsidRPr="00DA37D7">
        <w:rPr>
          <w:w w:val="105"/>
          <w:sz w:val="24"/>
          <w:szCs w:val="24"/>
          <w:lang w:val="ru-RU"/>
        </w:rPr>
        <w:t xml:space="preserve">  часов). Это количество часов является минимально допустимым для практического овладения школьниками вторым иностранным</w:t>
      </w:r>
      <w:r w:rsidRPr="00DA37D7">
        <w:rPr>
          <w:spacing w:val="4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языком.</w:t>
      </w:r>
    </w:p>
    <w:p w:rsidR="00C97A94" w:rsidRPr="00DA37D7" w:rsidRDefault="00C97A94" w:rsidP="00DA37D7">
      <w:pPr>
        <w:pStyle w:val="BodyText"/>
        <w:spacing w:line="249" w:lineRule="auto"/>
        <w:ind w:right="121"/>
        <w:rPr>
          <w:sz w:val="24"/>
          <w:szCs w:val="24"/>
          <w:lang w:val="ru-RU"/>
        </w:rPr>
      </w:pPr>
      <w:r w:rsidRPr="00DA37D7">
        <w:rPr>
          <w:b/>
          <w:w w:val="105"/>
          <w:sz w:val="24"/>
          <w:szCs w:val="24"/>
          <w:lang w:val="ru-RU"/>
        </w:rPr>
        <w:t xml:space="preserve">Выбор данного УМК </w:t>
      </w:r>
      <w:r w:rsidRPr="00DA37D7">
        <w:rPr>
          <w:w w:val="105"/>
          <w:sz w:val="24"/>
          <w:szCs w:val="24"/>
          <w:lang w:val="ru-RU"/>
        </w:rPr>
        <w:t>для изучения немецкого языка как второго иностранного обусловлен его положительными характеристиками. УМК «Горизонты» ориентирован на европейские уровни языковой компетенции и с самого начала рассчитан на погружение в языковую среду. В состав УМК входят:</w:t>
      </w:r>
    </w:p>
    <w:p w:rsidR="00C97A94" w:rsidRPr="00DA37D7" w:rsidRDefault="00C97A94" w:rsidP="00DA37D7">
      <w:pPr>
        <w:pStyle w:val="BodyText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-предметная линия учебников «Горизонты» с 5 по 9 классы;</w:t>
      </w:r>
    </w:p>
    <w:p w:rsidR="00C97A94" w:rsidRPr="00DA37D7" w:rsidRDefault="00C97A94" w:rsidP="00DA37D7">
      <w:pPr>
        <w:jc w:val="both"/>
        <w:rPr>
          <w:sz w:val="24"/>
          <w:szCs w:val="24"/>
          <w:lang w:val="ru-RU"/>
        </w:rPr>
        <w:sectPr w:rsidR="00C97A94" w:rsidRPr="00DA37D7" w:rsidSect="00DA37D7">
          <w:pgSz w:w="16850" w:h="11910" w:orient="landscape"/>
          <w:pgMar w:top="1240" w:right="743" w:bottom="278" w:left="1242" w:header="720" w:footer="720" w:gutter="0"/>
          <w:cols w:space="720"/>
        </w:sectPr>
      </w:pPr>
    </w:p>
    <w:p w:rsidR="00C97A94" w:rsidRPr="00DA37D7" w:rsidRDefault="00C97A94" w:rsidP="00DA37D7">
      <w:pPr>
        <w:pStyle w:val="ListParagraph"/>
        <w:numPr>
          <w:ilvl w:val="0"/>
          <w:numId w:val="17"/>
        </w:numPr>
        <w:tabs>
          <w:tab w:val="left" w:pos="597"/>
        </w:tabs>
        <w:spacing w:before="71"/>
        <w:ind w:firstLine="0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рабочие тетради с приложением на электронном</w:t>
      </w:r>
      <w:r w:rsidRPr="00DA37D7">
        <w:rPr>
          <w:spacing w:val="-9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носителе;</w:t>
      </w:r>
    </w:p>
    <w:p w:rsidR="00C97A94" w:rsidRPr="00DA37D7" w:rsidRDefault="00C97A94" w:rsidP="00DA37D7">
      <w:pPr>
        <w:pStyle w:val="ListParagraph"/>
        <w:numPr>
          <w:ilvl w:val="0"/>
          <w:numId w:val="17"/>
        </w:numPr>
        <w:tabs>
          <w:tab w:val="left" w:pos="597"/>
        </w:tabs>
        <w:spacing w:before="16"/>
        <w:ind w:firstLine="0"/>
        <w:rPr>
          <w:sz w:val="24"/>
          <w:szCs w:val="24"/>
        </w:rPr>
      </w:pPr>
      <w:r w:rsidRPr="00DA37D7">
        <w:rPr>
          <w:w w:val="105"/>
          <w:sz w:val="24"/>
          <w:szCs w:val="24"/>
        </w:rPr>
        <w:t>контрольные задания 5-6</w:t>
      </w:r>
      <w:r w:rsidRPr="00DA37D7">
        <w:rPr>
          <w:spacing w:val="-14"/>
          <w:w w:val="105"/>
          <w:sz w:val="24"/>
          <w:szCs w:val="24"/>
        </w:rPr>
        <w:t xml:space="preserve"> </w:t>
      </w:r>
      <w:r w:rsidRPr="00DA37D7">
        <w:rPr>
          <w:w w:val="105"/>
          <w:sz w:val="24"/>
          <w:szCs w:val="24"/>
        </w:rPr>
        <w:t>классы;</w:t>
      </w:r>
    </w:p>
    <w:p w:rsidR="00C97A94" w:rsidRPr="00DA37D7" w:rsidRDefault="00C97A94" w:rsidP="00DA37D7">
      <w:pPr>
        <w:pStyle w:val="ListParagraph"/>
        <w:numPr>
          <w:ilvl w:val="0"/>
          <w:numId w:val="17"/>
        </w:numPr>
        <w:tabs>
          <w:tab w:val="left" w:pos="597"/>
        </w:tabs>
        <w:spacing w:before="10"/>
        <w:ind w:firstLine="0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 xml:space="preserve">книги для учителя с 5 </w:t>
      </w:r>
      <w:r w:rsidRPr="00DA37D7">
        <w:rPr>
          <w:spacing w:val="4"/>
          <w:w w:val="105"/>
          <w:sz w:val="24"/>
          <w:szCs w:val="24"/>
          <w:lang w:val="ru-RU"/>
        </w:rPr>
        <w:t xml:space="preserve">по </w:t>
      </w:r>
      <w:r w:rsidRPr="00DA37D7">
        <w:rPr>
          <w:w w:val="105"/>
          <w:sz w:val="24"/>
          <w:szCs w:val="24"/>
          <w:lang w:val="ru-RU"/>
        </w:rPr>
        <w:t>9</w:t>
      </w:r>
      <w:r w:rsidRPr="00DA37D7">
        <w:rPr>
          <w:spacing w:val="-18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классы;</w:t>
      </w:r>
    </w:p>
    <w:p w:rsidR="00C97A94" w:rsidRPr="00DA37D7" w:rsidRDefault="00C97A94" w:rsidP="00DA37D7">
      <w:pPr>
        <w:pStyle w:val="ListParagraph"/>
        <w:numPr>
          <w:ilvl w:val="0"/>
          <w:numId w:val="17"/>
        </w:numPr>
        <w:tabs>
          <w:tab w:val="left" w:pos="597"/>
        </w:tabs>
        <w:spacing w:before="9"/>
        <w:ind w:firstLine="0"/>
        <w:rPr>
          <w:sz w:val="24"/>
          <w:szCs w:val="24"/>
        </w:rPr>
      </w:pPr>
      <w:r w:rsidRPr="00DA37D7">
        <w:rPr>
          <w:w w:val="105"/>
          <w:sz w:val="24"/>
          <w:szCs w:val="24"/>
        </w:rPr>
        <w:t>рабочие</w:t>
      </w:r>
      <w:r w:rsidRPr="00DA37D7">
        <w:rPr>
          <w:spacing w:val="-1"/>
          <w:w w:val="105"/>
          <w:sz w:val="24"/>
          <w:szCs w:val="24"/>
        </w:rPr>
        <w:t xml:space="preserve"> </w:t>
      </w:r>
      <w:r w:rsidRPr="00DA37D7">
        <w:rPr>
          <w:w w:val="105"/>
          <w:sz w:val="24"/>
          <w:szCs w:val="24"/>
        </w:rPr>
        <w:t>листы.</w:t>
      </w:r>
    </w:p>
    <w:p w:rsidR="00C97A94" w:rsidRPr="00DA37D7" w:rsidRDefault="00C97A94" w:rsidP="00DA37D7">
      <w:pPr>
        <w:spacing w:before="16"/>
        <w:ind w:left="460"/>
        <w:jc w:val="both"/>
        <w:rPr>
          <w:sz w:val="24"/>
          <w:szCs w:val="24"/>
        </w:rPr>
      </w:pPr>
      <w:r w:rsidRPr="00DA37D7">
        <w:rPr>
          <w:b/>
          <w:w w:val="105"/>
          <w:sz w:val="24"/>
          <w:szCs w:val="24"/>
        </w:rPr>
        <w:t xml:space="preserve">Срок реализации программы </w:t>
      </w:r>
      <w:r w:rsidRPr="00DA37D7">
        <w:rPr>
          <w:w w:val="105"/>
          <w:sz w:val="24"/>
          <w:szCs w:val="24"/>
        </w:rPr>
        <w:t>– 5 лет.</w:t>
      </w:r>
    </w:p>
    <w:p w:rsidR="00C97A94" w:rsidRPr="00DA37D7" w:rsidRDefault="00C97A94" w:rsidP="00DA37D7">
      <w:pPr>
        <w:pStyle w:val="BodyText"/>
        <w:spacing w:before="10" w:line="249" w:lineRule="auto"/>
        <w:ind w:right="125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УМК разработан в соответствии с требованиями федерального государственного образовательного стандарта общего образования по иностранным языкам.</w:t>
      </w:r>
    </w:p>
    <w:p w:rsidR="00C97A94" w:rsidRPr="00DA37D7" w:rsidRDefault="00C97A94" w:rsidP="00DA37D7">
      <w:pPr>
        <w:pStyle w:val="BodyText"/>
        <w:ind w:left="0"/>
        <w:rPr>
          <w:sz w:val="24"/>
          <w:szCs w:val="24"/>
          <w:lang w:val="ru-RU"/>
        </w:rPr>
      </w:pPr>
    </w:p>
    <w:p w:rsidR="00C97A94" w:rsidRPr="00DA37D7" w:rsidRDefault="00C97A94" w:rsidP="00DA37D7">
      <w:pPr>
        <w:pStyle w:val="Heading1"/>
        <w:spacing w:before="215"/>
        <w:ind w:left="1577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Общая характеристика ученого предмета «Немецкий язык»</w:t>
      </w:r>
    </w:p>
    <w:p w:rsidR="00C97A94" w:rsidRPr="00DA37D7" w:rsidRDefault="00C97A94" w:rsidP="00DA37D7">
      <w:pPr>
        <w:pStyle w:val="BodyText"/>
        <w:spacing w:before="10"/>
        <w:ind w:left="0"/>
        <w:rPr>
          <w:b/>
          <w:sz w:val="24"/>
          <w:szCs w:val="24"/>
          <w:lang w:val="ru-RU"/>
        </w:rPr>
      </w:pPr>
    </w:p>
    <w:p w:rsidR="00C97A94" w:rsidRPr="00DA37D7" w:rsidRDefault="00C97A94" w:rsidP="00DA37D7">
      <w:pPr>
        <w:pStyle w:val="BodyText"/>
        <w:spacing w:line="247" w:lineRule="auto"/>
        <w:ind w:right="112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Основной</w:t>
      </w:r>
      <w:r w:rsidRPr="00DA37D7">
        <w:rPr>
          <w:spacing w:val="-11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целью</w:t>
      </w:r>
      <w:r w:rsidRPr="00DA37D7">
        <w:rPr>
          <w:spacing w:val="-4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обучения</w:t>
      </w:r>
      <w:r w:rsidRPr="00DA37D7">
        <w:rPr>
          <w:spacing w:val="-8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немецкому</w:t>
      </w:r>
      <w:r w:rsidRPr="00DA37D7">
        <w:rPr>
          <w:spacing w:val="-10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языку</w:t>
      </w:r>
      <w:r w:rsidRPr="00DA37D7">
        <w:rPr>
          <w:spacing w:val="-9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как</w:t>
      </w:r>
      <w:r w:rsidRPr="00DA37D7">
        <w:rPr>
          <w:spacing w:val="-8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второму</w:t>
      </w:r>
      <w:r w:rsidRPr="00DA37D7">
        <w:rPr>
          <w:spacing w:val="-9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иностранному</w:t>
      </w:r>
      <w:r w:rsidRPr="00DA37D7">
        <w:rPr>
          <w:spacing w:val="-10"/>
          <w:w w:val="105"/>
          <w:sz w:val="24"/>
          <w:szCs w:val="24"/>
          <w:lang w:val="ru-RU"/>
        </w:rPr>
        <w:t xml:space="preserve"> </w:t>
      </w:r>
      <w:r w:rsidRPr="00DA37D7">
        <w:rPr>
          <w:spacing w:val="2"/>
          <w:w w:val="105"/>
          <w:sz w:val="24"/>
          <w:szCs w:val="24"/>
          <w:lang w:val="ru-RU"/>
        </w:rPr>
        <w:t>является</w:t>
      </w:r>
      <w:r w:rsidRPr="00DA37D7">
        <w:rPr>
          <w:spacing w:val="-8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развитие иноязычной</w:t>
      </w:r>
      <w:r w:rsidRPr="00DA37D7">
        <w:rPr>
          <w:spacing w:val="-4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коммуникативной</w:t>
      </w:r>
      <w:r w:rsidRPr="00DA37D7">
        <w:rPr>
          <w:spacing w:val="-10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компетенции</w:t>
      </w:r>
      <w:r w:rsidRPr="00DA37D7">
        <w:rPr>
          <w:spacing w:val="-10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в</w:t>
      </w:r>
      <w:r w:rsidRPr="00DA37D7">
        <w:rPr>
          <w:spacing w:val="-10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совокупности</w:t>
      </w:r>
      <w:r w:rsidRPr="00DA37D7">
        <w:rPr>
          <w:spacing w:val="-4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её</w:t>
      </w:r>
      <w:r w:rsidRPr="00DA37D7">
        <w:rPr>
          <w:spacing w:val="-10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составляющих,</w:t>
      </w:r>
      <w:r w:rsidRPr="00DA37D7">
        <w:rPr>
          <w:spacing w:val="-14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а</w:t>
      </w:r>
      <w:r w:rsidRPr="00DA37D7">
        <w:rPr>
          <w:spacing w:val="-10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именно:</w:t>
      </w:r>
    </w:p>
    <w:p w:rsidR="00C97A94" w:rsidRPr="00DA37D7" w:rsidRDefault="00C97A94" w:rsidP="00DA37D7">
      <w:pPr>
        <w:pStyle w:val="ListParagraph"/>
        <w:numPr>
          <w:ilvl w:val="0"/>
          <w:numId w:val="17"/>
        </w:numPr>
        <w:tabs>
          <w:tab w:val="left" w:pos="597"/>
        </w:tabs>
        <w:spacing w:before="10"/>
        <w:ind w:firstLine="0"/>
        <w:rPr>
          <w:sz w:val="24"/>
          <w:szCs w:val="24"/>
        </w:rPr>
      </w:pPr>
      <w:r w:rsidRPr="00DA37D7">
        <w:rPr>
          <w:w w:val="105"/>
          <w:sz w:val="24"/>
          <w:szCs w:val="24"/>
        </w:rPr>
        <w:t>речевая</w:t>
      </w:r>
      <w:r w:rsidRPr="00DA37D7">
        <w:rPr>
          <w:spacing w:val="1"/>
          <w:w w:val="105"/>
          <w:sz w:val="24"/>
          <w:szCs w:val="24"/>
        </w:rPr>
        <w:t xml:space="preserve"> </w:t>
      </w:r>
      <w:r w:rsidRPr="00DA37D7">
        <w:rPr>
          <w:w w:val="105"/>
          <w:sz w:val="24"/>
          <w:szCs w:val="24"/>
        </w:rPr>
        <w:t>компетенция;</w:t>
      </w:r>
    </w:p>
    <w:p w:rsidR="00C97A94" w:rsidRPr="00DA37D7" w:rsidRDefault="00C97A94" w:rsidP="00DA37D7">
      <w:pPr>
        <w:pStyle w:val="ListParagraph"/>
        <w:numPr>
          <w:ilvl w:val="0"/>
          <w:numId w:val="17"/>
        </w:numPr>
        <w:tabs>
          <w:tab w:val="left" w:pos="597"/>
        </w:tabs>
        <w:spacing w:before="9"/>
        <w:ind w:firstLine="0"/>
        <w:rPr>
          <w:sz w:val="24"/>
          <w:szCs w:val="24"/>
        </w:rPr>
      </w:pPr>
      <w:r w:rsidRPr="00DA37D7">
        <w:rPr>
          <w:w w:val="105"/>
          <w:sz w:val="24"/>
          <w:szCs w:val="24"/>
        </w:rPr>
        <w:t>языковая</w:t>
      </w:r>
      <w:r w:rsidRPr="00DA37D7">
        <w:rPr>
          <w:spacing w:val="1"/>
          <w:w w:val="105"/>
          <w:sz w:val="24"/>
          <w:szCs w:val="24"/>
        </w:rPr>
        <w:t xml:space="preserve"> </w:t>
      </w:r>
      <w:r w:rsidRPr="00DA37D7">
        <w:rPr>
          <w:w w:val="105"/>
          <w:sz w:val="24"/>
          <w:szCs w:val="24"/>
        </w:rPr>
        <w:t>компетенция;</w:t>
      </w:r>
    </w:p>
    <w:p w:rsidR="00C97A94" w:rsidRPr="00DA37D7" w:rsidRDefault="00C97A94" w:rsidP="00DA37D7">
      <w:pPr>
        <w:pStyle w:val="ListParagraph"/>
        <w:numPr>
          <w:ilvl w:val="0"/>
          <w:numId w:val="17"/>
        </w:numPr>
        <w:tabs>
          <w:tab w:val="left" w:pos="597"/>
        </w:tabs>
        <w:spacing w:before="9"/>
        <w:ind w:firstLine="0"/>
        <w:rPr>
          <w:sz w:val="24"/>
          <w:szCs w:val="24"/>
        </w:rPr>
      </w:pPr>
      <w:r w:rsidRPr="00DA37D7">
        <w:rPr>
          <w:w w:val="105"/>
          <w:sz w:val="24"/>
          <w:szCs w:val="24"/>
        </w:rPr>
        <w:t>социокультурная</w:t>
      </w:r>
      <w:r w:rsidRPr="00DA37D7">
        <w:rPr>
          <w:spacing w:val="-6"/>
          <w:w w:val="105"/>
          <w:sz w:val="24"/>
          <w:szCs w:val="24"/>
        </w:rPr>
        <w:t xml:space="preserve"> </w:t>
      </w:r>
      <w:r w:rsidRPr="00DA37D7">
        <w:rPr>
          <w:w w:val="105"/>
          <w:sz w:val="24"/>
          <w:szCs w:val="24"/>
        </w:rPr>
        <w:t>компетенция;</w:t>
      </w:r>
    </w:p>
    <w:p w:rsidR="00C97A94" w:rsidRPr="00DA37D7" w:rsidRDefault="00C97A94" w:rsidP="00DA37D7">
      <w:pPr>
        <w:pStyle w:val="ListParagraph"/>
        <w:numPr>
          <w:ilvl w:val="0"/>
          <w:numId w:val="17"/>
        </w:numPr>
        <w:tabs>
          <w:tab w:val="left" w:pos="597"/>
        </w:tabs>
        <w:spacing w:before="17"/>
        <w:ind w:firstLine="0"/>
        <w:rPr>
          <w:sz w:val="24"/>
          <w:szCs w:val="24"/>
        </w:rPr>
      </w:pPr>
      <w:r w:rsidRPr="00DA37D7">
        <w:rPr>
          <w:w w:val="105"/>
          <w:sz w:val="24"/>
          <w:szCs w:val="24"/>
        </w:rPr>
        <w:t>компенсаторная</w:t>
      </w:r>
      <w:r w:rsidRPr="00DA37D7">
        <w:rPr>
          <w:spacing w:val="1"/>
          <w:w w:val="105"/>
          <w:sz w:val="24"/>
          <w:szCs w:val="24"/>
        </w:rPr>
        <w:t xml:space="preserve"> </w:t>
      </w:r>
      <w:r w:rsidRPr="00DA37D7">
        <w:rPr>
          <w:w w:val="105"/>
          <w:sz w:val="24"/>
          <w:szCs w:val="24"/>
        </w:rPr>
        <w:t>компетенция;</w:t>
      </w:r>
    </w:p>
    <w:p w:rsidR="00C97A94" w:rsidRPr="00DA37D7" w:rsidRDefault="00C97A94" w:rsidP="00DA37D7">
      <w:pPr>
        <w:pStyle w:val="ListParagraph"/>
        <w:numPr>
          <w:ilvl w:val="0"/>
          <w:numId w:val="17"/>
        </w:numPr>
        <w:tabs>
          <w:tab w:val="left" w:pos="597"/>
        </w:tabs>
        <w:spacing w:before="9"/>
        <w:ind w:firstLine="0"/>
        <w:rPr>
          <w:sz w:val="24"/>
          <w:szCs w:val="24"/>
        </w:rPr>
      </w:pPr>
      <w:r w:rsidRPr="00DA37D7">
        <w:rPr>
          <w:w w:val="105"/>
          <w:sz w:val="24"/>
          <w:szCs w:val="24"/>
        </w:rPr>
        <w:t>учебно-познавательная</w:t>
      </w:r>
      <w:r w:rsidRPr="00DA37D7">
        <w:rPr>
          <w:spacing w:val="1"/>
          <w:w w:val="105"/>
          <w:sz w:val="24"/>
          <w:szCs w:val="24"/>
        </w:rPr>
        <w:t xml:space="preserve"> </w:t>
      </w:r>
      <w:r w:rsidRPr="00DA37D7">
        <w:rPr>
          <w:w w:val="105"/>
          <w:sz w:val="24"/>
          <w:szCs w:val="24"/>
        </w:rPr>
        <w:t>компетенция;</w:t>
      </w:r>
    </w:p>
    <w:p w:rsidR="00C97A94" w:rsidRPr="00DA37D7" w:rsidRDefault="00C97A94" w:rsidP="00DA37D7">
      <w:pPr>
        <w:pStyle w:val="ListParagraph"/>
        <w:numPr>
          <w:ilvl w:val="0"/>
          <w:numId w:val="17"/>
        </w:numPr>
        <w:tabs>
          <w:tab w:val="left" w:pos="691"/>
        </w:tabs>
        <w:spacing w:before="9" w:line="254" w:lineRule="auto"/>
        <w:ind w:right="133" w:firstLine="0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развитие личности учащихся посредством реализации воспитательного потенциала изучаемого</w:t>
      </w:r>
      <w:r w:rsidRPr="00DA37D7">
        <w:rPr>
          <w:spacing w:val="-1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язык.</w:t>
      </w:r>
    </w:p>
    <w:p w:rsidR="00C97A94" w:rsidRPr="00DA37D7" w:rsidRDefault="00C97A94" w:rsidP="00DA37D7">
      <w:pPr>
        <w:pStyle w:val="BodyText"/>
        <w:spacing w:line="249" w:lineRule="auto"/>
        <w:ind w:right="125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Обучение немецкому языку как второму иностранному имеет последовательную ориентацию на речевой, учебный, культурный опыт учащегося, сформированный в процессе постижения им родной культуры и осмысления родного языка, а также</w:t>
      </w:r>
      <w:r w:rsidRPr="00DA37D7">
        <w:rPr>
          <w:spacing w:val="-34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изучения первого иностранного языка и культуры его</w:t>
      </w:r>
      <w:r w:rsidRPr="00DA37D7">
        <w:rPr>
          <w:spacing w:val="-13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носителя.</w:t>
      </w:r>
    </w:p>
    <w:p w:rsidR="00C97A94" w:rsidRPr="00DA37D7" w:rsidRDefault="00C97A94" w:rsidP="00DA37D7">
      <w:pPr>
        <w:pStyle w:val="BodyText"/>
        <w:spacing w:line="252" w:lineRule="auto"/>
        <w:ind w:right="114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В основу учебников «Горизонты» (“</w:t>
      </w:r>
      <w:r w:rsidRPr="00DA37D7">
        <w:rPr>
          <w:w w:val="105"/>
          <w:sz w:val="24"/>
          <w:szCs w:val="24"/>
        </w:rPr>
        <w:t>Horizonte</w:t>
      </w:r>
      <w:r w:rsidRPr="00DA37D7">
        <w:rPr>
          <w:w w:val="105"/>
          <w:sz w:val="24"/>
          <w:szCs w:val="24"/>
          <w:lang w:val="ru-RU"/>
        </w:rPr>
        <w:t xml:space="preserve">”), положена методика обучения немецкому языку с использованием уже имеющихся у учащихся знаний английского языка, что позволяет им быстро и эффективно изучить ещё один иностранный язык. В учебный комплект входят рабочие тетради с аудио приложением на </w:t>
      </w:r>
      <w:r w:rsidRPr="00DA37D7">
        <w:rPr>
          <w:w w:val="105"/>
          <w:sz w:val="24"/>
          <w:szCs w:val="24"/>
        </w:rPr>
        <w:t>CD</w:t>
      </w:r>
      <w:r w:rsidRPr="00DA37D7">
        <w:rPr>
          <w:w w:val="105"/>
          <w:sz w:val="24"/>
          <w:szCs w:val="24"/>
          <w:lang w:val="ru-RU"/>
        </w:rPr>
        <w:t>, рабочие листы для скачивания на сайте (5,6,7 классы).</w:t>
      </w:r>
    </w:p>
    <w:p w:rsidR="00C97A94" w:rsidRPr="00DA37D7" w:rsidRDefault="00C97A94" w:rsidP="00DA37D7">
      <w:pPr>
        <w:pStyle w:val="BodyText"/>
        <w:spacing w:line="249" w:lineRule="auto"/>
        <w:ind w:right="120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Программа строится на идеях обучения немецкому языку в контексте межкультурной парадигмы, предполагающей взаимосвязанное обучение языку и культуре. Ориентация на межкультурную парадигму обусловлена расширением международных связей, развитием мульти-культурного сообщества, в котором вынужден находиться человек.</w:t>
      </w:r>
    </w:p>
    <w:p w:rsidR="00C97A94" w:rsidRPr="00DA37D7" w:rsidRDefault="00C97A94" w:rsidP="00DA37D7">
      <w:pPr>
        <w:pStyle w:val="BodyText"/>
        <w:spacing w:line="252" w:lineRule="auto"/>
        <w:ind w:right="122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 xml:space="preserve">В связи с социально-политическими и экономическими изменениями нашего государства, изменился  </w:t>
      </w:r>
      <w:r w:rsidRPr="00DA37D7">
        <w:rPr>
          <w:spacing w:val="60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 xml:space="preserve">и     статус     иностранного     языка,     как     учебного     предмета.     Он стал </w:t>
      </w:r>
      <w:r w:rsidRPr="00DA37D7">
        <w:rPr>
          <w:i/>
          <w:w w:val="105"/>
          <w:sz w:val="24"/>
          <w:szCs w:val="24"/>
          <w:lang w:val="ru-RU"/>
        </w:rPr>
        <w:t xml:space="preserve">реально </w:t>
      </w:r>
      <w:r w:rsidRPr="00DA37D7">
        <w:rPr>
          <w:w w:val="105"/>
          <w:sz w:val="24"/>
          <w:szCs w:val="24"/>
          <w:lang w:val="ru-RU"/>
        </w:rPr>
        <w:t>востребованным. Иностранный</w:t>
      </w:r>
      <w:r w:rsidRPr="00DA37D7">
        <w:rPr>
          <w:spacing w:val="60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язык  стал  в  полной  мере  осознаваться как средство общения, взаимопонимания и взаимодействия людей, средство приобщения к иной национальной</w:t>
      </w:r>
      <w:r w:rsidRPr="00DA37D7">
        <w:rPr>
          <w:spacing w:val="-7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культуре.</w:t>
      </w:r>
    </w:p>
    <w:p w:rsidR="00C97A94" w:rsidRPr="00DA37D7" w:rsidRDefault="00C97A94" w:rsidP="00DA37D7">
      <w:pPr>
        <w:pStyle w:val="BodyText"/>
        <w:spacing w:line="249" w:lineRule="auto"/>
        <w:ind w:right="120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Актуальность овладения школьниками немецким языком объясняетсятрадиционными культурными и экономическими связями России и Германии, значимостью немецкого языка в Европе и большим вкладом немецкоязычных народов в развитие мировой культуры.</w:t>
      </w:r>
    </w:p>
    <w:p w:rsidR="00C97A94" w:rsidRPr="00DA37D7" w:rsidRDefault="00C97A94" w:rsidP="00DA37D7">
      <w:pPr>
        <w:pStyle w:val="BodyText"/>
        <w:spacing w:before="5"/>
        <w:ind w:left="0"/>
        <w:rPr>
          <w:sz w:val="24"/>
          <w:szCs w:val="24"/>
          <w:lang w:val="ru-RU"/>
        </w:rPr>
      </w:pPr>
    </w:p>
    <w:p w:rsidR="00C97A94" w:rsidRPr="00DA37D7" w:rsidRDefault="00C97A94" w:rsidP="00DA37D7">
      <w:pPr>
        <w:pStyle w:val="BodyText"/>
        <w:spacing w:line="247" w:lineRule="auto"/>
        <w:ind w:right="128"/>
        <w:rPr>
          <w:b/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 xml:space="preserve">Изучение второго иностранного языка в основной школе направлено на достижение следующих </w:t>
      </w:r>
      <w:r w:rsidRPr="00DA37D7">
        <w:rPr>
          <w:b/>
          <w:w w:val="105"/>
          <w:sz w:val="24"/>
          <w:szCs w:val="24"/>
          <w:lang w:val="ru-RU"/>
        </w:rPr>
        <w:t>целей:</w:t>
      </w:r>
    </w:p>
    <w:p w:rsidR="00C97A94" w:rsidRPr="00DA37D7" w:rsidRDefault="00C97A94" w:rsidP="00DA37D7">
      <w:pPr>
        <w:spacing w:before="3" w:line="254" w:lineRule="auto"/>
        <w:ind w:left="460" w:right="114"/>
        <w:jc w:val="both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 xml:space="preserve">— </w:t>
      </w:r>
      <w:r w:rsidRPr="00DA37D7">
        <w:rPr>
          <w:b/>
          <w:w w:val="105"/>
          <w:sz w:val="24"/>
          <w:szCs w:val="24"/>
          <w:lang w:val="ru-RU"/>
        </w:rPr>
        <w:t xml:space="preserve">развитие </w:t>
      </w:r>
      <w:r w:rsidRPr="00DA37D7">
        <w:rPr>
          <w:w w:val="105"/>
          <w:sz w:val="24"/>
          <w:szCs w:val="24"/>
          <w:lang w:val="ru-RU"/>
        </w:rPr>
        <w:t xml:space="preserve">иноязычной </w:t>
      </w:r>
      <w:r w:rsidRPr="00DA37D7">
        <w:rPr>
          <w:b/>
          <w:w w:val="105"/>
          <w:sz w:val="24"/>
          <w:szCs w:val="24"/>
          <w:lang w:val="ru-RU"/>
        </w:rPr>
        <w:t xml:space="preserve">коммуникативной компетенции </w:t>
      </w:r>
      <w:r w:rsidRPr="00DA37D7">
        <w:rPr>
          <w:w w:val="105"/>
          <w:sz w:val="24"/>
          <w:szCs w:val="24"/>
          <w:lang w:val="ru-RU"/>
        </w:rPr>
        <w:t>в совокупности её составляющих, а именно:</w:t>
      </w:r>
    </w:p>
    <w:p w:rsidR="00C97A94" w:rsidRPr="00DA37D7" w:rsidRDefault="00C97A94" w:rsidP="00DA37D7">
      <w:pPr>
        <w:pStyle w:val="BodyText"/>
        <w:spacing w:line="247" w:lineRule="auto"/>
        <w:ind w:right="113"/>
        <w:rPr>
          <w:sz w:val="24"/>
          <w:szCs w:val="24"/>
          <w:lang w:val="ru-RU"/>
        </w:rPr>
      </w:pPr>
      <w:r w:rsidRPr="00DA37D7">
        <w:rPr>
          <w:i/>
          <w:w w:val="105"/>
          <w:sz w:val="24"/>
          <w:szCs w:val="24"/>
          <w:lang w:val="ru-RU"/>
        </w:rPr>
        <w:t xml:space="preserve">речевая компетенция </w:t>
      </w:r>
      <w:r w:rsidRPr="00DA37D7">
        <w:rPr>
          <w:w w:val="105"/>
          <w:sz w:val="24"/>
          <w:szCs w:val="24"/>
          <w:lang w:val="ru-RU"/>
        </w:rPr>
        <w:t>— развитие коммуникативных умений в четырёх основных видах речевой деятельности (говорении, аудировании, чтении, письме);</w:t>
      </w:r>
    </w:p>
    <w:p w:rsidR="00C97A94" w:rsidRPr="00DA37D7" w:rsidRDefault="00C97A94" w:rsidP="00DA37D7">
      <w:pPr>
        <w:pStyle w:val="BodyText"/>
        <w:spacing w:before="3" w:line="249" w:lineRule="auto"/>
        <w:ind w:right="113"/>
        <w:rPr>
          <w:sz w:val="24"/>
          <w:szCs w:val="24"/>
          <w:lang w:val="ru-RU"/>
        </w:rPr>
      </w:pPr>
      <w:r w:rsidRPr="00DA37D7">
        <w:rPr>
          <w:i/>
          <w:w w:val="105"/>
          <w:sz w:val="24"/>
          <w:szCs w:val="24"/>
          <w:lang w:val="ru-RU"/>
        </w:rPr>
        <w:t xml:space="preserve">языковая компетенция </w:t>
      </w:r>
      <w:r w:rsidRPr="00DA37D7">
        <w:rPr>
          <w:w w:val="105"/>
          <w:sz w:val="24"/>
          <w:szCs w:val="24"/>
          <w:lang w:val="ru-RU"/>
        </w:rPr>
        <w:t>— овладение языковыми средствами (фонетическими, орфографическими, лексическими, грамматическими) в соответствии с темами и ситуациями общения, отобранными для основной школы; освоение знаний о языковых</w:t>
      </w:r>
    </w:p>
    <w:p w:rsidR="00C97A94" w:rsidRPr="00DA37D7" w:rsidRDefault="00C97A94" w:rsidP="00DA37D7">
      <w:pPr>
        <w:spacing w:line="249" w:lineRule="auto"/>
        <w:jc w:val="both"/>
        <w:rPr>
          <w:sz w:val="24"/>
          <w:szCs w:val="24"/>
          <w:lang w:val="ru-RU"/>
        </w:rPr>
        <w:sectPr w:rsidR="00C97A94" w:rsidRPr="00DA37D7" w:rsidSect="00DA37D7">
          <w:pgSz w:w="16850" w:h="11910" w:orient="landscape"/>
          <w:pgMar w:top="1240" w:right="743" w:bottom="278" w:left="1242" w:header="720" w:footer="720" w:gutter="0"/>
          <w:cols w:space="720"/>
        </w:sectPr>
      </w:pPr>
    </w:p>
    <w:p w:rsidR="00C97A94" w:rsidRPr="00DA37D7" w:rsidRDefault="00C97A94" w:rsidP="00DA37D7">
      <w:pPr>
        <w:pStyle w:val="BodyText"/>
        <w:spacing w:before="71" w:line="254" w:lineRule="auto"/>
        <w:ind w:right="134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явлениях изучаемого языка, разных способах выражения мысли в родном и иностранном языке;</w:t>
      </w:r>
    </w:p>
    <w:p w:rsidR="00C97A94" w:rsidRPr="00DA37D7" w:rsidRDefault="00C97A94" w:rsidP="00DA37D7">
      <w:pPr>
        <w:pStyle w:val="BodyText"/>
        <w:spacing w:line="252" w:lineRule="auto"/>
        <w:ind w:right="121"/>
        <w:rPr>
          <w:sz w:val="24"/>
          <w:szCs w:val="24"/>
          <w:lang w:val="ru-RU"/>
        </w:rPr>
      </w:pPr>
      <w:r w:rsidRPr="00DA37D7">
        <w:rPr>
          <w:i/>
          <w:w w:val="105"/>
          <w:sz w:val="24"/>
          <w:szCs w:val="24"/>
          <w:lang w:val="ru-RU"/>
        </w:rPr>
        <w:t xml:space="preserve">социокультурная компетенция </w:t>
      </w:r>
      <w:r w:rsidRPr="00DA37D7">
        <w:rPr>
          <w:w w:val="105"/>
          <w:sz w:val="24"/>
          <w:szCs w:val="24"/>
          <w:lang w:val="ru-RU"/>
        </w:rPr>
        <w:t>— приобщение к культуре, традициям и реалиям стран/страны изучаемого языка в рамках тем, сфер и ситуаций общения, отвечающих опыту,</w:t>
      </w:r>
    </w:p>
    <w:p w:rsidR="00C97A94" w:rsidRPr="00DA37D7" w:rsidRDefault="00C97A94" w:rsidP="00DA37D7">
      <w:pPr>
        <w:pStyle w:val="BodyText"/>
        <w:spacing w:line="252" w:lineRule="auto"/>
        <w:ind w:right="113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интересам, психологическим особенностям учащихся основной школы на разных её этапах; формирование умения представлять свою страну, её культуру в условиях межкультурного общения;</w:t>
      </w:r>
    </w:p>
    <w:p w:rsidR="00C97A94" w:rsidRPr="00DA37D7" w:rsidRDefault="00C97A94" w:rsidP="00DA37D7">
      <w:pPr>
        <w:pStyle w:val="BodyText"/>
        <w:spacing w:line="247" w:lineRule="auto"/>
        <w:ind w:right="116"/>
        <w:rPr>
          <w:sz w:val="24"/>
          <w:szCs w:val="24"/>
          <w:lang w:val="ru-RU"/>
        </w:rPr>
      </w:pPr>
      <w:r w:rsidRPr="00DA37D7">
        <w:rPr>
          <w:i/>
          <w:w w:val="105"/>
          <w:sz w:val="24"/>
          <w:szCs w:val="24"/>
          <w:lang w:val="ru-RU"/>
        </w:rPr>
        <w:t xml:space="preserve">компенсаторная компетенция </w:t>
      </w:r>
      <w:r w:rsidRPr="00DA37D7">
        <w:rPr>
          <w:w w:val="105"/>
          <w:sz w:val="24"/>
          <w:szCs w:val="24"/>
          <w:lang w:val="ru-RU"/>
        </w:rPr>
        <w:t>— развитие умений выходить из положения в условиях дефицита языковых средств при получении и передаче информации;</w:t>
      </w:r>
    </w:p>
    <w:p w:rsidR="00C97A94" w:rsidRPr="00DA37D7" w:rsidRDefault="00C97A94" w:rsidP="00DA37D7">
      <w:pPr>
        <w:pStyle w:val="BodyText"/>
        <w:spacing w:line="249" w:lineRule="auto"/>
        <w:ind w:right="118"/>
        <w:rPr>
          <w:sz w:val="24"/>
          <w:szCs w:val="24"/>
          <w:lang w:val="ru-RU"/>
        </w:rPr>
      </w:pPr>
      <w:r w:rsidRPr="00DA37D7">
        <w:rPr>
          <w:i/>
          <w:w w:val="105"/>
          <w:sz w:val="24"/>
          <w:szCs w:val="24"/>
          <w:lang w:val="ru-RU"/>
        </w:rPr>
        <w:t xml:space="preserve">учебно-познавательная компетенция </w:t>
      </w:r>
      <w:r w:rsidRPr="00DA37D7">
        <w:rPr>
          <w:w w:val="105"/>
          <w:sz w:val="24"/>
          <w:szCs w:val="24"/>
          <w:lang w:val="ru-RU"/>
        </w:rPr>
        <w:t>— дальнейшее развитие общих и специальных учебных умений, универсальных способов деятельности; ознакомление с доступными учащимся способами и приёмами самостоятельного изучения языков и культур, в том числе с использованием новых информационных технологий;</w:t>
      </w:r>
    </w:p>
    <w:p w:rsidR="00C97A94" w:rsidRPr="00DA37D7" w:rsidRDefault="00C97A94" w:rsidP="00DA37D7">
      <w:pPr>
        <w:spacing w:line="247" w:lineRule="auto"/>
        <w:ind w:left="460" w:right="116"/>
        <w:jc w:val="both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 xml:space="preserve">— </w:t>
      </w:r>
      <w:r w:rsidRPr="00DA37D7">
        <w:rPr>
          <w:b/>
          <w:w w:val="105"/>
          <w:sz w:val="24"/>
          <w:szCs w:val="24"/>
          <w:lang w:val="ru-RU"/>
        </w:rPr>
        <w:t xml:space="preserve">развитие личности учащихся </w:t>
      </w:r>
      <w:r w:rsidRPr="00DA37D7">
        <w:rPr>
          <w:w w:val="105"/>
          <w:sz w:val="24"/>
          <w:szCs w:val="24"/>
          <w:lang w:val="ru-RU"/>
        </w:rPr>
        <w:t>посредством реализации воспитательного потенциала изучаемого иностранного языка:</w:t>
      </w:r>
    </w:p>
    <w:p w:rsidR="00C97A94" w:rsidRPr="00DA37D7" w:rsidRDefault="00C97A94" w:rsidP="00DA37D7">
      <w:pPr>
        <w:pStyle w:val="ListParagraph"/>
        <w:numPr>
          <w:ilvl w:val="0"/>
          <w:numId w:val="16"/>
        </w:numPr>
        <w:tabs>
          <w:tab w:val="left" w:pos="461"/>
        </w:tabs>
        <w:spacing w:before="6" w:line="249" w:lineRule="auto"/>
        <w:ind w:right="108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 xml:space="preserve">формирование у учащихся потребности изучения и овладения иностранными языками как средством общения, познания, самореализации и социальной адаптации в поликультурном, полиэтническом </w:t>
      </w:r>
      <w:r w:rsidRPr="00DA37D7">
        <w:rPr>
          <w:spacing w:val="3"/>
          <w:w w:val="105"/>
          <w:sz w:val="24"/>
          <w:szCs w:val="24"/>
          <w:lang w:val="ru-RU"/>
        </w:rPr>
        <w:t xml:space="preserve">мире </w:t>
      </w:r>
      <w:r w:rsidRPr="00DA37D7">
        <w:rPr>
          <w:w w:val="105"/>
          <w:sz w:val="24"/>
          <w:szCs w:val="24"/>
          <w:lang w:val="ru-RU"/>
        </w:rPr>
        <w:t xml:space="preserve">в </w:t>
      </w:r>
      <w:r w:rsidRPr="00DA37D7">
        <w:rPr>
          <w:spacing w:val="2"/>
          <w:w w:val="105"/>
          <w:sz w:val="24"/>
          <w:szCs w:val="24"/>
          <w:lang w:val="ru-RU"/>
        </w:rPr>
        <w:t xml:space="preserve">условиях </w:t>
      </w:r>
      <w:r w:rsidRPr="00DA37D7">
        <w:rPr>
          <w:w w:val="105"/>
          <w:sz w:val="24"/>
          <w:szCs w:val="24"/>
          <w:lang w:val="ru-RU"/>
        </w:rPr>
        <w:t xml:space="preserve">глобализации </w:t>
      </w:r>
      <w:r w:rsidRPr="00DA37D7">
        <w:rPr>
          <w:spacing w:val="4"/>
          <w:w w:val="105"/>
          <w:sz w:val="24"/>
          <w:szCs w:val="24"/>
          <w:lang w:val="ru-RU"/>
        </w:rPr>
        <w:t xml:space="preserve">на </w:t>
      </w:r>
      <w:r w:rsidRPr="00DA37D7">
        <w:rPr>
          <w:w w:val="105"/>
          <w:sz w:val="24"/>
          <w:szCs w:val="24"/>
          <w:lang w:val="ru-RU"/>
        </w:rPr>
        <w:t>основе осознания важности изучения иностранных языков и родного языка как средства общения и познания в современном</w:t>
      </w:r>
      <w:r w:rsidRPr="00DA37D7">
        <w:rPr>
          <w:spacing w:val="-10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мире;</w:t>
      </w:r>
    </w:p>
    <w:p w:rsidR="00C97A94" w:rsidRPr="00DA37D7" w:rsidRDefault="00C97A94" w:rsidP="00DA37D7">
      <w:pPr>
        <w:pStyle w:val="ListParagraph"/>
        <w:numPr>
          <w:ilvl w:val="0"/>
          <w:numId w:val="16"/>
        </w:numPr>
        <w:tabs>
          <w:tab w:val="left" w:pos="461"/>
        </w:tabs>
        <w:spacing w:line="252" w:lineRule="auto"/>
        <w:ind w:right="108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 xml:space="preserve">формирование общекультурной и этнической идентичности личности как составляющих гражданской идентичности личности; воспитание качеств гражданина, патриота; развитие национального самосознания, стремления к взаимопониманию </w:t>
      </w:r>
      <w:r w:rsidRPr="00DA37D7">
        <w:rPr>
          <w:spacing w:val="2"/>
          <w:w w:val="105"/>
          <w:sz w:val="24"/>
          <w:szCs w:val="24"/>
          <w:lang w:val="ru-RU"/>
        </w:rPr>
        <w:t xml:space="preserve">между </w:t>
      </w:r>
      <w:r w:rsidRPr="00DA37D7">
        <w:rPr>
          <w:w w:val="105"/>
          <w:sz w:val="24"/>
          <w:szCs w:val="24"/>
          <w:lang w:val="ru-RU"/>
        </w:rPr>
        <w:t>людьми разных сообществ, толерантного отношения к проявлениям иной культуры; лучшее осознание своей собственной</w:t>
      </w:r>
      <w:r w:rsidRPr="00DA37D7">
        <w:rPr>
          <w:spacing w:val="4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культуры;</w:t>
      </w:r>
    </w:p>
    <w:p w:rsidR="00C97A94" w:rsidRPr="00DA37D7" w:rsidRDefault="00C97A94" w:rsidP="00DA37D7">
      <w:pPr>
        <w:pStyle w:val="ListParagraph"/>
        <w:numPr>
          <w:ilvl w:val="0"/>
          <w:numId w:val="16"/>
        </w:numPr>
        <w:tabs>
          <w:tab w:val="left" w:pos="461"/>
        </w:tabs>
        <w:spacing w:line="247" w:lineRule="auto"/>
        <w:ind w:right="119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развитие стремления к овладению основами мировой культуры средствами иностранного языка;</w:t>
      </w:r>
    </w:p>
    <w:p w:rsidR="00C97A94" w:rsidRPr="00DA37D7" w:rsidRDefault="00C97A94" w:rsidP="00DA37D7">
      <w:pPr>
        <w:pStyle w:val="ListParagraph"/>
        <w:numPr>
          <w:ilvl w:val="0"/>
          <w:numId w:val="16"/>
        </w:numPr>
        <w:tabs>
          <w:tab w:val="left" w:pos="461"/>
        </w:tabs>
        <w:spacing w:before="5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осознание необходимости вести здоровый образ</w:t>
      </w:r>
      <w:r w:rsidRPr="00DA37D7">
        <w:rPr>
          <w:spacing w:val="-6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жизни.</w:t>
      </w:r>
    </w:p>
    <w:p w:rsidR="00C97A94" w:rsidRPr="00DA37D7" w:rsidRDefault="00C97A94" w:rsidP="00DA37D7">
      <w:pPr>
        <w:pStyle w:val="BodyText"/>
        <w:spacing w:before="9" w:line="249" w:lineRule="auto"/>
        <w:ind w:right="108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Программа позволяет школьникам достигнуть уровня свободного использования немецкого языка, как средства межкультурного общения в образовательных и профессиональных целях. Учебный материал предполагает достижение минимально- достаточного уровня коммуникативной компетенции, в процессе которого происходит воспитание, образование и развитие школьников средствами немецкого языка.</w:t>
      </w:r>
    </w:p>
    <w:p w:rsidR="00C97A94" w:rsidRPr="00DA37D7" w:rsidRDefault="00C97A94" w:rsidP="00DA37D7">
      <w:pPr>
        <w:pStyle w:val="BodyText"/>
        <w:spacing w:before="8" w:line="249" w:lineRule="auto"/>
        <w:ind w:right="108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Данный подход реализует диагностическую функцию информационно-образовательной среды, проявляющуюся в установлении уровня предметных знаний и умений, на базе которых будут формироваться новые; определение сформированности универсальных учебных действий, общеучебных умений и навыков; выявление психолого- физиологических особенностей обучаемых.</w:t>
      </w:r>
    </w:p>
    <w:p w:rsidR="00C97A94" w:rsidRPr="00DA37D7" w:rsidRDefault="00C97A94" w:rsidP="00DA37D7">
      <w:pPr>
        <w:pStyle w:val="BodyText"/>
        <w:spacing w:line="254" w:lineRule="auto"/>
        <w:ind w:right="137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Учебники «Горизонты» построены в соответствии с базисным учебным планом (2 часа в неделю).</w:t>
      </w:r>
    </w:p>
    <w:p w:rsidR="00C97A94" w:rsidRPr="00DA37D7" w:rsidRDefault="00C97A94" w:rsidP="00DA37D7">
      <w:pPr>
        <w:pStyle w:val="BodyText"/>
        <w:spacing w:line="249" w:lineRule="auto"/>
        <w:ind w:right="129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Согласно методической концепции авторов, ученики осуществляют самоконтроль, рефлексию учебной деятельности на последнем уроке главы, знакомятся с содержанием последующей лексической темы, формулируют его цели и задачи на первом уроке следующей главы, используя титульную страницу главы, выполняющую мотивирующую функцию и обеспечивающую целеполагание.</w:t>
      </w:r>
    </w:p>
    <w:p w:rsidR="00C97A94" w:rsidRPr="00DA37D7" w:rsidRDefault="00C97A94" w:rsidP="00DA37D7">
      <w:pPr>
        <w:pStyle w:val="BodyText"/>
        <w:spacing w:before="2" w:line="249" w:lineRule="auto"/>
        <w:ind w:right="122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Следуя принципу интеграции и дифференциации, авторы спланировали уроки глав учебников, обеспечивая развитие всех видов речевой деятельности. Это и развитие навыков чтения и устной речи, аудирования, и освоение нового грамматического материала, развитие навыков и умений продуктивного письма.</w:t>
      </w:r>
    </w:p>
    <w:p w:rsidR="00C97A94" w:rsidRPr="00DA37D7" w:rsidRDefault="00C97A94" w:rsidP="00DA37D7">
      <w:pPr>
        <w:spacing w:line="249" w:lineRule="auto"/>
        <w:jc w:val="both"/>
        <w:rPr>
          <w:sz w:val="24"/>
          <w:szCs w:val="24"/>
          <w:lang w:val="ru-RU"/>
        </w:rPr>
        <w:sectPr w:rsidR="00C97A94" w:rsidRPr="00DA37D7" w:rsidSect="00DA37D7">
          <w:pgSz w:w="16850" w:h="11910" w:orient="landscape"/>
          <w:pgMar w:top="1240" w:right="743" w:bottom="278" w:left="1242" w:header="720" w:footer="720" w:gutter="0"/>
          <w:cols w:space="720"/>
        </w:sectPr>
      </w:pPr>
    </w:p>
    <w:p w:rsidR="00C97A94" w:rsidRPr="00DA37D7" w:rsidRDefault="00C97A94" w:rsidP="00DA37D7">
      <w:pPr>
        <w:pStyle w:val="Heading1"/>
        <w:spacing w:before="77" w:line="254" w:lineRule="auto"/>
        <w:ind w:left="2902" w:right="664" w:hanging="1823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Личностные, метапредметные и предметные результаты освоения учебного предмета «Немецкий язык»</w:t>
      </w:r>
    </w:p>
    <w:p w:rsidR="00C97A94" w:rsidRPr="00DA37D7" w:rsidRDefault="00C97A94" w:rsidP="00DA37D7">
      <w:pPr>
        <w:pStyle w:val="BodyText"/>
        <w:spacing w:line="253" w:lineRule="exact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Программа состоит из 2-х уровней формирования коммуникативной компетенции:</w:t>
      </w:r>
    </w:p>
    <w:p w:rsidR="00C97A94" w:rsidRPr="00DA37D7" w:rsidRDefault="00C97A94" w:rsidP="00DA37D7">
      <w:pPr>
        <w:spacing w:before="9"/>
        <w:ind w:left="460"/>
        <w:jc w:val="both"/>
        <w:rPr>
          <w:sz w:val="24"/>
          <w:szCs w:val="24"/>
          <w:lang w:val="ru-RU"/>
        </w:rPr>
      </w:pPr>
      <w:r w:rsidRPr="00DA37D7">
        <w:rPr>
          <w:i/>
          <w:w w:val="105"/>
          <w:sz w:val="24"/>
          <w:szCs w:val="24"/>
          <w:lang w:val="ru-RU"/>
        </w:rPr>
        <w:t xml:space="preserve">начальный (5-6 </w:t>
      </w:r>
      <w:r w:rsidRPr="00DA37D7">
        <w:rPr>
          <w:w w:val="105"/>
          <w:sz w:val="24"/>
          <w:szCs w:val="24"/>
          <w:lang w:val="ru-RU"/>
        </w:rPr>
        <w:t>классы);</w:t>
      </w:r>
    </w:p>
    <w:p w:rsidR="00C97A94" w:rsidRPr="00DA37D7" w:rsidRDefault="00C97A94" w:rsidP="00DA37D7">
      <w:pPr>
        <w:spacing w:before="17"/>
        <w:ind w:left="460"/>
        <w:jc w:val="both"/>
        <w:rPr>
          <w:sz w:val="24"/>
          <w:szCs w:val="24"/>
          <w:lang w:val="ru-RU"/>
        </w:rPr>
      </w:pPr>
      <w:r w:rsidRPr="00DA37D7">
        <w:rPr>
          <w:i/>
          <w:w w:val="105"/>
          <w:sz w:val="24"/>
          <w:szCs w:val="24"/>
          <w:lang w:val="ru-RU"/>
        </w:rPr>
        <w:t xml:space="preserve">средний </w:t>
      </w:r>
      <w:r w:rsidRPr="00DA37D7">
        <w:rPr>
          <w:w w:val="105"/>
          <w:sz w:val="24"/>
          <w:szCs w:val="24"/>
          <w:lang w:val="ru-RU"/>
        </w:rPr>
        <w:t>(7-9 классы).</w:t>
      </w:r>
    </w:p>
    <w:p w:rsidR="00C97A94" w:rsidRPr="00DA37D7" w:rsidRDefault="00C97A94" w:rsidP="00DA37D7">
      <w:pPr>
        <w:pStyle w:val="BodyText"/>
        <w:spacing w:before="9" w:line="252" w:lineRule="auto"/>
        <w:ind w:right="113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На начальном уровне большое значение имеет создание атмосферыпсихологического комфорта, развитие желания изучать второй иностранный язык, а также развитие коммуникативных и познавательных потребностей учащихся.</w:t>
      </w:r>
    </w:p>
    <w:p w:rsidR="00C97A94" w:rsidRPr="00DA37D7" w:rsidRDefault="00C97A94" w:rsidP="00DA37D7">
      <w:pPr>
        <w:pStyle w:val="BodyText"/>
        <w:spacing w:line="249" w:lineRule="auto"/>
        <w:ind w:right="108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 xml:space="preserve">На среднем уровне обучения предусмотрено последовательное и систематическое развитие у учащихся всех составляющих трехъязычной речевой, социокультурной и языковой компетенции, формирование умений межкультурного общения на иностранном языке. На этом этапе обучения учитель использует в работе аутентичную немецкую речь (аудирование),  </w:t>
      </w:r>
      <w:r w:rsidRPr="00DA37D7">
        <w:rPr>
          <w:spacing w:val="60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чтение    аутентичных    газетно-журнальных     текстов     и оригинальной художественной литературы. В результате чего происходит более глубокое развитие умений вести беседу и выражать свои мысли на немецком языке. На данном этапезакладывается основа дифференцированного обучения на третьем уровне образования.</w:t>
      </w:r>
      <w:r w:rsidRPr="00DA37D7">
        <w:rPr>
          <w:spacing w:val="-13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При</w:t>
      </w:r>
      <w:r w:rsidRPr="00DA37D7">
        <w:rPr>
          <w:spacing w:val="-10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изучении</w:t>
      </w:r>
      <w:r w:rsidRPr="00DA37D7">
        <w:rPr>
          <w:spacing w:val="-9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второго</w:t>
      </w:r>
      <w:r w:rsidRPr="00DA37D7">
        <w:rPr>
          <w:spacing w:val="-15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иностранного</w:t>
      </w:r>
      <w:r w:rsidRPr="00DA37D7">
        <w:rPr>
          <w:spacing w:val="-8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языка</w:t>
      </w:r>
      <w:r w:rsidRPr="00DA37D7">
        <w:rPr>
          <w:spacing w:val="-11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учащиеся</w:t>
      </w:r>
      <w:r w:rsidRPr="00DA37D7">
        <w:rPr>
          <w:spacing w:val="-6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готовят</w:t>
      </w:r>
      <w:r w:rsidRPr="00DA37D7">
        <w:rPr>
          <w:spacing w:val="-15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и</w:t>
      </w:r>
      <w:r w:rsidRPr="00DA37D7">
        <w:rPr>
          <w:spacing w:val="-9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представляют проекты, которые должны создать условия для реального общения учащихся на немецком языке (переписка, возможные встречи с носителями языка) или имитировать общение средствами ролевой</w:t>
      </w:r>
      <w:r w:rsidRPr="00DA37D7">
        <w:rPr>
          <w:spacing w:val="-3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игры.</w:t>
      </w:r>
    </w:p>
    <w:p w:rsidR="00C97A94" w:rsidRPr="00DA37D7" w:rsidRDefault="00C97A94" w:rsidP="00DA37D7">
      <w:pPr>
        <w:spacing w:before="8" w:line="247" w:lineRule="auto"/>
        <w:ind w:left="460" w:right="114"/>
        <w:jc w:val="both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 xml:space="preserve">Данная программа выполняет </w:t>
      </w:r>
      <w:r w:rsidRPr="00DA37D7">
        <w:rPr>
          <w:b/>
          <w:i/>
          <w:w w:val="105"/>
          <w:sz w:val="24"/>
          <w:szCs w:val="24"/>
          <w:lang w:val="ru-RU"/>
        </w:rPr>
        <w:t xml:space="preserve">информационную, цитирующую, регулятивную и контролирующую </w:t>
      </w:r>
      <w:r w:rsidRPr="00DA37D7">
        <w:rPr>
          <w:w w:val="105"/>
          <w:sz w:val="24"/>
          <w:szCs w:val="24"/>
          <w:lang w:val="ru-RU"/>
        </w:rPr>
        <w:t>функции.</w:t>
      </w:r>
    </w:p>
    <w:p w:rsidR="00C97A94" w:rsidRPr="00DA37D7" w:rsidRDefault="00C97A94" w:rsidP="00DA37D7">
      <w:pPr>
        <w:pStyle w:val="BodyText"/>
        <w:spacing w:before="10" w:line="247" w:lineRule="auto"/>
        <w:ind w:right="117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Настоящая программа обеспечивает достижение личностных, метапредметных и предметных результатов:</w:t>
      </w:r>
    </w:p>
    <w:p w:rsidR="00C97A94" w:rsidRPr="00DA37D7" w:rsidRDefault="00C97A94" w:rsidP="00DA37D7">
      <w:pPr>
        <w:pStyle w:val="ListParagraph"/>
        <w:numPr>
          <w:ilvl w:val="1"/>
          <w:numId w:val="16"/>
        </w:numPr>
        <w:tabs>
          <w:tab w:val="left" w:pos="763"/>
        </w:tabs>
        <w:spacing w:before="2" w:line="252" w:lineRule="auto"/>
        <w:ind w:right="113" w:firstLine="0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 xml:space="preserve">формирование дружелюбного и толерантного отношения к ценностям </w:t>
      </w:r>
      <w:r w:rsidRPr="00DA37D7">
        <w:rPr>
          <w:spacing w:val="2"/>
          <w:w w:val="105"/>
          <w:sz w:val="24"/>
          <w:szCs w:val="24"/>
          <w:lang w:val="ru-RU"/>
        </w:rPr>
        <w:t xml:space="preserve">иных </w:t>
      </w:r>
      <w:r w:rsidRPr="00DA37D7">
        <w:rPr>
          <w:w w:val="105"/>
          <w:sz w:val="24"/>
          <w:szCs w:val="24"/>
          <w:lang w:val="ru-RU"/>
        </w:rPr>
        <w:t>культур, оптимизма и выраженной личностной позиции в восприятии мира, в развитии национального самосознания на основе знакомства с жизнью своих сверстников в других странах, с образцами зарубежной литературы разныхжанров, с учётом достигнутого обучающимися уровня иноязычной компетентности;</w:t>
      </w:r>
    </w:p>
    <w:p w:rsidR="00C97A94" w:rsidRPr="00DA37D7" w:rsidRDefault="00C97A94" w:rsidP="00DA37D7">
      <w:pPr>
        <w:pStyle w:val="ListParagraph"/>
        <w:numPr>
          <w:ilvl w:val="1"/>
          <w:numId w:val="16"/>
        </w:numPr>
        <w:tabs>
          <w:tab w:val="left" w:pos="827"/>
        </w:tabs>
        <w:spacing w:line="252" w:lineRule="auto"/>
        <w:ind w:right="118" w:firstLine="0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формирование и совершенствование иноязычной коммуникативной компетенции; расширение и систематизация знаний о языке, расширение лингвистического кругозора и лексического запаса, дальнейшее овладение общей речевой</w:t>
      </w:r>
      <w:r w:rsidRPr="00DA37D7">
        <w:rPr>
          <w:spacing w:val="-20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культурой;</w:t>
      </w:r>
    </w:p>
    <w:p w:rsidR="00C97A94" w:rsidRPr="00DA37D7" w:rsidRDefault="00C97A94" w:rsidP="00DA37D7">
      <w:pPr>
        <w:pStyle w:val="ListParagraph"/>
        <w:numPr>
          <w:ilvl w:val="1"/>
          <w:numId w:val="16"/>
        </w:numPr>
        <w:tabs>
          <w:tab w:val="left" w:pos="720"/>
        </w:tabs>
        <w:spacing w:line="260" w:lineRule="exact"/>
        <w:ind w:left="719" w:hanging="259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достижение допорогового уровня иноязычной коммуникативной</w:t>
      </w:r>
      <w:r w:rsidRPr="00DA37D7">
        <w:rPr>
          <w:spacing w:val="-16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компетенции;</w:t>
      </w:r>
    </w:p>
    <w:p w:rsidR="00C97A94" w:rsidRPr="00DA37D7" w:rsidRDefault="00C97A94" w:rsidP="00DA37D7">
      <w:pPr>
        <w:pStyle w:val="ListParagraph"/>
        <w:numPr>
          <w:ilvl w:val="1"/>
          <w:numId w:val="16"/>
        </w:numPr>
        <w:tabs>
          <w:tab w:val="left" w:pos="806"/>
        </w:tabs>
        <w:spacing w:before="4" w:line="252" w:lineRule="auto"/>
        <w:ind w:right="123" w:firstLine="0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создание основы для формирования интереса к совершенствованию достигнутого уровня</w:t>
      </w:r>
      <w:r w:rsidRPr="00DA37D7">
        <w:rPr>
          <w:spacing w:val="-8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владения</w:t>
      </w:r>
      <w:r w:rsidRPr="00DA37D7">
        <w:rPr>
          <w:spacing w:val="-13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изучаемым</w:t>
      </w:r>
      <w:r w:rsidRPr="00DA37D7">
        <w:rPr>
          <w:spacing w:val="-5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иностранным</w:t>
      </w:r>
      <w:r w:rsidRPr="00DA37D7">
        <w:rPr>
          <w:spacing w:val="2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языком,</w:t>
      </w:r>
      <w:r w:rsidRPr="00DA37D7">
        <w:rPr>
          <w:spacing w:val="-7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в</w:t>
      </w:r>
      <w:r w:rsidRPr="00DA37D7">
        <w:rPr>
          <w:spacing w:val="-4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том</w:t>
      </w:r>
      <w:r w:rsidRPr="00DA37D7">
        <w:rPr>
          <w:spacing w:val="-5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числе</w:t>
      </w:r>
      <w:r w:rsidRPr="00DA37D7">
        <w:rPr>
          <w:spacing w:val="-16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на</w:t>
      </w:r>
      <w:r w:rsidRPr="00DA37D7">
        <w:rPr>
          <w:spacing w:val="-3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основе</w:t>
      </w:r>
      <w:r w:rsidRPr="00DA37D7">
        <w:rPr>
          <w:spacing w:val="-10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самонаблюдения и самооценки,к изучению второго/третьего иностранного языка, к использованию иностранного языка как средства получения информации, позволяющей расширять свои знания в других предметных</w:t>
      </w:r>
      <w:r w:rsidRPr="00DA37D7">
        <w:rPr>
          <w:spacing w:val="-11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областях.</w:t>
      </w:r>
    </w:p>
    <w:p w:rsidR="00C97A94" w:rsidRPr="00DA37D7" w:rsidRDefault="00C97A94" w:rsidP="00DA37D7">
      <w:pPr>
        <w:spacing w:line="259" w:lineRule="exact"/>
        <w:ind w:left="460"/>
        <w:jc w:val="both"/>
        <w:rPr>
          <w:sz w:val="24"/>
          <w:szCs w:val="24"/>
          <w:lang w:val="ru-RU"/>
        </w:rPr>
      </w:pPr>
      <w:r w:rsidRPr="00DA37D7">
        <w:rPr>
          <w:b/>
          <w:w w:val="105"/>
          <w:sz w:val="24"/>
          <w:szCs w:val="24"/>
          <w:lang w:val="ru-RU"/>
        </w:rPr>
        <w:t xml:space="preserve">Речевая компетенция </w:t>
      </w:r>
      <w:r w:rsidRPr="00DA37D7">
        <w:rPr>
          <w:w w:val="105"/>
          <w:sz w:val="24"/>
          <w:szCs w:val="24"/>
          <w:lang w:val="ru-RU"/>
        </w:rPr>
        <w:t>в следующих видах речевой деятельности:</w:t>
      </w:r>
    </w:p>
    <w:p w:rsidR="00C97A94" w:rsidRPr="00DA37D7" w:rsidRDefault="00C97A94" w:rsidP="00DA37D7">
      <w:pPr>
        <w:pStyle w:val="Heading2"/>
        <w:spacing w:before="16"/>
        <w:jc w:val="both"/>
        <w:rPr>
          <w:sz w:val="24"/>
          <w:szCs w:val="24"/>
        </w:rPr>
      </w:pPr>
      <w:r w:rsidRPr="00DA37D7">
        <w:rPr>
          <w:w w:val="105"/>
          <w:sz w:val="24"/>
          <w:szCs w:val="24"/>
        </w:rPr>
        <w:t>говорении</w:t>
      </w:r>
    </w:p>
    <w:p w:rsidR="00C97A94" w:rsidRPr="00DA37D7" w:rsidRDefault="00C97A94" w:rsidP="00DA37D7">
      <w:pPr>
        <w:pStyle w:val="ListParagraph"/>
        <w:numPr>
          <w:ilvl w:val="0"/>
          <w:numId w:val="15"/>
        </w:numPr>
        <w:tabs>
          <w:tab w:val="left" w:pos="691"/>
        </w:tabs>
        <w:spacing w:before="9" w:line="249" w:lineRule="auto"/>
        <w:ind w:right="136" w:firstLine="0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умение начинать, вести поддерживать и заканчивать различные виды диалогов в стандартных ситуациях общения, соблюдая нормы речевого этикета, при необходимости переспрашивая,</w:t>
      </w:r>
      <w:r w:rsidRPr="00DA37D7">
        <w:rPr>
          <w:spacing w:val="1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уточняя;</w:t>
      </w:r>
    </w:p>
    <w:p w:rsidR="00C97A94" w:rsidRPr="00DA37D7" w:rsidRDefault="00C97A94" w:rsidP="00DA37D7">
      <w:pPr>
        <w:pStyle w:val="ListParagraph"/>
        <w:numPr>
          <w:ilvl w:val="0"/>
          <w:numId w:val="15"/>
        </w:numPr>
        <w:tabs>
          <w:tab w:val="left" w:pos="605"/>
        </w:tabs>
        <w:spacing w:before="4" w:line="247" w:lineRule="auto"/>
        <w:ind w:right="132" w:firstLine="0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умение расспрашивать собеседника и отвечать на его вопросы, высказывая своё мнение, просьбу, отвечать на предложение собеседника согласием отказом, опираясь на изученную тематику и усвоенный лексико-грамматический</w:t>
      </w:r>
      <w:r w:rsidRPr="00DA37D7">
        <w:rPr>
          <w:spacing w:val="-5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материал;</w:t>
      </w:r>
    </w:p>
    <w:p w:rsidR="00C97A94" w:rsidRPr="00DA37D7" w:rsidRDefault="00C97A94" w:rsidP="00DA37D7">
      <w:pPr>
        <w:pStyle w:val="ListParagraph"/>
        <w:numPr>
          <w:ilvl w:val="0"/>
          <w:numId w:val="15"/>
        </w:numPr>
        <w:tabs>
          <w:tab w:val="left" w:pos="597"/>
        </w:tabs>
        <w:spacing w:before="11"/>
        <w:ind w:left="596" w:hanging="136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рассказывать о себе, своей семье, друзьях, своих интересах и планах на</w:t>
      </w:r>
      <w:r w:rsidRPr="00DA37D7">
        <w:rPr>
          <w:spacing w:val="-38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будущее;</w:t>
      </w:r>
    </w:p>
    <w:p w:rsidR="00C97A94" w:rsidRPr="00DA37D7" w:rsidRDefault="00C97A94" w:rsidP="00DA37D7">
      <w:pPr>
        <w:pStyle w:val="ListParagraph"/>
        <w:numPr>
          <w:ilvl w:val="0"/>
          <w:numId w:val="15"/>
        </w:numPr>
        <w:tabs>
          <w:tab w:val="left" w:pos="641"/>
        </w:tabs>
        <w:spacing w:before="9" w:line="247" w:lineRule="auto"/>
        <w:ind w:right="117" w:firstLine="0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сообщать краткие сведения о своём городе/селе, о своей стране и странах изучаемого языка;</w:t>
      </w:r>
    </w:p>
    <w:p w:rsidR="00C97A94" w:rsidRPr="00DA37D7" w:rsidRDefault="00C97A94" w:rsidP="00DA37D7">
      <w:pPr>
        <w:pStyle w:val="ListParagraph"/>
        <w:numPr>
          <w:ilvl w:val="0"/>
          <w:numId w:val="15"/>
        </w:numPr>
        <w:tabs>
          <w:tab w:val="left" w:pos="641"/>
          <w:tab w:val="left" w:pos="2549"/>
          <w:tab w:val="left" w:pos="3600"/>
          <w:tab w:val="left" w:pos="6776"/>
          <w:tab w:val="left" w:pos="7899"/>
          <w:tab w:val="left" w:pos="9697"/>
        </w:tabs>
        <w:spacing w:before="9" w:line="249" w:lineRule="auto"/>
        <w:ind w:right="113" w:firstLine="0"/>
        <w:rPr>
          <w:lang w:val="ru-RU"/>
        </w:rPr>
        <w:sectPr w:rsidR="00C97A94" w:rsidRPr="00DA37D7" w:rsidSect="00DA37D7">
          <w:pgSz w:w="16850" w:h="11910" w:orient="landscape"/>
          <w:pgMar w:top="1240" w:right="743" w:bottom="278" w:left="1242" w:header="720" w:footer="720" w:gutter="0"/>
          <w:cols w:space="720"/>
        </w:sectPr>
      </w:pPr>
      <w:r w:rsidRPr="00DA37D7">
        <w:rPr>
          <w:w w:val="105"/>
          <w:lang w:val="ru-RU"/>
        </w:rPr>
        <w:t>описывать события/явления, уметь передавать основное содержание, основную мысль прочитанного</w:t>
      </w:r>
      <w:r w:rsidRPr="00DA37D7">
        <w:rPr>
          <w:w w:val="105"/>
          <w:lang w:val="ru-RU"/>
        </w:rPr>
        <w:tab/>
        <w:t>или</w:t>
      </w:r>
      <w:r w:rsidRPr="00DA37D7">
        <w:rPr>
          <w:w w:val="105"/>
          <w:lang w:val="ru-RU"/>
        </w:rPr>
        <w:tab/>
        <w:t>услышанного</w:t>
      </w:r>
    </w:p>
    <w:p w:rsidR="00C97A94" w:rsidRPr="00DA37D7" w:rsidRDefault="00C97A94" w:rsidP="00DA37D7">
      <w:pPr>
        <w:pStyle w:val="Heading2"/>
        <w:spacing w:before="78"/>
        <w:jc w:val="both"/>
        <w:rPr>
          <w:sz w:val="24"/>
          <w:szCs w:val="24"/>
        </w:rPr>
      </w:pPr>
      <w:r w:rsidRPr="00DA37D7">
        <w:rPr>
          <w:w w:val="105"/>
          <w:sz w:val="24"/>
          <w:szCs w:val="24"/>
        </w:rPr>
        <w:t>аудировании</w:t>
      </w:r>
    </w:p>
    <w:p w:rsidR="00C97A94" w:rsidRPr="00DA37D7" w:rsidRDefault="00C97A94" w:rsidP="00DA37D7">
      <w:pPr>
        <w:pStyle w:val="ListParagraph"/>
        <w:numPr>
          <w:ilvl w:val="0"/>
          <w:numId w:val="15"/>
        </w:numPr>
        <w:tabs>
          <w:tab w:val="left" w:pos="590"/>
        </w:tabs>
        <w:spacing w:before="9"/>
        <w:ind w:left="589" w:hanging="129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воспринимать на слух и полностью понимать речь учителя,</w:t>
      </w:r>
      <w:r w:rsidRPr="00DA37D7">
        <w:rPr>
          <w:spacing w:val="-14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одноклассников;</w:t>
      </w:r>
    </w:p>
    <w:p w:rsidR="00C97A94" w:rsidRPr="00DA37D7" w:rsidRDefault="00C97A94" w:rsidP="00DA37D7">
      <w:pPr>
        <w:pStyle w:val="ListParagraph"/>
        <w:numPr>
          <w:ilvl w:val="0"/>
          <w:numId w:val="15"/>
        </w:numPr>
        <w:tabs>
          <w:tab w:val="left" w:pos="597"/>
        </w:tabs>
        <w:spacing w:before="10" w:line="252" w:lineRule="auto"/>
        <w:ind w:right="108" w:firstLine="0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воспринимать на слух и понимать основное содержание не сложных аутентичных</w:t>
      </w:r>
      <w:r w:rsidRPr="00DA37D7">
        <w:rPr>
          <w:spacing w:val="-43"/>
          <w:w w:val="105"/>
          <w:sz w:val="24"/>
          <w:szCs w:val="24"/>
          <w:lang w:val="ru-RU"/>
        </w:rPr>
        <w:t xml:space="preserve"> </w:t>
      </w:r>
      <w:r w:rsidRPr="00DA37D7">
        <w:rPr>
          <w:spacing w:val="2"/>
          <w:w w:val="105"/>
          <w:sz w:val="24"/>
          <w:szCs w:val="24"/>
          <w:lang w:val="ru-RU"/>
        </w:rPr>
        <w:t xml:space="preserve">аудио- </w:t>
      </w:r>
      <w:r w:rsidRPr="00DA37D7">
        <w:rPr>
          <w:w w:val="105"/>
          <w:sz w:val="24"/>
          <w:szCs w:val="24"/>
          <w:lang w:val="ru-RU"/>
        </w:rPr>
        <w:t>и видеотекстов, относящихся к разным коммуникативным типам речи (сообщение/интервью);</w:t>
      </w:r>
    </w:p>
    <w:p w:rsidR="00C97A94" w:rsidRPr="00DA37D7" w:rsidRDefault="00C97A94" w:rsidP="00DA37D7">
      <w:pPr>
        <w:pStyle w:val="ListParagraph"/>
        <w:numPr>
          <w:ilvl w:val="0"/>
          <w:numId w:val="15"/>
        </w:numPr>
        <w:tabs>
          <w:tab w:val="left" w:pos="605"/>
        </w:tabs>
        <w:spacing w:line="252" w:lineRule="auto"/>
        <w:ind w:right="122" w:firstLine="0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 xml:space="preserve">воспринимать на слух и выборочно понимать с опорой на языковую догадку и контекст краткие, несложные аутентичные прагматические </w:t>
      </w:r>
      <w:r w:rsidRPr="00DA37D7">
        <w:rPr>
          <w:spacing w:val="2"/>
          <w:w w:val="105"/>
          <w:sz w:val="24"/>
          <w:szCs w:val="24"/>
          <w:lang w:val="ru-RU"/>
        </w:rPr>
        <w:t xml:space="preserve">аудио- </w:t>
      </w:r>
      <w:r w:rsidRPr="00DA37D7">
        <w:rPr>
          <w:w w:val="105"/>
          <w:sz w:val="24"/>
          <w:szCs w:val="24"/>
          <w:lang w:val="ru-RU"/>
        </w:rPr>
        <w:t>и видеотексты с выделением нужной интересующей</w:t>
      </w:r>
      <w:r w:rsidRPr="00DA37D7">
        <w:rPr>
          <w:spacing w:val="5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информации;</w:t>
      </w:r>
    </w:p>
    <w:p w:rsidR="00C97A94" w:rsidRPr="00DA37D7" w:rsidRDefault="00C97A94" w:rsidP="00DA37D7">
      <w:pPr>
        <w:pStyle w:val="Heading2"/>
        <w:jc w:val="both"/>
        <w:rPr>
          <w:sz w:val="24"/>
          <w:szCs w:val="24"/>
        </w:rPr>
      </w:pPr>
      <w:r w:rsidRPr="00DA37D7">
        <w:rPr>
          <w:w w:val="105"/>
          <w:sz w:val="24"/>
          <w:szCs w:val="24"/>
        </w:rPr>
        <w:t>чтении</w:t>
      </w:r>
    </w:p>
    <w:p w:rsidR="00C97A94" w:rsidRPr="00DA37D7" w:rsidRDefault="00C97A94" w:rsidP="00DA37D7">
      <w:pPr>
        <w:pStyle w:val="ListParagraph"/>
        <w:numPr>
          <w:ilvl w:val="0"/>
          <w:numId w:val="15"/>
        </w:numPr>
        <w:tabs>
          <w:tab w:val="left" w:pos="720"/>
        </w:tabs>
        <w:spacing w:line="254" w:lineRule="auto"/>
        <w:ind w:right="129" w:firstLine="0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читать аутентичные тексты разных жанров и стилей с пониманием основного содержания;</w:t>
      </w:r>
    </w:p>
    <w:p w:rsidR="00C97A94" w:rsidRPr="00DA37D7" w:rsidRDefault="00C97A94" w:rsidP="00DA37D7">
      <w:pPr>
        <w:pStyle w:val="ListParagraph"/>
        <w:numPr>
          <w:ilvl w:val="0"/>
          <w:numId w:val="15"/>
        </w:numPr>
        <w:tabs>
          <w:tab w:val="left" w:pos="648"/>
        </w:tabs>
        <w:spacing w:line="249" w:lineRule="auto"/>
        <w:ind w:right="114" w:firstLine="0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читать несложные аутентичные тексты разных жанров и стилей с полным и точным пониманием и с использованием различных приёмов смысловой переработки текста (выборочного перевода, языковой догадки, в том числе с опорой на первый иностранный язык), а также справочных</w:t>
      </w:r>
      <w:r w:rsidRPr="00DA37D7">
        <w:rPr>
          <w:spacing w:val="-9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материалов;</w:t>
      </w:r>
    </w:p>
    <w:p w:rsidR="00C97A94" w:rsidRPr="00DA37D7" w:rsidRDefault="00C97A94" w:rsidP="00DA37D7">
      <w:pPr>
        <w:pStyle w:val="ListParagraph"/>
        <w:numPr>
          <w:ilvl w:val="0"/>
          <w:numId w:val="15"/>
        </w:numPr>
        <w:tabs>
          <w:tab w:val="left" w:pos="749"/>
          <w:tab w:val="left" w:pos="1640"/>
          <w:tab w:val="left" w:pos="3171"/>
          <w:tab w:val="left" w:pos="4085"/>
          <w:tab w:val="left" w:pos="4401"/>
          <w:tab w:val="left" w:pos="5933"/>
          <w:tab w:val="left" w:pos="8296"/>
        </w:tabs>
        <w:spacing w:line="254" w:lineRule="auto"/>
        <w:ind w:right="115" w:firstLine="0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читать</w:t>
      </w:r>
      <w:r w:rsidRPr="00DA37D7">
        <w:rPr>
          <w:w w:val="105"/>
          <w:sz w:val="24"/>
          <w:szCs w:val="24"/>
          <w:lang w:val="ru-RU"/>
        </w:rPr>
        <w:tab/>
        <w:t>аутентичные</w:t>
      </w:r>
      <w:r w:rsidRPr="00DA37D7">
        <w:rPr>
          <w:w w:val="105"/>
          <w:sz w:val="24"/>
          <w:szCs w:val="24"/>
          <w:lang w:val="ru-RU"/>
        </w:rPr>
        <w:tab/>
        <w:t>тексты</w:t>
      </w:r>
      <w:r w:rsidRPr="00DA37D7">
        <w:rPr>
          <w:w w:val="105"/>
          <w:sz w:val="24"/>
          <w:szCs w:val="24"/>
          <w:lang w:val="ru-RU"/>
        </w:rPr>
        <w:tab/>
        <w:t>с</w:t>
      </w:r>
      <w:r w:rsidRPr="00DA37D7">
        <w:rPr>
          <w:w w:val="105"/>
          <w:sz w:val="24"/>
          <w:szCs w:val="24"/>
          <w:lang w:val="ru-RU"/>
        </w:rPr>
        <w:tab/>
        <w:t>выборочным</w:t>
      </w:r>
      <w:r w:rsidRPr="00DA37D7">
        <w:rPr>
          <w:w w:val="105"/>
          <w:sz w:val="24"/>
          <w:szCs w:val="24"/>
          <w:lang w:val="ru-RU"/>
        </w:rPr>
        <w:tab/>
        <w:t>пониманием</w:t>
      </w:r>
      <w:r w:rsidRPr="00DA37D7">
        <w:rPr>
          <w:spacing w:val="4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нужной</w:t>
      </w:r>
      <w:r w:rsidRPr="00DA37D7">
        <w:rPr>
          <w:w w:val="105"/>
          <w:sz w:val="24"/>
          <w:szCs w:val="24"/>
          <w:lang w:val="ru-RU"/>
        </w:rPr>
        <w:tab/>
      </w:r>
      <w:r w:rsidRPr="00DA37D7">
        <w:rPr>
          <w:sz w:val="24"/>
          <w:szCs w:val="24"/>
          <w:lang w:val="ru-RU"/>
        </w:rPr>
        <w:t xml:space="preserve">интересующей </w:t>
      </w:r>
      <w:r w:rsidRPr="00DA37D7">
        <w:rPr>
          <w:w w:val="105"/>
          <w:sz w:val="24"/>
          <w:szCs w:val="24"/>
          <w:lang w:val="ru-RU"/>
        </w:rPr>
        <w:t>информации;</w:t>
      </w:r>
    </w:p>
    <w:p w:rsidR="00C97A94" w:rsidRPr="00DA37D7" w:rsidRDefault="00C97A94" w:rsidP="00DA37D7">
      <w:pPr>
        <w:pStyle w:val="Heading2"/>
        <w:jc w:val="both"/>
        <w:rPr>
          <w:sz w:val="24"/>
          <w:szCs w:val="24"/>
        </w:rPr>
      </w:pPr>
      <w:r w:rsidRPr="00DA37D7">
        <w:rPr>
          <w:w w:val="105"/>
          <w:sz w:val="24"/>
          <w:szCs w:val="24"/>
        </w:rPr>
        <w:t>письменной речи</w:t>
      </w:r>
    </w:p>
    <w:p w:rsidR="00C97A94" w:rsidRPr="00DA37D7" w:rsidRDefault="00C97A94" w:rsidP="00DA37D7">
      <w:pPr>
        <w:pStyle w:val="ListParagraph"/>
        <w:numPr>
          <w:ilvl w:val="0"/>
          <w:numId w:val="15"/>
        </w:numPr>
        <w:tabs>
          <w:tab w:val="left" w:pos="597"/>
        </w:tabs>
        <w:ind w:left="596" w:hanging="136"/>
        <w:rPr>
          <w:sz w:val="24"/>
          <w:szCs w:val="24"/>
        </w:rPr>
      </w:pPr>
      <w:r w:rsidRPr="00DA37D7">
        <w:rPr>
          <w:w w:val="105"/>
          <w:sz w:val="24"/>
          <w:szCs w:val="24"/>
        </w:rPr>
        <w:t>заполнять анкеты и</w:t>
      </w:r>
      <w:r w:rsidRPr="00DA37D7">
        <w:rPr>
          <w:spacing w:val="3"/>
          <w:w w:val="105"/>
          <w:sz w:val="24"/>
          <w:szCs w:val="24"/>
        </w:rPr>
        <w:t xml:space="preserve"> </w:t>
      </w:r>
      <w:r w:rsidRPr="00DA37D7">
        <w:rPr>
          <w:w w:val="105"/>
          <w:sz w:val="24"/>
          <w:szCs w:val="24"/>
        </w:rPr>
        <w:t>формуляры;</w:t>
      </w:r>
    </w:p>
    <w:p w:rsidR="00C97A94" w:rsidRPr="00DA37D7" w:rsidRDefault="00C97A94" w:rsidP="00DA37D7">
      <w:pPr>
        <w:pStyle w:val="ListParagraph"/>
        <w:numPr>
          <w:ilvl w:val="0"/>
          <w:numId w:val="15"/>
        </w:numPr>
        <w:tabs>
          <w:tab w:val="left" w:pos="655"/>
        </w:tabs>
        <w:spacing w:before="15" w:line="247" w:lineRule="auto"/>
        <w:ind w:right="116" w:firstLine="0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писать поздравления, личные письма с опорой на образец с употреблением формул речевого этикета, принятых в странах изучаемого</w:t>
      </w:r>
      <w:r w:rsidRPr="00DA37D7">
        <w:rPr>
          <w:spacing w:val="-5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языка;</w:t>
      </w:r>
    </w:p>
    <w:p w:rsidR="00C97A94" w:rsidRPr="00DA37D7" w:rsidRDefault="00C97A94" w:rsidP="00DA37D7">
      <w:pPr>
        <w:pStyle w:val="ListParagraph"/>
        <w:numPr>
          <w:ilvl w:val="0"/>
          <w:numId w:val="15"/>
        </w:numPr>
        <w:tabs>
          <w:tab w:val="left" w:pos="597"/>
        </w:tabs>
        <w:spacing w:before="2"/>
        <w:ind w:left="596" w:hanging="136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составлять план, тезисы устного или письменного</w:t>
      </w:r>
      <w:r w:rsidRPr="00DA37D7">
        <w:rPr>
          <w:spacing w:val="-2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сообщения.</w:t>
      </w:r>
    </w:p>
    <w:p w:rsidR="00C97A94" w:rsidRPr="00DA37D7" w:rsidRDefault="00C97A94" w:rsidP="00DA37D7">
      <w:pPr>
        <w:spacing w:before="17"/>
        <w:ind w:left="460"/>
        <w:jc w:val="both"/>
        <w:rPr>
          <w:sz w:val="24"/>
          <w:szCs w:val="24"/>
          <w:lang w:val="ru-RU"/>
        </w:rPr>
      </w:pPr>
      <w:r w:rsidRPr="00DA37D7">
        <w:rPr>
          <w:b/>
          <w:w w:val="105"/>
          <w:sz w:val="24"/>
          <w:szCs w:val="24"/>
          <w:lang w:val="ru-RU"/>
        </w:rPr>
        <w:t xml:space="preserve">Языковая компетенция </w:t>
      </w:r>
      <w:r w:rsidRPr="00DA37D7">
        <w:rPr>
          <w:w w:val="105"/>
          <w:sz w:val="24"/>
          <w:szCs w:val="24"/>
          <w:lang w:val="ru-RU"/>
        </w:rPr>
        <w:t>(владение языковыми средствами и действиями с ними):</w:t>
      </w:r>
    </w:p>
    <w:p w:rsidR="00C97A94" w:rsidRPr="00DA37D7" w:rsidRDefault="00C97A94" w:rsidP="00DA37D7">
      <w:pPr>
        <w:pStyle w:val="ListParagraph"/>
        <w:numPr>
          <w:ilvl w:val="0"/>
          <w:numId w:val="16"/>
        </w:numPr>
        <w:tabs>
          <w:tab w:val="left" w:pos="461"/>
        </w:tabs>
        <w:spacing w:before="9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применение правил написания изученных</w:t>
      </w:r>
      <w:r w:rsidRPr="00DA37D7">
        <w:rPr>
          <w:spacing w:val="-15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слов;</w:t>
      </w:r>
    </w:p>
    <w:p w:rsidR="00C97A94" w:rsidRPr="00DA37D7" w:rsidRDefault="00C97A94" w:rsidP="00DA37D7">
      <w:pPr>
        <w:pStyle w:val="ListParagraph"/>
        <w:numPr>
          <w:ilvl w:val="0"/>
          <w:numId w:val="16"/>
        </w:numPr>
        <w:tabs>
          <w:tab w:val="left" w:pos="461"/>
        </w:tabs>
        <w:spacing w:before="10" w:line="254" w:lineRule="auto"/>
        <w:ind w:right="125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адекватное произношение и различение на слух всех звуков второго иностранного языка; соблюдение правильного ударения в словах и</w:t>
      </w:r>
      <w:r w:rsidRPr="00DA37D7">
        <w:rPr>
          <w:spacing w:val="-13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фразах;</w:t>
      </w:r>
    </w:p>
    <w:p w:rsidR="00C97A94" w:rsidRPr="00DA37D7" w:rsidRDefault="00C97A94" w:rsidP="00DA37D7">
      <w:pPr>
        <w:pStyle w:val="ListParagraph"/>
        <w:numPr>
          <w:ilvl w:val="0"/>
          <w:numId w:val="16"/>
        </w:numPr>
        <w:tabs>
          <w:tab w:val="left" w:pos="461"/>
        </w:tabs>
        <w:spacing w:line="252" w:lineRule="auto"/>
        <w:ind w:right="119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соблюдение ритмико-интонационных особенностей предложений различных коммуникативных типов (утвердительное, вопросительное, отрицательное, повелительное); правильное членение предложений на смысловые</w:t>
      </w:r>
      <w:r w:rsidRPr="00DA37D7">
        <w:rPr>
          <w:spacing w:val="-24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группы;</w:t>
      </w:r>
    </w:p>
    <w:p w:rsidR="00C97A94" w:rsidRPr="00DA37D7" w:rsidRDefault="00C97A94" w:rsidP="00DA37D7">
      <w:pPr>
        <w:pStyle w:val="ListParagraph"/>
        <w:numPr>
          <w:ilvl w:val="0"/>
          <w:numId w:val="16"/>
        </w:numPr>
        <w:tabs>
          <w:tab w:val="left" w:pos="461"/>
        </w:tabs>
        <w:spacing w:line="249" w:lineRule="auto"/>
        <w:ind w:right="117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распознавание</w:t>
      </w:r>
      <w:r w:rsidRPr="00DA37D7">
        <w:rPr>
          <w:spacing w:val="-9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и</w:t>
      </w:r>
      <w:r w:rsidRPr="00DA37D7">
        <w:rPr>
          <w:spacing w:val="-2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употребление</w:t>
      </w:r>
      <w:r w:rsidRPr="00DA37D7">
        <w:rPr>
          <w:spacing w:val="-9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в</w:t>
      </w:r>
      <w:r w:rsidRPr="00DA37D7">
        <w:rPr>
          <w:spacing w:val="-2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речи</w:t>
      </w:r>
      <w:r w:rsidRPr="00DA37D7">
        <w:rPr>
          <w:spacing w:val="-3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изученных</w:t>
      </w:r>
      <w:r w:rsidRPr="00DA37D7">
        <w:rPr>
          <w:spacing w:val="-7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лексических</w:t>
      </w:r>
      <w:r w:rsidRPr="00DA37D7">
        <w:rPr>
          <w:spacing w:val="-8"/>
          <w:w w:val="105"/>
          <w:sz w:val="24"/>
          <w:szCs w:val="24"/>
          <w:lang w:val="ru-RU"/>
        </w:rPr>
        <w:t xml:space="preserve"> </w:t>
      </w:r>
      <w:r w:rsidRPr="00DA37D7">
        <w:rPr>
          <w:spacing w:val="2"/>
          <w:w w:val="105"/>
          <w:sz w:val="24"/>
          <w:szCs w:val="24"/>
          <w:lang w:val="ru-RU"/>
        </w:rPr>
        <w:t>единиц</w:t>
      </w:r>
      <w:r w:rsidRPr="00DA37D7">
        <w:rPr>
          <w:spacing w:val="-2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(слов</w:t>
      </w:r>
      <w:r w:rsidRPr="00DA37D7">
        <w:rPr>
          <w:spacing w:val="-3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в</w:t>
      </w:r>
      <w:r w:rsidRPr="00DA37D7">
        <w:rPr>
          <w:spacing w:val="-2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их</w:t>
      </w:r>
      <w:r w:rsidRPr="00DA37D7">
        <w:rPr>
          <w:spacing w:val="-8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основных значениях, словосочетаний, реплик-клише речевого</w:t>
      </w:r>
      <w:r w:rsidRPr="00DA37D7">
        <w:rPr>
          <w:spacing w:val="-9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этикета);</w:t>
      </w:r>
    </w:p>
    <w:p w:rsidR="00C97A94" w:rsidRPr="00DA37D7" w:rsidRDefault="00C97A94" w:rsidP="00DA37D7">
      <w:pPr>
        <w:pStyle w:val="ListParagraph"/>
        <w:numPr>
          <w:ilvl w:val="0"/>
          <w:numId w:val="16"/>
        </w:numPr>
        <w:tabs>
          <w:tab w:val="left" w:pos="461"/>
        </w:tabs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знание</w:t>
      </w:r>
      <w:r w:rsidRPr="00DA37D7">
        <w:rPr>
          <w:spacing w:val="-14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основных</w:t>
      </w:r>
      <w:r w:rsidRPr="00DA37D7">
        <w:rPr>
          <w:spacing w:val="-7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способов</w:t>
      </w:r>
      <w:r w:rsidRPr="00DA37D7">
        <w:rPr>
          <w:spacing w:val="-2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словообразования</w:t>
      </w:r>
      <w:r w:rsidRPr="00DA37D7">
        <w:rPr>
          <w:spacing w:val="-11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(аффиксация,</w:t>
      </w:r>
      <w:r w:rsidRPr="00DA37D7">
        <w:rPr>
          <w:spacing w:val="-6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словосложение,</w:t>
      </w:r>
      <w:r w:rsidRPr="00DA37D7">
        <w:rPr>
          <w:spacing w:val="-11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конверсия);</w:t>
      </w:r>
    </w:p>
    <w:p w:rsidR="00C97A94" w:rsidRPr="00DA37D7" w:rsidRDefault="00C97A94" w:rsidP="00DA37D7">
      <w:pPr>
        <w:pStyle w:val="ListParagraph"/>
        <w:numPr>
          <w:ilvl w:val="0"/>
          <w:numId w:val="16"/>
        </w:numPr>
        <w:tabs>
          <w:tab w:val="left" w:pos="461"/>
        </w:tabs>
        <w:spacing w:before="3" w:line="247" w:lineRule="auto"/>
        <w:ind w:right="134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понимание явлений многозначности слов второго иностранного языка, синонимии, антонимии и лексической</w:t>
      </w:r>
      <w:r w:rsidRPr="00DA37D7">
        <w:rPr>
          <w:spacing w:val="2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сочетаемости;</w:t>
      </w:r>
    </w:p>
    <w:p w:rsidR="00C97A94" w:rsidRPr="00DA37D7" w:rsidRDefault="00C97A94" w:rsidP="00DA37D7">
      <w:pPr>
        <w:pStyle w:val="ListParagraph"/>
        <w:numPr>
          <w:ilvl w:val="0"/>
          <w:numId w:val="14"/>
        </w:numPr>
        <w:tabs>
          <w:tab w:val="left" w:pos="461"/>
        </w:tabs>
        <w:spacing w:before="9" w:line="247" w:lineRule="auto"/>
        <w:ind w:right="115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распознавание и употребление в речи основных морфологических форм и</w:t>
      </w:r>
      <w:r w:rsidRPr="00DA37D7">
        <w:rPr>
          <w:spacing w:val="-40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синтаксических конструкций второго иностранного языка; знание признаков изученных грамматических явлений (временных форм глаголов, модальных глаголов и их эквивалентов, артиклей, существительных, степеней сравнения прилагательных и наречий, местоимений, числительных,</w:t>
      </w:r>
      <w:r w:rsidRPr="00DA37D7">
        <w:rPr>
          <w:spacing w:val="1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предлогов);</w:t>
      </w:r>
    </w:p>
    <w:p w:rsidR="00C97A94" w:rsidRPr="00DA37D7" w:rsidRDefault="00C97A94" w:rsidP="00DA37D7">
      <w:pPr>
        <w:pStyle w:val="ListParagraph"/>
        <w:numPr>
          <w:ilvl w:val="0"/>
          <w:numId w:val="14"/>
        </w:numPr>
        <w:tabs>
          <w:tab w:val="left" w:pos="461"/>
        </w:tabs>
        <w:spacing w:before="4" w:line="244" w:lineRule="auto"/>
        <w:ind w:right="115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 xml:space="preserve">знание основных различий систем второго иностранного, </w:t>
      </w:r>
      <w:r w:rsidRPr="00DA37D7">
        <w:rPr>
          <w:spacing w:val="2"/>
          <w:w w:val="105"/>
          <w:sz w:val="24"/>
          <w:szCs w:val="24"/>
          <w:lang w:val="ru-RU"/>
        </w:rPr>
        <w:t xml:space="preserve">первого </w:t>
      </w:r>
      <w:r w:rsidRPr="00DA37D7">
        <w:rPr>
          <w:w w:val="105"/>
          <w:sz w:val="24"/>
          <w:szCs w:val="24"/>
          <w:lang w:val="ru-RU"/>
        </w:rPr>
        <w:t>иностранного и русского/родного</w:t>
      </w:r>
      <w:r w:rsidRPr="00DA37D7">
        <w:rPr>
          <w:spacing w:val="-1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языков.</w:t>
      </w:r>
    </w:p>
    <w:p w:rsidR="00C97A94" w:rsidRPr="00DA37D7" w:rsidRDefault="00C97A94" w:rsidP="00DA37D7">
      <w:pPr>
        <w:pStyle w:val="BodyText"/>
        <w:spacing w:before="4" w:line="249" w:lineRule="auto"/>
        <w:ind w:right="114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Выбор примерной программы по «Немецкому языку» под редакцией М.М. Аверина обусловлен тем, что автор программы является составителем учебно-методического комплекса «Горизонты», который позволяет реализовать в полной мере программу учебного предмета «Немецкий язык».</w:t>
      </w:r>
    </w:p>
    <w:p w:rsidR="00C97A94" w:rsidRPr="00DA37D7" w:rsidRDefault="00C97A94" w:rsidP="00DA37D7">
      <w:pPr>
        <w:spacing w:line="249" w:lineRule="auto"/>
        <w:jc w:val="both"/>
        <w:rPr>
          <w:sz w:val="24"/>
          <w:szCs w:val="24"/>
          <w:lang w:val="ru-RU"/>
        </w:rPr>
        <w:sectPr w:rsidR="00C97A94" w:rsidRPr="00DA37D7" w:rsidSect="00DA37D7">
          <w:pgSz w:w="16850" w:h="11910" w:orient="landscape"/>
          <w:pgMar w:top="1240" w:right="743" w:bottom="278" w:left="1242" w:header="720" w:footer="720" w:gutter="0"/>
          <w:cols w:space="720"/>
        </w:sectPr>
      </w:pPr>
    </w:p>
    <w:p w:rsidR="00C97A94" w:rsidRPr="00DA37D7" w:rsidRDefault="00C97A94" w:rsidP="00DA37D7">
      <w:pPr>
        <w:pStyle w:val="Heading1"/>
        <w:spacing w:before="76"/>
        <w:ind w:left="2131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Содержание учебного предмета «Немецкий язык»</w:t>
      </w:r>
    </w:p>
    <w:p w:rsidR="00C97A94" w:rsidRPr="00DA37D7" w:rsidRDefault="00C97A94" w:rsidP="00DA37D7">
      <w:pPr>
        <w:pStyle w:val="BodyText"/>
        <w:spacing w:before="3"/>
        <w:ind w:left="0"/>
        <w:rPr>
          <w:b/>
          <w:sz w:val="24"/>
          <w:szCs w:val="24"/>
          <w:lang w:val="ru-RU"/>
        </w:rPr>
      </w:pPr>
    </w:p>
    <w:p w:rsidR="00C97A94" w:rsidRPr="00DA37D7" w:rsidRDefault="00C97A94" w:rsidP="00DA37D7">
      <w:pPr>
        <w:pStyle w:val="BodyText"/>
        <w:spacing w:line="254" w:lineRule="auto"/>
        <w:ind w:right="107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В курсе немецкого языка как второго иностранного можно выделить следующие содержательные линии:</w:t>
      </w:r>
    </w:p>
    <w:p w:rsidR="00C97A94" w:rsidRPr="00DA37D7" w:rsidRDefault="00C97A94" w:rsidP="00DA37D7">
      <w:pPr>
        <w:pStyle w:val="ListParagraph"/>
        <w:numPr>
          <w:ilvl w:val="0"/>
          <w:numId w:val="16"/>
        </w:numPr>
        <w:tabs>
          <w:tab w:val="left" w:pos="461"/>
          <w:tab w:val="left" w:pos="3789"/>
        </w:tabs>
        <w:spacing w:line="249" w:lineRule="auto"/>
        <w:ind w:right="125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 xml:space="preserve">коммуникативные  </w:t>
      </w:r>
      <w:r w:rsidRPr="00DA37D7">
        <w:rPr>
          <w:spacing w:val="3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умения   в</w:t>
      </w:r>
      <w:r w:rsidRPr="00DA37D7">
        <w:rPr>
          <w:w w:val="105"/>
          <w:sz w:val="24"/>
          <w:szCs w:val="24"/>
          <w:lang w:val="ru-RU"/>
        </w:rPr>
        <w:tab/>
        <w:t>основных видах речевой деятельности: аудировании, говорении, чтении и</w:t>
      </w:r>
      <w:r w:rsidRPr="00DA37D7">
        <w:rPr>
          <w:spacing w:val="-8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письме;</w:t>
      </w:r>
    </w:p>
    <w:p w:rsidR="00C97A94" w:rsidRPr="00DA37D7" w:rsidRDefault="00C97A94" w:rsidP="00DA37D7">
      <w:pPr>
        <w:pStyle w:val="ListParagraph"/>
        <w:numPr>
          <w:ilvl w:val="0"/>
          <w:numId w:val="16"/>
        </w:numPr>
        <w:tabs>
          <w:tab w:val="left" w:pos="461"/>
          <w:tab w:val="left" w:pos="2596"/>
          <w:tab w:val="left" w:pos="4091"/>
          <w:tab w:val="left" w:pos="7872"/>
          <w:tab w:val="left" w:pos="9669"/>
        </w:tabs>
        <w:spacing w:line="247" w:lineRule="auto"/>
        <w:ind w:right="129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 xml:space="preserve">языковые  </w:t>
      </w:r>
      <w:r w:rsidRPr="00DA37D7">
        <w:rPr>
          <w:spacing w:val="3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навыки</w:t>
      </w:r>
      <w:r w:rsidRPr="00DA37D7">
        <w:rPr>
          <w:w w:val="105"/>
          <w:sz w:val="24"/>
          <w:szCs w:val="24"/>
          <w:lang w:val="ru-RU"/>
        </w:rPr>
        <w:tab/>
        <w:t>пользования</w:t>
      </w:r>
      <w:r w:rsidRPr="00DA37D7">
        <w:rPr>
          <w:w w:val="105"/>
          <w:sz w:val="24"/>
          <w:szCs w:val="24"/>
          <w:lang w:val="ru-RU"/>
        </w:rPr>
        <w:tab/>
        <w:t xml:space="preserve">лексическими, </w:t>
      </w:r>
      <w:r w:rsidRPr="00DA37D7">
        <w:rPr>
          <w:spacing w:val="54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грамматическими,</w:t>
      </w:r>
      <w:r w:rsidRPr="00DA37D7">
        <w:rPr>
          <w:w w:val="105"/>
          <w:sz w:val="24"/>
          <w:szCs w:val="24"/>
          <w:lang w:val="ru-RU"/>
        </w:rPr>
        <w:tab/>
        <w:t>фонетическими</w:t>
      </w:r>
      <w:r w:rsidRPr="00DA37D7">
        <w:rPr>
          <w:w w:val="105"/>
          <w:sz w:val="24"/>
          <w:szCs w:val="24"/>
          <w:lang w:val="ru-RU"/>
        </w:rPr>
        <w:tab/>
        <w:t>и орфографическими средствами</w:t>
      </w:r>
      <w:r w:rsidRPr="00DA37D7">
        <w:rPr>
          <w:spacing w:val="9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языка;</w:t>
      </w:r>
    </w:p>
    <w:p w:rsidR="00C97A94" w:rsidRPr="00DA37D7" w:rsidRDefault="00C97A94" w:rsidP="00DA37D7">
      <w:pPr>
        <w:pStyle w:val="ListParagraph"/>
        <w:numPr>
          <w:ilvl w:val="0"/>
          <w:numId w:val="16"/>
        </w:numPr>
        <w:tabs>
          <w:tab w:val="left" w:pos="461"/>
        </w:tabs>
        <w:spacing w:before="1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социокультурная осведомлённость и умения межкультурного</w:t>
      </w:r>
      <w:r w:rsidRPr="00DA37D7">
        <w:rPr>
          <w:spacing w:val="-11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общения;</w:t>
      </w:r>
    </w:p>
    <w:p w:rsidR="00C97A94" w:rsidRPr="00DA37D7" w:rsidRDefault="00C97A94" w:rsidP="00DA37D7">
      <w:pPr>
        <w:pStyle w:val="ListParagraph"/>
        <w:numPr>
          <w:ilvl w:val="0"/>
          <w:numId w:val="16"/>
        </w:numPr>
        <w:tabs>
          <w:tab w:val="left" w:pos="461"/>
        </w:tabs>
        <w:spacing w:before="17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общеучебные и специальные учебные умения, универсальные учебные</w:t>
      </w:r>
      <w:r w:rsidRPr="00DA37D7">
        <w:rPr>
          <w:spacing w:val="-25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действия.</w:t>
      </w:r>
    </w:p>
    <w:p w:rsidR="00C97A94" w:rsidRPr="00DA37D7" w:rsidRDefault="00C97A94" w:rsidP="00DA37D7">
      <w:pPr>
        <w:pStyle w:val="Heading1"/>
        <w:spacing w:before="9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Предметное содержание речи</w:t>
      </w:r>
    </w:p>
    <w:p w:rsidR="00C97A94" w:rsidRPr="00DA37D7" w:rsidRDefault="00C97A94" w:rsidP="00DA37D7">
      <w:pPr>
        <w:pStyle w:val="BodyText"/>
        <w:spacing w:before="9" w:line="254" w:lineRule="auto"/>
        <w:ind w:right="131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1. Межличностные взаимоотношения в семье, со сверстниками. Внешность и черты характера человека.</w:t>
      </w:r>
    </w:p>
    <w:p w:rsidR="00C97A94" w:rsidRPr="00DA37D7" w:rsidRDefault="00C97A94" w:rsidP="00DA37D7">
      <w:pPr>
        <w:pStyle w:val="BodyText"/>
        <w:spacing w:line="247" w:lineRule="auto"/>
        <w:ind w:right="132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2... Досуг и увлечения (чтение, кино, театр и др.). Виды отдыха, путешествия. Транспорт. Покупки.</w:t>
      </w:r>
    </w:p>
    <w:p w:rsidR="00C97A94" w:rsidRPr="00DA37D7" w:rsidRDefault="00C97A94" w:rsidP="00DA37D7">
      <w:pPr>
        <w:pStyle w:val="BodyText"/>
        <w:spacing w:before="4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3.Здоровый образ жизни: режим труда и отдыха, спорт, питание.</w:t>
      </w:r>
    </w:p>
    <w:p w:rsidR="00C97A94" w:rsidRPr="00DA37D7" w:rsidRDefault="00C97A94" w:rsidP="00DA37D7">
      <w:pPr>
        <w:pStyle w:val="BodyText"/>
        <w:spacing w:before="9" w:line="249" w:lineRule="auto"/>
        <w:ind w:right="130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4.Школьное образование, школьная жизнь, изучаемые предметы и отношение к ним. Переписка с зарубежными сверстниками. Каникулы в различное время года.</w:t>
      </w:r>
    </w:p>
    <w:p w:rsidR="00C97A94" w:rsidRPr="00DA37D7" w:rsidRDefault="00C97A94" w:rsidP="00DA37D7">
      <w:pPr>
        <w:pStyle w:val="BodyText"/>
        <w:spacing w:before="4" w:line="247" w:lineRule="auto"/>
        <w:ind w:right="129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5.Мир профессий. Проблемы выбора профессии. Роль иностранного языка в планах на будущее.</w:t>
      </w:r>
    </w:p>
    <w:p w:rsidR="00C97A94" w:rsidRPr="00DA37D7" w:rsidRDefault="00C97A94" w:rsidP="00DA37D7">
      <w:pPr>
        <w:pStyle w:val="BodyText"/>
        <w:spacing w:before="3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6.Природа. Проблемы экологии. Защита окружающей среды. Климат, погода.</w:t>
      </w:r>
    </w:p>
    <w:p w:rsidR="00C97A94" w:rsidRPr="00DA37D7" w:rsidRDefault="00C97A94" w:rsidP="00DA37D7">
      <w:pPr>
        <w:pStyle w:val="BodyText"/>
        <w:spacing w:before="17" w:line="247" w:lineRule="auto"/>
        <w:ind w:right="118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7.Средства массовой информации и коммуникации (пресса, телевидение, радио, Интернет).</w:t>
      </w:r>
    </w:p>
    <w:p w:rsidR="00C97A94" w:rsidRPr="00DA37D7" w:rsidRDefault="00C97A94" w:rsidP="00DA37D7">
      <w:pPr>
        <w:pStyle w:val="BodyText"/>
        <w:spacing w:before="2" w:line="249" w:lineRule="auto"/>
        <w:ind w:right="117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8.Страна/страны второго иностранного языка и родная страна, их географическое положение, столицы и крупные города, достопримечательности, культурные особенности (национальные праздники, знаменательные даты, традиции, обычаи). Выдающиеся люди, их вклад в науку и мировую культуру.</w:t>
      </w:r>
    </w:p>
    <w:p w:rsidR="00C97A94" w:rsidRPr="00DA37D7" w:rsidRDefault="00C97A94" w:rsidP="00DA37D7">
      <w:pPr>
        <w:pStyle w:val="Heading1"/>
        <w:spacing w:before="16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5 класс (</w:t>
      </w:r>
      <w:r w:rsidRPr="00DA37D7">
        <w:rPr>
          <w:w w:val="105"/>
          <w:sz w:val="24"/>
          <w:szCs w:val="24"/>
        </w:rPr>
        <w:t>I</w:t>
      </w:r>
      <w:r w:rsidRPr="00DA37D7">
        <w:rPr>
          <w:w w:val="105"/>
          <w:sz w:val="24"/>
          <w:szCs w:val="24"/>
          <w:lang w:val="ru-RU"/>
        </w:rPr>
        <w:t xml:space="preserve"> год обучения)</w:t>
      </w:r>
    </w:p>
    <w:p w:rsidR="00C97A94" w:rsidRPr="00DA37D7" w:rsidRDefault="00C97A94" w:rsidP="00DA37D7">
      <w:pPr>
        <w:pStyle w:val="BodyText"/>
        <w:spacing w:before="2" w:line="249" w:lineRule="auto"/>
        <w:ind w:right="119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 xml:space="preserve">Первый этап обучения проходит в 5 классе. Он подразделяется на два </w:t>
      </w:r>
      <w:r w:rsidRPr="00DA37D7">
        <w:rPr>
          <w:spacing w:val="2"/>
          <w:w w:val="105"/>
          <w:sz w:val="24"/>
          <w:szCs w:val="24"/>
          <w:lang w:val="ru-RU"/>
        </w:rPr>
        <w:t xml:space="preserve">подэтапа: </w:t>
      </w:r>
      <w:r w:rsidRPr="00DA37D7">
        <w:rPr>
          <w:w w:val="105"/>
          <w:sz w:val="24"/>
          <w:szCs w:val="24"/>
          <w:lang w:val="ru-RU"/>
        </w:rPr>
        <w:t>вводный курс</w:t>
      </w:r>
      <w:r w:rsidRPr="00DA37D7">
        <w:rPr>
          <w:spacing w:val="-9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и</w:t>
      </w:r>
      <w:r w:rsidRPr="00DA37D7">
        <w:rPr>
          <w:spacing w:val="3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основной</w:t>
      </w:r>
      <w:r w:rsidRPr="00DA37D7">
        <w:rPr>
          <w:spacing w:val="-3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начальный</w:t>
      </w:r>
      <w:r w:rsidRPr="00DA37D7">
        <w:rPr>
          <w:spacing w:val="-3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курс.</w:t>
      </w:r>
      <w:r w:rsidRPr="00DA37D7">
        <w:rPr>
          <w:spacing w:val="-6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Основная</w:t>
      </w:r>
      <w:r w:rsidRPr="00DA37D7">
        <w:rPr>
          <w:spacing w:val="-6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цель</w:t>
      </w:r>
      <w:r w:rsidRPr="00DA37D7">
        <w:rPr>
          <w:spacing w:val="-6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вводного</w:t>
      </w:r>
      <w:r w:rsidRPr="00DA37D7">
        <w:rPr>
          <w:spacing w:val="-8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курса</w:t>
      </w:r>
      <w:r w:rsidRPr="00DA37D7">
        <w:rPr>
          <w:spacing w:val="-3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заключается</w:t>
      </w:r>
      <w:r w:rsidRPr="00DA37D7">
        <w:rPr>
          <w:spacing w:val="-6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в</w:t>
      </w:r>
      <w:r w:rsidRPr="00DA37D7">
        <w:rPr>
          <w:spacing w:val="-3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создании</w:t>
      </w:r>
      <w:r w:rsidRPr="00DA37D7">
        <w:rPr>
          <w:spacing w:val="-3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у учащихся первичной, но довольно прочной и коммуникативно достаточной основы владения немецким языком, а также в формировании у них мотивов учения и общения на изучаемом втором иностранном</w:t>
      </w:r>
      <w:r w:rsidRPr="00DA37D7">
        <w:rPr>
          <w:spacing w:val="-4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языке.</w:t>
      </w:r>
    </w:p>
    <w:p w:rsidR="00C97A94" w:rsidRPr="00DA37D7" w:rsidRDefault="00C97A94" w:rsidP="00DA37D7">
      <w:pPr>
        <w:pStyle w:val="BodyText"/>
        <w:spacing w:before="8" w:line="247" w:lineRule="auto"/>
        <w:ind w:right="119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На основном начальном курсе происходит дальнейшее развитие и совершенствование фонетических, орфографических и лексико-грамматических навыков, а также</w:t>
      </w:r>
      <w:r w:rsidRPr="00DA37D7">
        <w:rPr>
          <w:spacing w:val="-34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расширение знаний более сложных грамматических</w:t>
      </w:r>
      <w:r w:rsidRPr="00DA37D7">
        <w:rPr>
          <w:spacing w:val="-11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явлений.</w:t>
      </w:r>
    </w:p>
    <w:p w:rsidR="00C97A94" w:rsidRPr="00DA37D7" w:rsidRDefault="00C97A94" w:rsidP="00DA37D7">
      <w:pPr>
        <w:pStyle w:val="BodyText"/>
        <w:spacing w:before="11" w:line="249" w:lineRule="auto"/>
        <w:ind w:right="118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Основной задачей работы над грамматическим аспектом устной и письменной речи является развитие у учащихся навыков корректного оформления своих высказываний (например, правильного применения временных форм глаголов, предлогов, местоимений, прилагательных), грамотного выражения причинно-следственных отношений, а также навыков правильною понимания воспринимаемой на слух и в процессе чтения иноязычной информации.</w:t>
      </w:r>
    </w:p>
    <w:p w:rsidR="00C97A94" w:rsidRPr="00DA37D7" w:rsidRDefault="00C97A94" w:rsidP="00DA37D7">
      <w:pPr>
        <w:pStyle w:val="BodyText"/>
        <w:spacing w:before="7" w:line="249" w:lineRule="auto"/>
        <w:ind w:right="122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Предметный аспект обучения немецкому языку отражает типичные для учащихся сферы общения: бытовую, социально-культурную, учебную и профессиональную. В рамках каждой сферы общения определяется круг тем и подтем, связанных с ситуациями повседневного общения, прежде всего немецких сверстников, а также тем, имеющих социально-политическое звучание и значение для настоящего и будущего, связанных с историей и культурой изучаемого языка.</w:t>
      </w:r>
    </w:p>
    <w:p w:rsidR="00C97A94" w:rsidRPr="00DA37D7" w:rsidRDefault="00C97A94" w:rsidP="00DA37D7">
      <w:pPr>
        <w:pStyle w:val="BodyText"/>
        <w:spacing w:before="6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Сферы и ситуации общения соотносятся с конкретными типами и видами текстов.</w:t>
      </w:r>
    </w:p>
    <w:p w:rsidR="00C97A94" w:rsidRPr="00DA37D7" w:rsidRDefault="00C97A94" w:rsidP="00DA37D7">
      <w:pPr>
        <w:jc w:val="both"/>
        <w:rPr>
          <w:sz w:val="24"/>
          <w:szCs w:val="24"/>
          <w:lang w:val="ru-RU"/>
        </w:rPr>
        <w:sectPr w:rsidR="00C97A94" w:rsidRPr="00DA37D7" w:rsidSect="00DA37D7">
          <w:pgSz w:w="16850" w:h="11910" w:orient="landscape"/>
          <w:pgMar w:top="1240" w:right="743" w:bottom="278" w:left="1242" w:header="720" w:footer="720" w:gutter="0"/>
          <w:cols w:space="720"/>
        </w:sectPr>
      </w:pPr>
    </w:p>
    <w:p w:rsidR="00C97A94" w:rsidRPr="00DA37D7" w:rsidRDefault="00C97A94" w:rsidP="00DA37D7">
      <w:pPr>
        <w:pStyle w:val="BodyText"/>
        <w:spacing w:before="71" w:line="252" w:lineRule="auto"/>
        <w:ind w:right="128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Лексические, грамматические, произносительные и орфографические навыки являются непременным условием формирования умений речевой деятельности, т.е. умений говорить, аудировать, читать, писать на немецком языке.</w:t>
      </w:r>
    </w:p>
    <w:p w:rsidR="00C97A94" w:rsidRPr="00DA37D7" w:rsidRDefault="00C97A94" w:rsidP="00DA37D7">
      <w:pPr>
        <w:pStyle w:val="BodyText"/>
        <w:spacing w:before="9"/>
        <w:ind w:left="0"/>
        <w:rPr>
          <w:sz w:val="24"/>
          <w:szCs w:val="24"/>
          <w:lang w:val="ru-RU"/>
        </w:rPr>
      </w:pPr>
    </w:p>
    <w:p w:rsidR="00C97A94" w:rsidRPr="00DA37D7" w:rsidRDefault="00C97A94" w:rsidP="00DA37D7">
      <w:pPr>
        <w:pStyle w:val="Heading1"/>
        <w:numPr>
          <w:ilvl w:val="0"/>
          <w:numId w:val="13"/>
        </w:numPr>
        <w:tabs>
          <w:tab w:val="left" w:pos="640"/>
        </w:tabs>
        <w:ind w:hanging="179"/>
        <w:rPr>
          <w:sz w:val="24"/>
          <w:szCs w:val="24"/>
        </w:rPr>
      </w:pPr>
      <w:r w:rsidRPr="00DA37D7">
        <w:rPr>
          <w:w w:val="105"/>
          <w:sz w:val="24"/>
          <w:szCs w:val="24"/>
        </w:rPr>
        <w:t>класс – 70</w:t>
      </w:r>
      <w:r w:rsidRPr="00DA37D7">
        <w:rPr>
          <w:spacing w:val="-1"/>
          <w:w w:val="105"/>
          <w:sz w:val="24"/>
          <w:szCs w:val="24"/>
        </w:rPr>
        <w:t xml:space="preserve"> </w:t>
      </w:r>
      <w:r w:rsidRPr="00DA37D7">
        <w:rPr>
          <w:w w:val="105"/>
          <w:sz w:val="24"/>
          <w:szCs w:val="24"/>
        </w:rPr>
        <w:t>часов</w:t>
      </w:r>
    </w:p>
    <w:p w:rsidR="00C97A94" w:rsidRPr="00DA37D7" w:rsidRDefault="00C97A94" w:rsidP="00DA37D7">
      <w:pPr>
        <w:pStyle w:val="ListParagraph"/>
        <w:numPr>
          <w:ilvl w:val="0"/>
          <w:numId w:val="12"/>
        </w:numPr>
        <w:tabs>
          <w:tab w:val="left" w:pos="669"/>
        </w:tabs>
        <w:spacing w:before="2"/>
        <w:ind w:hanging="208"/>
        <w:rPr>
          <w:sz w:val="24"/>
          <w:szCs w:val="24"/>
        </w:rPr>
      </w:pPr>
      <w:r w:rsidRPr="00DA37D7">
        <w:rPr>
          <w:b/>
          <w:w w:val="105"/>
          <w:sz w:val="24"/>
          <w:szCs w:val="24"/>
        </w:rPr>
        <w:t xml:space="preserve">Kennenlernen - Знакомство </w:t>
      </w:r>
      <w:r w:rsidRPr="00DA37D7">
        <w:rPr>
          <w:w w:val="105"/>
          <w:sz w:val="24"/>
          <w:szCs w:val="24"/>
        </w:rPr>
        <w:t>(9</w:t>
      </w:r>
      <w:r w:rsidRPr="00DA37D7">
        <w:rPr>
          <w:spacing w:val="8"/>
          <w:w w:val="105"/>
          <w:sz w:val="24"/>
          <w:szCs w:val="24"/>
        </w:rPr>
        <w:t xml:space="preserve"> </w:t>
      </w:r>
      <w:r w:rsidRPr="00DA37D7">
        <w:rPr>
          <w:w w:val="105"/>
          <w:sz w:val="24"/>
          <w:szCs w:val="24"/>
        </w:rPr>
        <w:t>часов)</w:t>
      </w:r>
    </w:p>
    <w:p w:rsidR="00C97A94" w:rsidRPr="00DA37D7" w:rsidRDefault="00C97A94" w:rsidP="00DA37D7">
      <w:pPr>
        <w:pStyle w:val="BodyText"/>
        <w:tabs>
          <w:tab w:val="left" w:pos="2353"/>
          <w:tab w:val="left" w:pos="4296"/>
          <w:tab w:val="left" w:pos="5858"/>
          <w:tab w:val="left" w:pos="7017"/>
          <w:tab w:val="left" w:pos="8255"/>
          <w:tab w:val="left" w:pos="9206"/>
          <w:tab w:val="left" w:pos="9630"/>
        </w:tabs>
        <w:spacing w:before="9" w:line="249" w:lineRule="auto"/>
        <w:ind w:right="113"/>
        <w:rPr>
          <w:sz w:val="24"/>
          <w:szCs w:val="24"/>
          <w:lang w:val="de-DE"/>
        </w:rPr>
      </w:pPr>
      <w:r w:rsidRPr="00DA37D7">
        <w:rPr>
          <w:w w:val="105"/>
          <w:sz w:val="24"/>
          <w:szCs w:val="24"/>
        </w:rPr>
        <w:t>Знакомство с немецким алфавитом, правописание и чтение немецких слов со специфическими языковыми явлениями немецкого языка, а именно: удвоенными согласными</w:t>
      </w:r>
      <w:r w:rsidRPr="00DA37D7">
        <w:rPr>
          <w:spacing w:val="-1"/>
          <w:w w:val="105"/>
          <w:sz w:val="24"/>
          <w:szCs w:val="24"/>
        </w:rPr>
        <w:t xml:space="preserve"> </w:t>
      </w:r>
      <w:r w:rsidRPr="00DA37D7">
        <w:rPr>
          <w:w w:val="105"/>
          <w:sz w:val="24"/>
          <w:szCs w:val="24"/>
        </w:rPr>
        <w:t>bb,</w:t>
      </w:r>
      <w:r w:rsidRPr="00DA37D7">
        <w:rPr>
          <w:spacing w:val="-5"/>
          <w:w w:val="105"/>
          <w:sz w:val="24"/>
          <w:szCs w:val="24"/>
        </w:rPr>
        <w:t xml:space="preserve"> </w:t>
      </w:r>
      <w:r w:rsidRPr="00DA37D7">
        <w:rPr>
          <w:w w:val="105"/>
          <w:sz w:val="24"/>
          <w:szCs w:val="24"/>
        </w:rPr>
        <w:t>dd,</w:t>
      </w:r>
      <w:r w:rsidRPr="00DA37D7">
        <w:rPr>
          <w:spacing w:val="2"/>
          <w:w w:val="105"/>
          <w:sz w:val="24"/>
          <w:szCs w:val="24"/>
        </w:rPr>
        <w:t xml:space="preserve"> </w:t>
      </w:r>
      <w:r w:rsidRPr="00DA37D7">
        <w:rPr>
          <w:w w:val="105"/>
          <w:sz w:val="24"/>
          <w:szCs w:val="24"/>
        </w:rPr>
        <w:t>ff,</w:t>
      </w:r>
      <w:r w:rsidRPr="00DA37D7">
        <w:rPr>
          <w:spacing w:val="-5"/>
          <w:w w:val="105"/>
          <w:sz w:val="24"/>
          <w:szCs w:val="24"/>
        </w:rPr>
        <w:t xml:space="preserve"> </w:t>
      </w:r>
      <w:r w:rsidRPr="00DA37D7">
        <w:rPr>
          <w:w w:val="105"/>
          <w:sz w:val="24"/>
          <w:szCs w:val="24"/>
        </w:rPr>
        <w:t>gg,</w:t>
      </w:r>
      <w:r w:rsidRPr="00DA37D7">
        <w:rPr>
          <w:spacing w:val="2"/>
          <w:w w:val="105"/>
          <w:sz w:val="24"/>
          <w:szCs w:val="24"/>
        </w:rPr>
        <w:t xml:space="preserve"> </w:t>
      </w:r>
      <w:r w:rsidRPr="00DA37D7">
        <w:rPr>
          <w:w w:val="105"/>
          <w:sz w:val="24"/>
          <w:szCs w:val="24"/>
        </w:rPr>
        <w:t>mm,</w:t>
      </w:r>
      <w:r w:rsidRPr="00DA37D7">
        <w:rPr>
          <w:spacing w:val="-5"/>
          <w:w w:val="105"/>
          <w:sz w:val="24"/>
          <w:szCs w:val="24"/>
        </w:rPr>
        <w:t xml:space="preserve"> </w:t>
      </w:r>
      <w:r w:rsidRPr="00DA37D7">
        <w:rPr>
          <w:w w:val="105"/>
          <w:sz w:val="24"/>
          <w:szCs w:val="24"/>
        </w:rPr>
        <w:t>nn,</w:t>
      </w:r>
      <w:r w:rsidRPr="00DA37D7">
        <w:rPr>
          <w:spacing w:val="2"/>
          <w:w w:val="105"/>
          <w:sz w:val="24"/>
          <w:szCs w:val="24"/>
        </w:rPr>
        <w:t xml:space="preserve"> </w:t>
      </w:r>
      <w:r w:rsidRPr="00DA37D7">
        <w:rPr>
          <w:w w:val="105"/>
          <w:sz w:val="24"/>
          <w:szCs w:val="24"/>
        </w:rPr>
        <w:t>pp,</w:t>
      </w:r>
      <w:r w:rsidRPr="00DA37D7">
        <w:rPr>
          <w:spacing w:val="-5"/>
          <w:w w:val="105"/>
          <w:sz w:val="24"/>
          <w:szCs w:val="24"/>
        </w:rPr>
        <w:t xml:space="preserve"> </w:t>
      </w:r>
      <w:r w:rsidRPr="00DA37D7">
        <w:rPr>
          <w:w w:val="105"/>
          <w:sz w:val="24"/>
          <w:szCs w:val="24"/>
        </w:rPr>
        <w:t>ss,</w:t>
      </w:r>
      <w:r w:rsidRPr="00DA37D7">
        <w:rPr>
          <w:spacing w:val="-4"/>
          <w:w w:val="105"/>
          <w:sz w:val="24"/>
          <w:szCs w:val="24"/>
        </w:rPr>
        <w:t xml:space="preserve"> </w:t>
      </w:r>
      <w:r w:rsidRPr="00DA37D7">
        <w:rPr>
          <w:w w:val="105"/>
          <w:sz w:val="24"/>
          <w:szCs w:val="24"/>
        </w:rPr>
        <w:t>tt,</w:t>
      </w:r>
      <w:r w:rsidRPr="00DA37D7">
        <w:rPr>
          <w:spacing w:val="-5"/>
          <w:w w:val="105"/>
          <w:sz w:val="24"/>
          <w:szCs w:val="24"/>
        </w:rPr>
        <w:t xml:space="preserve"> </w:t>
      </w:r>
      <w:r w:rsidRPr="00DA37D7">
        <w:rPr>
          <w:w w:val="105"/>
          <w:sz w:val="24"/>
          <w:szCs w:val="24"/>
        </w:rPr>
        <w:t>буквосочетаниями</w:t>
      </w:r>
      <w:r w:rsidRPr="00DA37D7">
        <w:rPr>
          <w:spacing w:val="-1"/>
          <w:w w:val="105"/>
          <w:sz w:val="24"/>
          <w:szCs w:val="24"/>
        </w:rPr>
        <w:t xml:space="preserve"> </w:t>
      </w:r>
      <w:r w:rsidRPr="00DA37D7">
        <w:rPr>
          <w:w w:val="105"/>
          <w:sz w:val="24"/>
          <w:szCs w:val="24"/>
        </w:rPr>
        <w:t>ie,</w:t>
      </w:r>
      <w:r w:rsidRPr="00DA37D7">
        <w:rPr>
          <w:spacing w:val="-4"/>
          <w:w w:val="105"/>
          <w:sz w:val="24"/>
          <w:szCs w:val="24"/>
        </w:rPr>
        <w:t xml:space="preserve"> </w:t>
      </w:r>
      <w:r w:rsidRPr="00DA37D7">
        <w:rPr>
          <w:w w:val="105"/>
          <w:sz w:val="24"/>
          <w:szCs w:val="24"/>
        </w:rPr>
        <w:t>ei,</w:t>
      </w:r>
      <w:r w:rsidRPr="00DA37D7">
        <w:rPr>
          <w:spacing w:val="-5"/>
          <w:w w:val="105"/>
          <w:sz w:val="24"/>
          <w:szCs w:val="24"/>
        </w:rPr>
        <w:t xml:space="preserve"> </w:t>
      </w:r>
      <w:r w:rsidRPr="00DA37D7">
        <w:rPr>
          <w:w w:val="105"/>
          <w:sz w:val="24"/>
          <w:szCs w:val="24"/>
        </w:rPr>
        <w:t>ai,</w:t>
      </w:r>
      <w:r w:rsidRPr="00DA37D7">
        <w:rPr>
          <w:spacing w:val="2"/>
          <w:w w:val="105"/>
          <w:sz w:val="24"/>
          <w:szCs w:val="24"/>
        </w:rPr>
        <w:t xml:space="preserve"> </w:t>
      </w:r>
      <w:r w:rsidRPr="00DA37D7">
        <w:rPr>
          <w:w w:val="105"/>
          <w:sz w:val="24"/>
          <w:szCs w:val="24"/>
        </w:rPr>
        <w:t>au,</w:t>
      </w:r>
      <w:r w:rsidRPr="00DA37D7">
        <w:rPr>
          <w:spacing w:val="-11"/>
          <w:w w:val="105"/>
          <w:sz w:val="24"/>
          <w:szCs w:val="24"/>
        </w:rPr>
        <w:t xml:space="preserve"> </w:t>
      </w:r>
      <w:r w:rsidRPr="00DA37D7">
        <w:rPr>
          <w:w w:val="105"/>
          <w:sz w:val="24"/>
          <w:szCs w:val="24"/>
        </w:rPr>
        <w:t>eu,</w:t>
      </w:r>
      <w:r w:rsidRPr="00DA37D7">
        <w:rPr>
          <w:spacing w:val="-5"/>
          <w:w w:val="105"/>
          <w:sz w:val="24"/>
          <w:szCs w:val="24"/>
        </w:rPr>
        <w:t xml:space="preserve"> </w:t>
      </w:r>
      <w:r w:rsidRPr="00DA37D7">
        <w:rPr>
          <w:w w:val="105"/>
          <w:sz w:val="24"/>
          <w:szCs w:val="24"/>
        </w:rPr>
        <w:t>äu,</w:t>
      </w:r>
      <w:r w:rsidRPr="00DA37D7">
        <w:rPr>
          <w:spacing w:val="2"/>
          <w:w w:val="105"/>
          <w:sz w:val="24"/>
          <w:szCs w:val="24"/>
        </w:rPr>
        <w:t xml:space="preserve"> </w:t>
      </w:r>
      <w:r w:rsidRPr="00DA37D7">
        <w:rPr>
          <w:w w:val="105"/>
          <w:sz w:val="24"/>
          <w:szCs w:val="24"/>
        </w:rPr>
        <w:t>sp,</w:t>
      </w:r>
      <w:r w:rsidRPr="00DA37D7">
        <w:rPr>
          <w:spacing w:val="-5"/>
          <w:w w:val="105"/>
          <w:sz w:val="24"/>
          <w:szCs w:val="24"/>
        </w:rPr>
        <w:t xml:space="preserve"> </w:t>
      </w:r>
      <w:r w:rsidRPr="00DA37D7">
        <w:rPr>
          <w:w w:val="105"/>
          <w:sz w:val="24"/>
          <w:szCs w:val="24"/>
        </w:rPr>
        <w:t>st,</w:t>
      </w:r>
      <w:r w:rsidRPr="00DA37D7">
        <w:rPr>
          <w:spacing w:val="2"/>
          <w:w w:val="105"/>
          <w:sz w:val="24"/>
          <w:szCs w:val="24"/>
        </w:rPr>
        <w:t xml:space="preserve"> </w:t>
      </w:r>
      <w:r w:rsidRPr="00DA37D7">
        <w:rPr>
          <w:w w:val="105"/>
          <w:sz w:val="24"/>
          <w:szCs w:val="24"/>
        </w:rPr>
        <w:t xml:space="preserve">sch, ph, ch, chs, ck, ng, nk, ig, th, </w:t>
      </w:r>
      <w:r w:rsidRPr="00DA37D7">
        <w:rPr>
          <w:spacing w:val="2"/>
          <w:w w:val="105"/>
          <w:sz w:val="24"/>
          <w:szCs w:val="24"/>
        </w:rPr>
        <w:t xml:space="preserve">tz, </w:t>
      </w:r>
      <w:r w:rsidRPr="00DA37D7">
        <w:rPr>
          <w:w w:val="105"/>
          <w:sz w:val="24"/>
          <w:szCs w:val="24"/>
        </w:rPr>
        <w:t xml:space="preserve">qu, а также согласными и гласными ß, ä, ö, ü. Правила речевого этикета; речевые образцы: </w:t>
      </w:r>
      <w:r w:rsidRPr="00DA37D7">
        <w:rPr>
          <w:spacing w:val="3"/>
          <w:w w:val="105"/>
          <w:sz w:val="24"/>
          <w:szCs w:val="24"/>
        </w:rPr>
        <w:t xml:space="preserve">Ich </w:t>
      </w:r>
      <w:r w:rsidRPr="00DA37D7">
        <w:rPr>
          <w:w w:val="105"/>
          <w:sz w:val="24"/>
          <w:szCs w:val="24"/>
        </w:rPr>
        <w:t xml:space="preserve">bin ..., </w:t>
      </w:r>
      <w:r w:rsidRPr="00DA37D7">
        <w:rPr>
          <w:spacing w:val="3"/>
          <w:w w:val="105"/>
          <w:sz w:val="24"/>
          <w:szCs w:val="24"/>
        </w:rPr>
        <w:t xml:space="preserve">Das </w:t>
      </w:r>
      <w:r w:rsidRPr="00DA37D7">
        <w:rPr>
          <w:w w:val="105"/>
          <w:sz w:val="24"/>
          <w:szCs w:val="24"/>
        </w:rPr>
        <w:t xml:space="preserve">ist/sind ..., Wer/Was ist das? </w:t>
      </w:r>
      <w:r w:rsidRPr="00DA37D7">
        <w:rPr>
          <w:w w:val="105"/>
          <w:sz w:val="24"/>
          <w:szCs w:val="24"/>
          <w:lang w:val="de-DE"/>
        </w:rPr>
        <w:t xml:space="preserve">(Warum, Wann, Wo ... ?), Wer bist du? Er/Sie kommt </w:t>
      </w:r>
      <w:r w:rsidRPr="00DA37D7">
        <w:rPr>
          <w:spacing w:val="4"/>
          <w:w w:val="105"/>
          <w:sz w:val="24"/>
          <w:szCs w:val="24"/>
          <w:lang w:val="de-DE"/>
        </w:rPr>
        <w:t xml:space="preserve">aus </w:t>
      </w:r>
      <w:r w:rsidRPr="00DA37D7">
        <w:rPr>
          <w:w w:val="105"/>
          <w:sz w:val="24"/>
          <w:szCs w:val="24"/>
          <w:lang w:val="de-DE"/>
        </w:rPr>
        <w:t xml:space="preserve">..., Er/Sie ist aus ..., I ch heiße ..., Er gibt ... (Biologie). </w:t>
      </w:r>
      <w:r w:rsidRPr="00DA37D7">
        <w:rPr>
          <w:spacing w:val="3"/>
          <w:w w:val="105"/>
          <w:sz w:val="24"/>
          <w:szCs w:val="24"/>
          <w:lang w:val="de-DE"/>
        </w:rPr>
        <w:t xml:space="preserve">Ich </w:t>
      </w:r>
      <w:r w:rsidRPr="00DA37D7">
        <w:rPr>
          <w:w w:val="105"/>
          <w:sz w:val="24"/>
          <w:szCs w:val="24"/>
          <w:lang w:val="de-DE"/>
        </w:rPr>
        <w:t>spiele (gern/nicht gern) ..., Er geht/Sie gehen ... (ins Kino). Wir gehen ..., Ich/Er/Sie</w:t>
      </w:r>
      <w:r w:rsidRPr="00DA37D7">
        <w:rPr>
          <w:w w:val="105"/>
          <w:sz w:val="24"/>
          <w:szCs w:val="24"/>
          <w:lang w:val="de-DE"/>
        </w:rPr>
        <w:tab/>
        <w:t>muss/kann</w:t>
      </w:r>
      <w:r w:rsidRPr="00DA37D7">
        <w:rPr>
          <w:w w:val="105"/>
          <w:sz w:val="24"/>
          <w:szCs w:val="24"/>
          <w:lang w:val="de-DE"/>
        </w:rPr>
        <w:tab/>
        <w:t>(nicht)</w:t>
      </w:r>
      <w:r w:rsidRPr="00DA37D7">
        <w:rPr>
          <w:w w:val="105"/>
          <w:sz w:val="24"/>
          <w:szCs w:val="24"/>
          <w:lang w:val="de-DE"/>
        </w:rPr>
        <w:tab/>
        <w:t>...,</w:t>
      </w:r>
      <w:r w:rsidRPr="00DA37D7">
        <w:rPr>
          <w:w w:val="105"/>
          <w:sz w:val="24"/>
          <w:szCs w:val="24"/>
          <w:lang w:val="de-DE"/>
        </w:rPr>
        <w:tab/>
      </w:r>
      <w:r w:rsidRPr="00DA37D7">
        <w:rPr>
          <w:spacing w:val="3"/>
          <w:w w:val="105"/>
          <w:sz w:val="24"/>
          <w:szCs w:val="24"/>
          <w:lang w:val="de-DE"/>
        </w:rPr>
        <w:t>Ich</w:t>
      </w:r>
      <w:r w:rsidRPr="00DA37D7">
        <w:rPr>
          <w:spacing w:val="3"/>
          <w:w w:val="105"/>
          <w:sz w:val="24"/>
          <w:szCs w:val="24"/>
          <w:lang w:val="de-DE"/>
        </w:rPr>
        <w:tab/>
      </w:r>
      <w:r w:rsidRPr="00DA37D7">
        <w:rPr>
          <w:w w:val="105"/>
          <w:sz w:val="24"/>
          <w:szCs w:val="24"/>
          <w:lang w:val="de-DE"/>
        </w:rPr>
        <w:t>habe</w:t>
      </w:r>
      <w:r w:rsidRPr="00DA37D7">
        <w:rPr>
          <w:w w:val="105"/>
          <w:sz w:val="24"/>
          <w:szCs w:val="24"/>
          <w:lang w:val="de-DE"/>
        </w:rPr>
        <w:tab/>
      </w:r>
      <w:r w:rsidRPr="00DA37D7">
        <w:rPr>
          <w:w w:val="105"/>
          <w:sz w:val="24"/>
          <w:szCs w:val="24"/>
          <w:lang w:val="de-DE"/>
        </w:rPr>
        <w:tab/>
        <w:t xml:space="preserve">... (einen/keinen/ein/kein/eine/keine). </w:t>
      </w:r>
      <w:r w:rsidRPr="00DA37D7">
        <w:rPr>
          <w:w w:val="105"/>
          <w:sz w:val="24"/>
          <w:szCs w:val="24"/>
        </w:rPr>
        <w:t>Названия</w:t>
      </w:r>
      <w:r w:rsidRPr="00DA37D7">
        <w:rPr>
          <w:w w:val="105"/>
          <w:sz w:val="24"/>
          <w:szCs w:val="24"/>
          <w:lang w:val="de-DE"/>
        </w:rPr>
        <w:t xml:space="preserve"> </w:t>
      </w:r>
      <w:r w:rsidRPr="00DA37D7">
        <w:rPr>
          <w:w w:val="105"/>
          <w:sz w:val="24"/>
          <w:szCs w:val="24"/>
        </w:rPr>
        <w:t>государств</w:t>
      </w:r>
      <w:r w:rsidRPr="00DA37D7">
        <w:rPr>
          <w:w w:val="105"/>
          <w:sz w:val="24"/>
          <w:szCs w:val="24"/>
          <w:lang w:val="de-DE"/>
        </w:rPr>
        <w:t>-</w:t>
      </w:r>
      <w:r w:rsidRPr="00DA37D7">
        <w:rPr>
          <w:w w:val="105"/>
          <w:sz w:val="24"/>
          <w:szCs w:val="24"/>
        </w:rPr>
        <w:t>соседей</w:t>
      </w:r>
      <w:r w:rsidRPr="00DA37D7">
        <w:rPr>
          <w:spacing w:val="-39"/>
          <w:w w:val="105"/>
          <w:sz w:val="24"/>
          <w:szCs w:val="24"/>
          <w:lang w:val="de-DE"/>
        </w:rPr>
        <w:t xml:space="preserve"> </w:t>
      </w:r>
      <w:r w:rsidRPr="00DA37D7">
        <w:rPr>
          <w:w w:val="105"/>
          <w:sz w:val="24"/>
          <w:szCs w:val="24"/>
        </w:rPr>
        <w:t>Германии</w:t>
      </w:r>
      <w:r w:rsidRPr="00DA37D7">
        <w:rPr>
          <w:spacing w:val="-12"/>
          <w:w w:val="105"/>
          <w:sz w:val="24"/>
          <w:szCs w:val="24"/>
          <w:lang w:val="de-DE"/>
        </w:rPr>
        <w:t xml:space="preserve"> </w:t>
      </w:r>
      <w:r w:rsidRPr="00DA37D7">
        <w:rPr>
          <w:w w:val="105"/>
          <w:sz w:val="24"/>
          <w:szCs w:val="24"/>
          <w:lang w:val="de-DE"/>
        </w:rPr>
        <w:t>–</w:t>
      </w:r>
      <w:r w:rsidRPr="00DA37D7">
        <w:rPr>
          <w:w w:val="105"/>
          <w:sz w:val="24"/>
          <w:szCs w:val="24"/>
          <w:lang w:val="de-DE"/>
        </w:rPr>
        <w:tab/>
      </w:r>
      <w:r w:rsidRPr="00DA37D7">
        <w:rPr>
          <w:w w:val="105"/>
          <w:sz w:val="24"/>
          <w:szCs w:val="24"/>
          <w:lang w:val="de-DE"/>
        </w:rPr>
        <w:tab/>
      </w:r>
      <w:r w:rsidRPr="00DA37D7">
        <w:rPr>
          <w:sz w:val="24"/>
          <w:szCs w:val="24"/>
          <w:lang w:val="de-DE"/>
        </w:rPr>
        <w:t xml:space="preserve">Polen, </w:t>
      </w:r>
      <w:r w:rsidRPr="00DA37D7">
        <w:rPr>
          <w:w w:val="105"/>
          <w:sz w:val="24"/>
          <w:szCs w:val="24"/>
          <w:lang w:val="de-DE"/>
        </w:rPr>
        <w:t>Österreich, die Schweiz, Tschechische Republik, Frankreich, Belgien,</w:t>
      </w:r>
      <w:r w:rsidRPr="00DA37D7">
        <w:rPr>
          <w:spacing w:val="56"/>
          <w:w w:val="105"/>
          <w:sz w:val="24"/>
          <w:szCs w:val="24"/>
          <w:lang w:val="de-DE"/>
        </w:rPr>
        <w:t xml:space="preserve"> </w:t>
      </w:r>
      <w:r w:rsidRPr="00DA37D7">
        <w:rPr>
          <w:w w:val="105"/>
          <w:sz w:val="24"/>
          <w:szCs w:val="24"/>
          <w:lang w:val="de-DE"/>
        </w:rPr>
        <w:t>Niederlande.</w:t>
      </w:r>
      <w:r w:rsidRPr="00DA37D7">
        <w:rPr>
          <w:w w:val="105"/>
          <w:sz w:val="24"/>
          <w:szCs w:val="24"/>
        </w:rPr>
        <w:t>Знакомство</w:t>
      </w:r>
    </w:p>
    <w:p w:rsidR="00C97A94" w:rsidRPr="00DA37D7" w:rsidRDefault="00C97A94" w:rsidP="00DA37D7">
      <w:pPr>
        <w:pStyle w:val="BodyText"/>
        <w:spacing w:before="16" w:line="249" w:lineRule="auto"/>
        <w:ind w:right="121"/>
        <w:rPr>
          <w:sz w:val="24"/>
          <w:szCs w:val="24"/>
        </w:rPr>
      </w:pPr>
      <w:r w:rsidRPr="00DA37D7">
        <w:rPr>
          <w:w w:val="105"/>
          <w:sz w:val="24"/>
          <w:szCs w:val="24"/>
          <w:lang w:val="ru-RU"/>
        </w:rPr>
        <w:t xml:space="preserve">– представляемся и выражаем радость от знакомства. Учимся заполнять анкету, называть адрес проживания, говорить, что нравится. Вопросы с вопросительным словом </w:t>
      </w:r>
      <w:r w:rsidRPr="00DA37D7">
        <w:rPr>
          <w:w w:val="105"/>
          <w:sz w:val="24"/>
          <w:szCs w:val="24"/>
        </w:rPr>
        <w:t>wie</w:t>
      </w:r>
      <w:r w:rsidRPr="00DA37D7">
        <w:rPr>
          <w:w w:val="105"/>
          <w:sz w:val="24"/>
          <w:szCs w:val="24"/>
          <w:lang w:val="ru-RU"/>
        </w:rPr>
        <w:t xml:space="preserve">, </w:t>
      </w:r>
      <w:r w:rsidRPr="00DA37D7">
        <w:rPr>
          <w:w w:val="105"/>
          <w:sz w:val="24"/>
          <w:szCs w:val="24"/>
        </w:rPr>
        <w:t>was</w:t>
      </w:r>
      <w:r w:rsidRPr="00DA37D7">
        <w:rPr>
          <w:w w:val="105"/>
          <w:sz w:val="24"/>
          <w:szCs w:val="24"/>
          <w:lang w:val="ru-RU"/>
        </w:rPr>
        <w:t xml:space="preserve">, </w:t>
      </w:r>
      <w:r w:rsidRPr="00DA37D7">
        <w:rPr>
          <w:w w:val="105"/>
          <w:sz w:val="24"/>
          <w:szCs w:val="24"/>
        </w:rPr>
        <w:t>wo</w:t>
      </w:r>
      <w:r w:rsidRPr="00DA37D7">
        <w:rPr>
          <w:w w:val="105"/>
          <w:sz w:val="24"/>
          <w:szCs w:val="24"/>
          <w:lang w:val="ru-RU"/>
        </w:rPr>
        <w:t xml:space="preserve">, </w:t>
      </w:r>
      <w:r w:rsidRPr="00DA37D7">
        <w:rPr>
          <w:w w:val="105"/>
          <w:sz w:val="24"/>
          <w:szCs w:val="24"/>
        </w:rPr>
        <w:t>woher</w:t>
      </w:r>
      <w:r w:rsidRPr="00DA37D7">
        <w:rPr>
          <w:w w:val="105"/>
          <w:sz w:val="24"/>
          <w:szCs w:val="24"/>
          <w:lang w:val="ru-RU"/>
        </w:rPr>
        <w:t xml:space="preserve"> и ответы на них. </w:t>
      </w:r>
      <w:r w:rsidRPr="00DA37D7">
        <w:rPr>
          <w:w w:val="105"/>
          <w:sz w:val="24"/>
          <w:szCs w:val="24"/>
        </w:rPr>
        <w:t>Порядок слов; интонация простого предложения.</w:t>
      </w:r>
    </w:p>
    <w:p w:rsidR="00C97A94" w:rsidRPr="00DA37D7" w:rsidRDefault="00C97A94" w:rsidP="00DA37D7">
      <w:pPr>
        <w:pStyle w:val="ListParagraph"/>
        <w:numPr>
          <w:ilvl w:val="0"/>
          <w:numId w:val="12"/>
        </w:numPr>
        <w:tabs>
          <w:tab w:val="left" w:pos="762"/>
        </w:tabs>
        <w:spacing w:before="3"/>
        <w:ind w:left="761" w:hanging="301"/>
        <w:rPr>
          <w:sz w:val="24"/>
          <w:szCs w:val="24"/>
        </w:rPr>
      </w:pPr>
      <w:r w:rsidRPr="00DA37D7">
        <w:rPr>
          <w:b/>
          <w:w w:val="105"/>
          <w:sz w:val="24"/>
          <w:szCs w:val="24"/>
        </w:rPr>
        <w:t xml:space="preserve">Meine Klasse – </w:t>
      </w:r>
      <w:r w:rsidRPr="00DA37D7">
        <w:rPr>
          <w:b/>
          <w:spacing w:val="2"/>
          <w:w w:val="105"/>
          <w:sz w:val="24"/>
          <w:szCs w:val="24"/>
        </w:rPr>
        <w:t xml:space="preserve">Мой </w:t>
      </w:r>
      <w:r w:rsidRPr="00DA37D7">
        <w:rPr>
          <w:b/>
          <w:w w:val="105"/>
          <w:sz w:val="24"/>
          <w:szCs w:val="24"/>
        </w:rPr>
        <w:t xml:space="preserve">класс. </w:t>
      </w:r>
      <w:r w:rsidRPr="00DA37D7">
        <w:rPr>
          <w:w w:val="105"/>
          <w:sz w:val="24"/>
          <w:szCs w:val="24"/>
        </w:rPr>
        <w:t>(9</w:t>
      </w:r>
      <w:r w:rsidRPr="00DA37D7">
        <w:rPr>
          <w:spacing w:val="-10"/>
          <w:w w:val="105"/>
          <w:sz w:val="24"/>
          <w:szCs w:val="24"/>
        </w:rPr>
        <w:t xml:space="preserve"> </w:t>
      </w:r>
      <w:r w:rsidRPr="00DA37D7">
        <w:rPr>
          <w:w w:val="105"/>
          <w:sz w:val="24"/>
          <w:szCs w:val="24"/>
        </w:rPr>
        <w:t>часов)</w:t>
      </w:r>
    </w:p>
    <w:p w:rsidR="00C97A94" w:rsidRPr="00DA37D7" w:rsidRDefault="00C97A94" w:rsidP="00DA37D7">
      <w:pPr>
        <w:pStyle w:val="BodyText"/>
        <w:spacing w:before="9" w:line="249" w:lineRule="auto"/>
        <w:ind w:right="103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 xml:space="preserve">Числа от 0 до </w:t>
      </w:r>
      <w:r w:rsidRPr="00DA37D7">
        <w:rPr>
          <w:spacing w:val="2"/>
          <w:w w:val="105"/>
          <w:sz w:val="24"/>
          <w:szCs w:val="24"/>
          <w:lang w:val="ru-RU"/>
        </w:rPr>
        <w:t xml:space="preserve">1000; </w:t>
      </w:r>
      <w:r w:rsidRPr="00DA37D7">
        <w:rPr>
          <w:w w:val="105"/>
          <w:sz w:val="24"/>
          <w:szCs w:val="24"/>
          <w:lang w:val="ru-RU"/>
        </w:rPr>
        <w:t xml:space="preserve">личные местоимения </w:t>
      </w:r>
      <w:r w:rsidRPr="00DA37D7">
        <w:rPr>
          <w:w w:val="105"/>
          <w:sz w:val="24"/>
          <w:szCs w:val="24"/>
        </w:rPr>
        <w:t>er</w:t>
      </w:r>
      <w:r w:rsidRPr="00DA37D7">
        <w:rPr>
          <w:w w:val="105"/>
          <w:sz w:val="24"/>
          <w:szCs w:val="24"/>
          <w:lang w:val="ru-RU"/>
        </w:rPr>
        <w:t>\</w:t>
      </w:r>
      <w:r w:rsidRPr="00DA37D7">
        <w:rPr>
          <w:w w:val="105"/>
          <w:sz w:val="24"/>
          <w:szCs w:val="24"/>
        </w:rPr>
        <w:t>sie</w:t>
      </w:r>
      <w:r w:rsidRPr="00DA37D7">
        <w:rPr>
          <w:w w:val="105"/>
          <w:sz w:val="24"/>
          <w:szCs w:val="24"/>
          <w:lang w:val="ru-RU"/>
        </w:rPr>
        <w:t>,</w:t>
      </w:r>
      <w:r w:rsidRPr="00DA37D7">
        <w:rPr>
          <w:w w:val="105"/>
          <w:sz w:val="24"/>
          <w:szCs w:val="24"/>
        </w:rPr>
        <w:t>wir</w:t>
      </w:r>
      <w:r w:rsidRPr="00DA37D7">
        <w:rPr>
          <w:w w:val="105"/>
          <w:sz w:val="24"/>
          <w:szCs w:val="24"/>
          <w:lang w:val="ru-RU"/>
        </w:rPr>
        <w:t xml:space="preserve">, </w:t>
      </w:r>
      <w:r w:rsidRPr="00DA37D7">
        <w:rPr>
          <w:w w:val="105"/>
          <w:sz w:val="24"/>
          <w:szCs w:val="24"/>
        </w:rPr>
        <w:t>ihr</w:t>
      </w:r>
      <w:r w:rsidRPr="00DA37D7">
        <w:rPr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</w:rPr>
        <w:t>m</w:t>
      </w:r>
      <w:r w:rsidRPr="00DA37D7">
        <w:rPr>
          <w:w w:val="105"/>
          <w:sz w:val="24"/>
          <w:szCs w:val="24"/>
          <w:lang w:val="ru-RU"/>
        </w:rPr>
        <w:t>ö</w:t>
      </w:r>
      <w:r w:rsidRPr="00DA37D7">
        <w:rPr>
          <w:w w:val="105"/>
          <w:sz w:val="24"/>
          <w:szCs w:val="24"/>
        </w:rPr>
        <w:t>gen</w:t>
      </w:r>
      <w:r w:rsidRPr="00DA37D7">
        <w:rPr>
          <w:w w:val="105"/>
          <w:sz w:val="24"/>
          <w:szCs w:val="24"/>
          <w:lang w:val="ru-RU"/>
        </w:rPr>
        <w:t xml:space="preserve">, </w:t>
      </w:r>
      <w:r w:rsidRPr="00DA37D7">
        <w:rPr>
          <w:w w:val="105"/>
          <w:sz w:val="24"/>
          <w:szCs w:val="24"/>
        </w:rPr>
        <w:t>kommen</w:t>
      </w:r>
      <w:r w:rsidRPr="00DA37D7">
        <w:rPr>
          <w:w w:val="105"/>
          <w:sz w:val="24"/>
          <w:szCs w:val="24"/>
          <w:lang w:val="ru-RU"/>
        </w:rPr>
        <w:t xml:space="preserve">, </w:t>
      </w:r>
      <w:r w:rsidRPr="00DA37D7">
        <w:rPr>
          <w:w w:val="105"/>
          <w:sz w:val="24"/>
          <w:szCs w:val="24"/>
        </w:rPr>
        <w:t>sein</w:t>
      </w:r>
      <w:r w:rsidRPr="00DA37D7">
        <w:rPr>
          <w:w w:val="105"/>
          <w:sz w:val="24"/>
          <w:szCs w:val="24"/>
          <w:lang w:val="ru-RU"/>
        </w:rPr>
        <w:t xml:space="preserve">, </w:t>
      </w:r>
      <w:r w:rsidRPr="00DA37D7">
        <w:rPr>
          <w:w w:val="105"/>
          <w:sz w:val="24"/>
          <w:szCs w:val="24"/>
        </w:rPr>
        <w:t>heiβen</w:t>
      </w:r>
      <w:r w:rsidRPr="00DA37D7">
        <w:rPr>
          <w:w w:val="105"/>
          <w:sz w:val="24"/>
          <w:szCs w:val="24"/>
          <w:lang w:val="ru-RU"/>
        </w:rPr>
        <w:t xml:space="preserve">; определённые и неопределённые артикли: </w:t>
      </w:r>
      <w:r w:rsidRPr="00DA37D7">
        <w:rPr>
          <w:w w:val="105"/>
          <w:sz w:val="24"/>
          <w:szCs w:val="24"/>
        </w:rPr>
        <w:t>der</w:t>
      </w:r>
      <w:r w:rsidRPr="00DA37D7">
        <w:rPr>
          <w:w w:val="105"/>
          <w:sz w:val="24"/>
          <w:szCs w:val="24"/>
          <w:lang w:val="ru-RU"/>
        </w:rPr>
        <w:t xml:space="preserve">, </w:t>
      </w:r>
      <w:r w:rsidRPr="00DA37D7">
        <w:rPr>
          <w:w w:val="105"/>
          <w:sz w:val="24"/>
          <w:szCs w:val="24"/>
        </w:rPr>
        <w:t>das</w:t>
      </w:r>
      <w:r w:rsidRPr="00DA37D7">
        <w:rPr>
          <w:w w:val="105"/>
          <w:sz w:val="24"/>
          <w:szCs w:val="24"/>
          <w:lang w:val="ru-RU"/>
        </w:rPr>
        <w:t xml:space="preserve">, </w:t>
      </w:r>
      <w:r w:rsidRPr="00DA37D7">
        <w:rPr>
          <w:w w:val="105"/>
          <w:sz w:val="24"/>
          <w:szCs w:val="24"/>
        </w:rPr>
        <w:t>die</w:t>
      </w:r>
      <w:r w:rsidRPr="00DA37D7">
        <w:rPr>
          <w:w w:val="105"/>
          <w:sz w:val="24"/>
          <w:szCs w:val="24"/>
          <w:lang w:val="ru-RU"/>
        </w:rPr>
        <w:t xml:space="preserve">, </w:t>
      </w:r>
      <w:r w:rsidRPr="00DA37D7">
        <w:rPr>
          <w:w w:val="105"/>
          <w:sz w:val="24"/>
          <w:szCs w:val="24"/>
        </w:rPr>
        <w:t>ein</w:t>
      </w:r>
      <w:r w:rsidRPr="00DA37D7">
        <w:rPr>
          <w:w w:val="105"/>
          <w:sz w:val="24"/>
          <w:szCs w:val="24"/>
          <w:lang w:val="ru-RU"/>
        </w:rPr>
        <w:t xml:space="preserve">, </w:t>
      </w:r>
      <w:r w:rsidRPr="00DA37D7">
        <w:rPr>
          <w:spacing w:val="2"/>
          <w:w w:val="105"/>
          <w:sz w:val="24"/>
          <w:szCs w:val="24"/>
        </w:rPr>
        <w:t>eine</w:t>
      </w:r>
      <w:r w:rsidRPr="00DA37D7">
        <w:rPr>
          <w:spacing w:val="2"/>
          <w:w w:val="105"/>
          <w:sz w:val="24"/>
          <w:szCs w:val="24"/>
          <w:lang w:val="ru-RU"/>
        </w:rPr>
        <w:t xml:space="preserve">; </w:t>
      </w:r>
      <w:r w:rsidRPr="00DA37D7">
        <w:rPr>
          <w:w w:val="105"/>
          <w:sz w:val="24"/>
          <w:szCs w:val="24"/>
          <w:lang w:val="ru-RU"/>
        </w:rPr>
        <w:t>притяжательные местоимения:</w:t>
      </w:r>
      <w:r w:rsidRPr="00DA37D7">
        <w:rPr>
          <w:w w:val="105"/>
          <w:sz w:val="24"/>
          <w:szCs w:val="24"/>
        </w:rPr>
        <w:t>mein</w:t>
      </w:r>
      <w:r w:rsidRPr="00DA37D7">
        <w:rPr>
          <w:w w:val="105"/>
          <w:sz w:val="24"/>
          <w:szCs w:val="24"/>
          <w:lang w:val="ru-RU"/>
        </w:rPr>
        <w:t xml:space="preserve">, </w:t>
      </w:r>
      <w:r w:rsidRPr="00DA37D7">
        <w:rPr>
          <w:w w:val="105"/>
          <w:sz w:val="24"/>
          <w:szCs w:val="24"/>
        </w:rPr>
        <w:t>dein</w:t>
      </w:r>
      <w:r w:rsidRPr="00DA37D7">
        <w:rPr>
          <w:w w:val="105"/>
          <w:sz w:val="24"/>
          <w:szCs w:val="24"/>
          <w:lang w:val="ru-RU"/>
        </w:rPr>
        <w:t xml:space="preserve">; предлоги </w:t>
      </w:r>
      <w:r w:rsidRPr="00DA37D7">
        <w:rPr>
          <w:w w:val="105"/>
          <w:sz w:val="24"/>
          <w:szCs w:val="24"/>
        </w:rPr>
        <w:t>in</w:t>
      </w:r>
      <w:r w:rsidRPr="00DA37D7">
        <w:rPr>
          <w:w w:val="105"/>
          <w:sz w:val="24"/>
          <w:szCs w:val="24"/>
          <w:lang w:val="ru-RU"/>
        </w:rPr>
        <w:t xml:space="preserve">, </w:t>
      </w:r>
      <w:r w:rsidRPr="00DA37D7">
        <w:rPr>
          <w:w w:val="105"/>
          <w:sz w:val="24"/>
          <w:szCs w:val="24"/>
        </w:rPr>
        <w:t>auf</w:t>
      </w:r>
      <w:r w:rsidRPr="00DA37D7">
        <w:rPr>
          <w:w w:val="105"/>
          <w:sz w:val="24"/>
          <w:szCs w:val="24"/>
          <w:lang w:val="ru-RU"/>
        </w:rPr>
        <w:t xml:space="preserve">; школьные принадлежности, название некоторых школьных предметов; ударение в предложении; интонация вопросительного предложения. Вести диалог-расспрос о том, какие школьные предметы нравятся, а </w:t>
      </w:r>
      <w:r w:rsidRPr="00DA37D7">
        <w:rPr>
          <w:spacing w:val="4"/>
          <w:w w:val="105"/>
          <w:sz w:val="24"/>
          <w:szCs w:val="24"/>
          <w:lang w:val="ru-RU"/>
        </w:rPr>
        <w:t xml:space="preserve">какие </w:t>
      </w:r>
      <w:r w:rsidRPr="00DA37D7">
        <w:rPr>
          <w:w w:val="105"/>
          <w:sz w:val="24"/>
          <w:szCs w:val="24"/>
          <w:lang w:val="ru-RU"/>
        </w:rPr>
        <w:t xml:space="preserve">нет4 рассказывать о своём друге; воспроизводить наизусть тексты рифмовок; вербально или не вербально реагировать на услышанное; понимать на слух и произносить цифры и группы </w:t>
      </w:r>
      <w:r w:rsidRPr="00DA37D7">
        <w:rPr>
          <w:spacing w:val="2"/>
          <w:w w:val="105"/>
          <w:sz w:val="24"/>
          <w:szCs w:val="24"/>
          <w:lang w:val="ru-RU"/>
        </w:rPr>
        <w:t xml:space="preserve">цифр; </w:t>
      </w:r>
      <w:r w:rsidRPr="00DA37D7">
        <w:rPr>
          <w:w w:val="105"/>
          <w:sz w:val="24"/>
          <w:szCs w:val="24"/>
          <w:lang w:val="ru-RU"/>
        </w:rPr>
        <w:t xml:space="preserve">называть телефонные номера; произносить фамилии и имена </w:t>
      </w:r>
      <w:r w:rsidRPr="00DA37D7">
        <w:rPr>
          <w:spacing w:val="4"/>
          <w:w w:val="105"/>
          <w:sz w:val="24"/>
          <w:szCs w:val="24"/>
          <w:lang w:val="ru-RU"/>
        </w:rPr>
        <w:t xml:space="preserve">по </w:t>
      </w:r>
      <w:r w:rsidRPr="00DA37D7">
        <w:rPr>
          <w:w w:val="105"/>
          <w:sz w:val="24"/>
          <w:szCs w:val="24"/>
          <w:lang w:val="ru-RU"/>
        </w:rPr>
        <w:t>буквам. Выразительно читать вслух небольшие тексты; писать небольшой рассказ о себе, своём друге</w:t>
      </w:r>
      <w:r w:rsidRPr="00DA37D7">
        <w:rPr>
          <w:spacing w:val="-16"/>
          <w:w w:val="105"/>
          <w:sz w:val="24"/>
          <w:szCs w:val="24"/>
          <w:lang w:val="ru-RU"/>
        </w:rPr>
        <w:t xml:space="preserve"> </w:t>
      </w:r>
      <w:r w:rsidRPr="00DA37D7">
        <w:rPr>
          <w:spacing w:val="4"/>
          <w:w w:val="105"/>
          <w:sz w:val="24"/>
          <w:szCs w:val="24"/>
          <w:lang w:val="ru-RU"/>
        </w:rPr>
        <w:t>по</w:t>
      </w:r>
      <w:r w:rsidRPr="00DA37D7">
        <w:rPr>
          <w:spacing w:val="-8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образцу.</w:t>
      </w:r>
      <w:r w:rsidRPr="00DA37D7">
        <w:rPr>
          <w:spacing w:val="-6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Соблюдать</w:t>
      </w:r>
      <w:r w:rsidRPr="00DA37D7">
        <w:rPr>
          <w:spacing w:val="-5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правильное</w:t>
      </w:r>
      <w:r w:rsidRPr="00DA37D7">
        <w:rPr>
          <w:spacing w:val="-9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ударение</w:t>
      </w:r>
      <w:r w:rsidRPr="00DA37D7">
        <w:rPr>
          <w:spacing w:val="-9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в</w:t>
      </w:r>
      <w:r w:rsidRPr="00DA37D7">
        <w:rPr>
          <w:spacing w:val="-9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словах</w:t>
      </w:r>
      <w:r w:rsidRPr="00DA37D7">
        <w:rPr>
          <w:spacing w:val="-15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и</w:t>
      </w:r>
      <w:r w:rsidRPr="00DA37D7">
        <w:rPr>
          <w:spacing w:val="-2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фразах,</w:t>
      </w:r>
      <w:r w:rsidRPr="00DA37D7">
        <w:rPr>
          <w:spacing w:val="-1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интонацию</w:t>
      </w:r>
      <w:r w:rsidRPr="00DA37D7">
        <w:rPr>
          <w:spacing w:val="-9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в</w:t>
      </w:r>
      <w:r w:rsidRPr="00DA37D7">
        <w:rPr>
          <w:spacing w:val="-9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целом.</w:t>
      </w:r>
    </w:p>
    <w:p w:rsidR="00C97A94" w:rsidRPr="00DA37D7" w:rsidRDefault="00C97A94" w:rsidP="00DA37D7">
      <w:pPr>
        <w:pStyle w:val="ListParagraph"/>
        <w:numPr>
          <w:ilvl w:val="0"/>
          <w:numId w:val="12"/>
        </w:numPr>
        <w:tabs>
          <w:tab w:val="left" w:pos="856"/>
        </w:tabs>
        <w:spacing w:before="9"/>
        <w:ind w:left="855" w:hanging="395"/>
        <w:rPr>
          <w:sz w:val="24"/>
          <w:szCs w:val="24"/>
        </w:rPr>
      </w:pPr>
      <w:r w:rsidRPr="00DA37D7">
        <w:rPr>
          <w:b/>
          <w:w w:val="105"/>
          <w:sz w:val="24"/>
          <w:szCs w:val="24"/>
        </w:rPr>
        <w:t xml:space="preserve">Tiere - Животные. </w:t>
      </w:r>
      <w:r w:rsidRPr="00DA37D7">
        <w:rPr>
          <w:w w:val="105"/>
          <w:sz w:val="24"/>
          <w:szCs w:val="24"/>
        </w:rPr>
        <w:t>(9</w:t>
      </w:r>
      <w:r w:rsidRPr="00DA37D7">
        <w:rPr>
          <w:spacing w:val="-6"/>
          <w:w w:val="105"/>
          <w:sz w:val="24"/>
          <w:szCs w:val="24"/>
        </w:rPr>
        <w:t xml:space="preserve"> </w:t>
      </w:r>
      <w:r w:rsidRPr="00DA37D7">
        <w:rPr>
          <w:w w:val="105"/>
          <w:sz w:val="24"/>
          <w:szCs w:val="24"/>
        </w:rPr>
        <w:t>часов)</w:t>
      </w:r>
    </w:p>
    <w:p w:rsidR="00C97A94" w:rsidRPr="00DA37D7" w:rsidRDefault="00C97A94" w:rsidP="00DA37D7">
      <w:pPr>
        <w:pStyle w:val="BodyText"/>
        <w:spacing w:before="16" w:line="249" w:lineRule="auto"/>
        <w:ind w:right="104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 xml:space="preserve">Спряжение глаголов </w:t>
      </w:r>
      <w:r w:rsidRPr="00DA37D7">
        <w:rPr>
          <w:w w:val="105"/>
          <w:sz w:val="24"/>
          <w:szCs w:val="24"/>
        </w:rPr>
        <w:t>haben</w:t>
      </w:r>
      <w:r w:rsidRPr="00DA37D7">
        <w:rPr>
          <w:w w:val="105"/>
          <w:sz w:val="24"/>
          <w:szCs w:val="24"/>
          <w:lang w:val="ru-RU"/>
        </w:rPr>
        <w:t xml:space="preserve">, </w:t>
      </w:r>
      <w:r w:rsidRPr="00DA37D7">
        <w:rPr>
          <w:w w:val="105"/>
          <w:sz w:val="24"/>
          <w:szCs w:val="24"/>
        </w:rPr>
        <w:t>sein</w:t>
      </w:r>
      <w:r w:rsidRPr="00DA37D7">
        <w:rPr>
          <w:w w:val="105"/>
          <w:sz w:val="24"/>
          <w:szCs w:val="24"/>
          <w:lang w:val="ru-RU"/>
        </w:rPr>
        <w:t>; вопросы без вопросительного слова; винительный падеж; названия животных; цветов; континентов и частей света; словарное ударение; множественное</w:t>
      </w:r>
      <w:r w:rsidRPr="00DA37D7">
        <w:rPr>
          <w:spacing w:val="-12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число</w:t>
      </w:r>
      <w:r w:rsidRPr="00DA37D7">
        <w:rPr>
          <w:spacing w:val="-5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существительных;</w:t>
      </w:r>
      <w:r w:rsidRPr="00DA37D7">
        <w:rPr>
          <w:spacing w:val="-9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краткие</w:t>
      </w:r>
      <w:r w:rsidRPr="00DA37D7">
        <w:rPr>
          <w:spacing w:val="-11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и</w:t>
      </w:r>
      <w:r w:rsidRPr="00DA37D7">
        <w:rPr>
          <w:spacing w:val="-6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долгие</w:t>
      </w:r>
      <w:r w:rsidRPr="00DA37D7">
        <w:rPr>
          <w:spacing w:val="-11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гласные;</w:t>
      </w:r>
      <w:r w:rsidRPr="00DA37D7">
        <w:rPr>
          <w:spacing w:val="-9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вести</w:t>
      </w:r>
      <w:r w:rsidRPr="00DA37D7">
        <w:rPr>
          <w:spacing w:val="-6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диалог</w:t>
      </w:r>
      <w:r w:rsidRPr="00DA37D7">
        <w:rPr>
          <w:spacing w:val="-39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 xml:space="preserve">-расспрос о животных; рассказывать о своих животных; понимать на слух речь </w:t>
      </w:r>
      <w:r w:rsidRPr="00DA37D7">
        <w:rPr>
          <w:spacing w:val="2"/>
          <w:w w:val="105"/>
          <w:sz w:val="24"/>
          <w:szCs w:val="24"/>
          <w:lang w:val="ru-RU"/>
        </w:rPr>
        <w:t xml:space="preserve">учителя, </w:t>
      </w:r>
      <w:r w:rsidRPr="00DA37D7">
        <w:rPr>
          <w:w w:val="105"/>
          <w:sz w:val="24"/>
          <w:szCs w:val="24"/>
          <w:lang w:val="ru-RU"/>
        </w:rPr>
        <w:t>одноклассников и небольшие тексты в аудиозаписи, построенные на изученном языковом материале; выразительно читать небольшие тесты; понимать текст о животных; писать с опорой на образец небольшой рассказ о себе, своих игрушках, о том, что учащиеся умею</w:t>
      </w:r>
      <w:r w:rsidRPr="00DA37D7">
        <w:rPr>
          <w:spacing w:val="-42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т делать.</w:t>
      </w:r>
    </w:p>
    <w:p w:rsidR="00C97A94" w:rsidRPr="00DA37D7" w:rsidRDefault="00C97A94" w:rsidP="00DA37D7">
      <w:pPr>
        <w:pStyle w:val="ListParagraph"/>
        <w:numPr>
          <w:ilvl w:val="0"/>
          <w:numId w:val="12"/>
        </w:numPr>
        <w:tabs>
          <w:tab w:val="left" w:pos="842"/>
        </w:tabs>
        <w:spacing w:before="3"/>
        <w:ind w:left="841" w:hanging="381"/>
        <w:rPr>
          <w:sz w:val="24"/>
          <w:szCs w:val="24"/>
          <w:lang w:val="ru-RU"/>
        </w:rPr>
      </w:pPr>
      <w:r w:rsidRPr="00DA37D7">
        <w:rPr>
          <w:b/>
          <w:w w:val="105"/>
          <w:sz w:val="24"/>
          <w:szCs w:val="24"/>
        </w:rPr>
        <w:t>Kleine</w:t>
      </w:r>
      <w:r w:rsidRPr="00DA37D7">
        <w:rPr>
          <w:b/>
          <w:w w:val="105"/>
          <w:sz w:val="24"/>
          <w:szCs w:val="24"/>
          <w:lang w:val="ru-RU"/>
        </w:rPr>
        <w:t xml:space="preserve"> </w:t>
      </w:r>
      <w:r w:rsidRPr="00DA37D7">
        <w:rPr>
          <w:b/>
          <w:w w:val="105"/>
          <w:sz w:val="24"/>
          <w:szCs w:val="24"/>
        </w:rPr>
        <w:t>Pause</w:t>
      </w:r>
      <w:r w:rsidRPr="00DA37D7">
        <w:rPr>
          <w:b/>
          <w:w w:val="105"/>
          <w:sz w:val="24"/>
          <w:szCs w:val="24"/>
          <w:lang w:val="ru-RU"/>
        </w:rPr>
        <w:t xml:space="preserve"> - Маленькая перемена</w:t>
      </w:r>
      <w:r w:rsidRPr="00DA37D7">
        <w:rPr>
          <w:w w:val="105"/>
          <w:sz w:val="24"/>
          <w:szCs w:val="24"/>
          <w:lang w:val="ru-RU"/>
        </w:rPr>
        <w:t>. (4</w:t>
      </w:r>
      <w:r w:rsidRPr="00DA37D7">
        <w:rPr>
          <w:spacing w:val="13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часа)</w:t>
      </w:r>
    </w:p>
    <w:p w:rsidR="00C97A94" w:rsidRPr="00DA37D7" w:rsidRDefault="00C97A94" w:rsidP="00DA37D7">
      <w:pPr>
        <w:pStyle w:val="BodyText"/>
        <w:spacing w:before="17" w:line="249" w:lineRule="auto"/>
        <w:ind w:right="123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Делать учебные плакаты; составлять диалоги, оперировать активной лексикой в процессе общения; читать и воспроизводить наизусть стихотворение; играть в грамматические игры; произносить слова и предложения, эмоционально окрашивая свою речь; воспринимать на слух тексты аудиозаписи; создавать страноведческий проект.</w:t>
      </w:r>
    </w:p>
    <w:p w:rsidR="00C97A94" w:rsidRPr="00DA37D7" w:rsidRDefault="00C97A94" w:rsidP="00DA37D7">
      <w:pPr>
        <w:pStyle w:val="ListParagraph"/>
        <w:numPr>
          <w:ilvl w:val="0"/>
          <w:numId w:val="12"/>
        </w:numPr>
        <w:tabs>
          <w:tab w:val="left" w:pos="748"/>
        </w:tabs>
        <w:spacing w:before="2"/>
        <w:ind w:left="747" w:hanging="287"/>
        <w:rPr>
          <w:sz w:val="24"/>
          <w:szCs w:val="24"/>
        </w:rPr>
      </w:pPr>
      <w:r w:rsidRPr="00DA37D7">
        <w:rPr>
          <w:b/>
          <w:w w:val="105"/>
          <w:sz w:val="24"/>
          <w:szCs w:val="24"/>
        </w:rPr>
        <w:t>Mein</w:t>
      </w:r>
      <w:r w:rsidRPr="00DA37D7">
        <w:rPr>
          <w:b/>
          <w:w w:val="105"/>
          <w:sz w:val="24"/>
          <w:szCs w:val="24"/>
          <w:lang w:val="ru-RU"/>
        </w:rPr>
        <w:t xml:space="preserve"> </w:t>
      </w:r>
      <w:r w:rsidRPr="00DA37D7">
        <w:rPr>
          <w:b/>
          <w:w w:val="105"/>
          <w:sz w:val="24"/>
          <w:szCs w:val="24"/>
        </w:rPr>
        <w:t>Schultag</w:t>
      </w:r>
      <w:r w:rsidRPr="00DA37D7">
        <w:rPr>
          <w:b/>
          <w:w w:val="105"/>
          <w:sz w:val="24"/>
          <w:szCs w:val="24"/>
          <w:lang w:val="ru-RU"/>
        </w:rPr>
        <w:t xml:space="preserve"> </w:t>
      </w:r>
      <w:r w:rsidRPr="00DA37D7">
        <w:rPr>
          <w:b/>
          <w:spacing w:val="3"/>
          <w:w w:val="105"/>
          <w:sz w:val="24"/>
          <w:szCs w:val="24"/>
          <w:lang w:val="ru-RU"/>
        </w:rPr>
        <w:t xml:space="preserve">–Мой </w:t>
      </w:r>
      <w:r w:rsidRPr="00DA37D7">
        <w:rPr>
          <w:b/>
          <w:w w:val="105"/>
          <w:sz w:val="24"/>
          <w:szCs w:val="24"/>
          <w:lang w:val="ru-RU"/>
        </w:rPr>
        <w:t xml:space="preserve">день в школе. </w:t>
      </w:r>
      <w:r w:rsidRPr="00DA37D7">
        <w:rPr>
          <w:w w:val="105"/>
          <w:sz w:val="24"/>
          <w:szCs w:val="24"/>
        </w:rPr>
        <w:t>(9</w:t>
      </w:r>
      <w:r w:rsidRPr="00DA37D7">
        <w:rPr>
          <w:spacing w:val="-11"/>
          <w:w w:val="105"/>
          <w:sz w:val="24"/>
          <w:szCs w:val="24"/>
        </w:rPr>
        <w:t xml:space="preserve"> </w:t>
      </w:r>
      <w:r w:rsidRPr="00DA37D7">
        <w:rPr>
          <w:w w:val="105"/>
          <w:sz w:val="24"/>
          <w:szCs w:val="24"/>
        </w:rPr>
        <w:t>часов)</w:t>
      </w:r>
    </w:p>
    <w:p w:rsidR="00C97A94" w:rsidRPr="00DA37D7" w:rsidRDefault="00C97A94" w:rsidP="00DA37D7">
      <w:pPr>
        <w:pStyle w:val="BodyText"/>
        <w:spacing w:before="9" w:line="249" w:lineRule="auto"/>
        <w:ind w:right="123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 xml:space="preserve">Называть время и дни недели; порядок слов в предложении с указанием времени. Употреблять предлоги </w:t>
      </w:r>
      <w:r w:rsidRPr="00DA37D7">
        <w:rPr>
          <w:w w:val="105"/>
          <w:sz w:val="24"/>
          <w:szCs w:val="24"/>
        </w:rPr>
        <w:t>um</w:t>
      </w:r>
      <w:r w:rsidRPr="00DA37D7">
        <w:rPr>
          <w:w w:val="105"/>
          <w:sz w:val="24"/>
          <w:szCs w:val="24"/>
          <w:lang w:val="ru-RU"/>
        </w:rPr>
        <w:t xml:space="preserve">, </w:t>
      </w:r>
      <w:r w:rsidRPr="00DA37D7">
        <w:rPr>
          <w:w w:val="105"/>
          <w:sz w:val="24"/>
          <w:szCs w:val="24"/>
        </w:rPr>
        <w:t>von</w:t>
      </w:r>
      <w:r w:rsidRPr="00DA37D7">
        <w:rPr>
          <w:w w:val="105"/>
          <w:sz w:val="24"/>
          <w:szCs w:val="24"/>
          <w:lang w:val="ru-RU"/>
        </w:rPr>
        <w:t xml:space="preserve">… </w:t>
      </w:r>
      <w:r w:rsidRPr="00DA37D7">
        <w:rPr>
          <w:w w:val="105"/>
          <w:sz w:val="24"/>
          <w:szCs w:val="24"/>
        </w:rPr>
        <w:t>bis</w:t>
      </w:r>
      <w:r w:rsidRPr="00DA37D7">
        <w:rPr>
          <w:w w:val="105"/>
          <w:sz w:val="24"/>
          <w:szCs w:val="24"/>
          <w:lang w:val="ru-RU"/>
        </w:rPr>
        <w:t xml:space="preserve">, </w:t>
      </w:r>
      <w:r w:rsidRPr="00DA37D7">
        <w:rPr>
          <w:w w:val="105"/>
          <w:sz w:val="24"/>
          <w:szCs w:val="24"/>
        </w:rPr>
        <w:t>am</w:t>
      </w:r>
      <w:r w:rsidRPr="00DA37D7">
        <w:rPr>
          <w:w w:val="105"/>
          <w:sz w:val="24"/>
          <w:szCs w:val="24"/>
          <w:lang w:val="ru-RU"/>
        </w:rPr>
        <w:t>; краткие и долгие гласные; рассказывать о своём школьном</w:t>
      </w:r>
      <w:r w:rsidRPr="00DA37D7">
        <w:rPr>
          <w:spacing w:val="-7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расписании</w:t>
      </w:r>
      <w:r w:rsidRPr="00DA37D7">
        <w:rPr>
          <w:spacing w:val="-5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с</w:t>
      </w:r>
      <w:r w:rsidRPr="00DA37D7">
        <w:rPr>
          <w:spacing w:val="-10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указанием</w:t>
      </w:r>
      <w:r w:rsidRPr="00DA37D7">
        <w:rPr>
          <w:spacing w:val="-6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названий</w:t>
      </w:r>
      <w:r w:rsidRPr="00DA37D7">
        <w:rPr>
          <w:spacing w:val="-11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школьных</w:t>
      </w:r>
      <w:r w:rsidRPr="00DA37D7">
        <w:rPr>
          <w:spacing w:val="-16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предметов</w:t>
      </w:r>
      <w:r w:rsidRPr="00DA37D7">
        <w:rPr>
          <w:spacing w:val="-10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и</w:t>
      </w:r>
      <w:r w:rsidRPr="00DA37D7">
        <w:rPr>
          <w:spacing w:val="-11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времени;</w:t>
      </w:r>
      <w:r w:rsidRPr="00DA37D7">
        <w:rPr>
          <w:spacing w:val="-8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оперировать активной лексикой в процессе общения; писать о себе электронное письмо по образцу; читать, понимать, составлять своё расписание уроков с указанием дней недели и времени; понимать на слух речь учителя, одноклассников и небольшие доступные тексты, построенные на изученном языковом материале; рассказывать о своём распорядке</w:t>
      </w:r>
      <w:r w:rsidRPr="00DA37D7">
        <w:rPr>
          <w:spacing w:val="49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дня;</w:t>
      </w:r>
    </w:p>
    <w:p w:rsidR="00C97A94" w:rsidRPr="00DA37D7" w:rsidRDefault="00C97A94" w:rsidP="00DA37D7">
      <w:pPr>
        <w:spacing w:line="249" w:lineRule="auto"/>
        <w:jc w:val="both"/>
        <w:rPr>
          <w:sz w:val="24"/>
          <w:szCs w:val="24"/>
          <w:lang w:val="ru-RU"/>
        </w:rPr>
        <w:sectPr w:rsidR="00C97A94" w:rsidRPr="00DA37D7" w:rsidSect="00DA37D7">
          <w:pgSz w:w="16850" w:h="11910" w:orient="landscape"/>
          <w:pgMar w:top="1240" w:right="743" w:bottom="278" w:left="1242" w:header="720" w:footer="720" w:gutter="0"/>
          <w:cols w:space="720"/>
        </w:sectPr>
      </w:pPr>
    </w:p>
    <w:p w:rsidR="00C97A94" w:rsidRPr="00DA37D7" w:rsidRDefault="00C97A94" w:rsidP="00DA37D7">
      <w:pPr>
        <w:pStyle w:val="BodyText"/>
        <w:spacing w:before="71" w:line="254" w:lineRule="auto"/>
        <w:ind w:right="122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читать</w:t>
      </w:r>
      <w:r w:rsidRPr="00DA37D7">
        <w:rPr>
          <w:spacing w:val="-8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и</w:t>
      </w:r>
      <w:r w:rsidRPr="00DA37D7">
        <w:rPr>
          <w:spacing w:val="-4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воспринимать</w:t>
      </w:r>
      <w:r w:rsidRPr="00DA37D7">
        <w:rPr>
          <w:spacing w:val="-8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на</w:t>
      </w:r>
      <w:r w:rsidRPr="00DA37D7">
        <w:rPr>
          <w:spacing w:val="2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слух</w:t>
      </w:r>
      <w:r w:rsidRPr="00DA37D7">
        <w:rPr>
          <w:spacing w:val="-4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страноведческую</w:t>
      </w:r>
      <w:r w:rsidRPr="00DA37D7">
        <w:rPr>
          <w:spacing w:val="-5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информацию</w:t>
      </w:r>
      <w:r w:rsidRPr="00DA37D7">
        <w:rPr>
          <w:spacing w:val="-4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о</w:t>
      </w:r>
      <w:r w:rsidRPr="00DA37D7">
        <w:rPr>
          <w:spacing w:val="-10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школе</w:t>
      </w:r>
      <w:r w:rsidRPr="00DA37D7">
        <w:rPr>
          <w:spacing w:val="-5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в</w:t>
      </w:r>
      <w:r w:rsidRPr="00DA37D7">
        <w:rPr>
          <w:spacing w:val="-4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немецкоязычных странах</w:t>
      </w:r>
    </w:p>
    <w:p w:rsidR="00C97A94" w:rsidRPr="00DA37D7" w:rsidRDefault="00C97A94" w:rsidP="00DA37D7">
      <w:pPr>
        <w:pStyle w:val="ListParagraph"/>
        <w:numPr>
          <w:ilvl w:val="0"/>
          <w:numId w:val="12"/>
        </w:numPr>
        <w:tabs>
          <w:tab w:val="left" w:pos="842"/>
        </w:tabs>
        <w:spacing w:line="259" w:lineRule="exact"/>
        <w:ind w:left="841" w:hanging="381"/>
        <w:rPr>
          <w:sz w:val="24"/>
          <w:szCs w:val="24"/>
        </w:rPr>
      </w:pPr>
      <w:r w:rsidRPr="00DA37D7">
        <w:rPr>
          <w:b/>
          <w:w w:val="105"/>
          <w:sz w:val="24"/>
          <w:szCs w:val="24"/>
        </w:rPr>
        <w:t>Hobbys - Хобби</w:t>
      </w:r>
      <w:r w:rsidRPr="00DA37D7">
        <w:rPr>
          <w:w w:val="105"/>
          <w:sz w:val="24"/>
          <w:szCs w:val="24"/>
        </w:rPr>
        <w:t>. (9</w:t>
      </w:r>
      <w:r w:rsidRPr="00DA37D7">
        <w:rPr>
          <w:spacing w:val="-2"/>
          <w:w w:val="105"/>
          <w:sz w:val="24"/>
          <w:szCs w:val="24"/>
        </w:rPr>
        <w:t xml:space="preserve"> </w:t>
      </w:r>
      <w:r w:rsidRPr="00DA37D7">
        <w:rPr>
          <w:w w:val="105"/>
          <w:sz w:val="24"/>
          <w:szCs w:val="24"/>
        </w:rPr>
        <w:t>часов)</w:t>
      </w:r>
    </w:p>
    <w:p w:rsidR="00C97A94" w:rsidRPr="00DA37D7" w:rsidRDefault="00C97A94" w:rsidP="00DA37D7">
      <w:pPr>
        <w:pStyle w:val="BodyText"/>
        <w:spacing w:before="9" w:line="252" w:lineRule="auto"/>
        <w:ind w:right="131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 xml:space="preserve">Глаголы с изменяемой корневой гласной </w:t>
      </w:r>
      <w:r w:rsidRPr="00DA37D7">
        <w:rPr>
          <w:w w:val="105"/>
          <w:sz w:val="24"/>
          <w:szCs w:val="24"/>
        </w:rPr>
        <w:t>fahren</w:t>
      </w:r>
      <w:r w:rsidRPr="00DA37D7">
        <w:rPr>
          <w:w w:val="105"/>
          <w:sz w:val="24"/>
          <w:szCs w:val="24"/>
          <w:lang w:val="ru-RU"/>
        </w:rPr>
        <w:t xml:space="preserve">, </w:t>
      </w:r>
      <w:r w:rsidRPr="00DA37D7">
        <w:rPr>
          <w:w w:val="105"/>
          <w:sz w:val="24"/>
          <w:szCs w:val="24"/>
        </w:rPr>
        <w:t>lesen</w:t>
      </w:r>
      <w:r w:rsidRPr="00DA37D7">
        <w:rPr>
          <w:w w:val="105"/>
          <w:sz w:val="24"/>
          <w:szCs w:val="24"/>
          <w:lang w:val="ru-RU"/>
        </w:rPr>
        <w:t xml:space="preserve">, </w:t>
      </w:r>
      <w:r w:rsidRPr="00DA37D7">
        <w:rPr>
          <w:w w:val="105"/>
          <w:sz w:val="24"/>
          <w:szCs w:val="24"/>
        </w:rPr>
        <w:t>sehen</w:t>
      </w:r>
      <w:r w:rsidRPr="00DA37D7">
        <w:rPr>
          <w:w w:val="105"/>
          <w:sz w:val="24"/>
          <w:szCs w:val="24"/>
          <w:lang w:val="ru-RU"/>
        </w:rPr>
        <w:t xml:space="preserve">; употреблять модальный глагол </w:t>
      </w:r>
      <w:r w:rsidRPr="00DA37D7">
        <w:rPr>
          <w:w w:val="105"/>
          <w:sz w:val="24"/>
          <w:szCs w:val="24"/>
        </w:rPr>
        <w:t>k</w:t>
      </w:r>
      <w:r w:rsidRPr="00DA37D7">
        <w:rPr>
          <w:w w:val="105"/>
          <w:sz w:val="24"/>
          <w:szCs w:val="24"/>
          <w:lang w:val="ru-RU"/>
        </w:rPr>
        <w:t>ö</w:t>
      </w:r>
      <w:r w:rsidRPr="00DA37D7">
        <w:rPr>
          <w:w w:val="105"/>
          <w:sz w:val="24"/>
          <w:szCs w:val="24"/>
        </w:rPr>
        <w:t>nnen</w:t>
      </w:r>
      <w:r w:rsidRPr="00DA37D7">
        <w:rPr>
          <w:w w:val="105"/>
          <w:sz w:val="24"/>
          <w:szCs w:val="24"/>
          <w:lang w:val="ru-RU"/>
        </w:rPr>
        <w:t xml:space="preserve">; глаголы с отделяемой приставкой; словосочетания; вести диалог о своём хобби, о том, </w:t>
      </w:r>
      <w:r w:rsidRPr="00DA37D7">
        <w:rPr>
          <w:spacing w:val="2"/>
          <w:w w:val="105"/>
          <w:sz w:val="24"/>
          <w:szCs w:val="24"/>
          <w:lang w:val="ru-RU"/>
        </w:rPr>
        <w:t xml:space="preserve">что </w:t>
      </w:r>
      <w:r w:rsidRPr="00DA37D7">
        <w:rPr>
          <w:w w:val="105"/>
          <w:sz w:val="24"/>
          <w:szCs w:val="24"/>
          <w:lang w:val="ru-RU"/>
        </w:rPr>
        <w:t xml:space="preserve">учащиеся умеют или </w:t>
      </w:r>
      <w:r w:rsidRPr="00DA37D7">
        <w:rPr>
          <w:spacing w:val="4"/>
          <w:w w:val="105"/>
          <w:sz w:val="24"/>
          <w:szCs w:val="24"/>
          <w:lang w:val="ru-RU"/>
        </w:rPr>
        <w:t xml:space="preserve">не </w:t>
      </w:r>
      <w:r w:rsidRPr="00DA37D7">
        <w:rPr>
          <w:w w:val="105"/>
          <w:sz w:val="24"/>
          <w:szCs w:val="24"/>
          <w:lang w:val="ru-RU"/>
        </w:rPr>
        <w:t>умеют делать; договариваться о встрече. Спрашивать</w:t>
      </w:r>
      <w:r w:rsidRPr="00DA37D7">
        <w:rPr>
          <w:spacing w:val="-4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разрешения,</w:t>
      </w:r>
      <w:r w:rsidRPr="00DA37D7">
        <w:rPr>
          <w:spacing w:val="-11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используя</w:t>
      </w:r>
      <w:r w:rsidRPr="00DA37D7">
        <w:rPr>
          <w:spacing w:val="-10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модальный</w:t>
      </w:r>
      <w:r w:rsidRPr="00DA37D7">
        <w:rPr>
          <w:spacing w:val="-7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глагол;</w:t>
      </w:r>
      <w:r w:rsidRPr="00DA37D7">
        <w:rPr>
          <w:spacing w:val="-10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читать</w:t>
      </w:r>
      <w:r w:rsidRPr="00DA37D7">
        <w:rPr>
          <w:spacing w:val="-15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предложения</w:t>
      </w:r>
      <w:r w:rsidRPr="00DA37D7">
        <w:rPr>
          <w:spacing w:val="-10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с</w:t>
      </w:r>
      <w:r w:rsidRPr="00DA37D7">
        <w:rPr>
          <w:spacing w:val="-13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правильным фразовым</w:t>
      </w:r>
      <w:r w:rsidRPr="00DA37D7">
        <w:rPr>
          <w:spacing w:val="-10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и</w:t>
      </w:r>
      <w:r w:rsidRPr="00DA37D7">
        <w:rPr>
          <w:spacing w:val="-8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логическим</w:t>
      </w:r>
      <w:r w:rsidRPr="00DA37D7">
        <w:rPr>
          <w:spacing w:val="-9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ударением;</w:t>
      </w:r>
      <w:r w:rsidRPr="00DA37D7">
        <w:rPr>
          <w:spacing w:val="-11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читать</w:t>
      </w:r>
      <w:r w:rsidRPr="00DA37D7">
        <w:rPr>
          <w:spacing w:val="-16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и</w:t>
      </w:r>
      <w:r w:rsidRPr="00DA37D7">
        <w:rPr>
          <w:spacing w:val="-8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анализировать</w:t>
      </w:r>
      <w:r w:rsidRPr="00DA37D7">
        <w:rPr>
          <w:spacing w:val="-5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статистическую</w:t>
      </w:r>
      <w:r w:rsidRPr="00DA37D7">
        <w:rPr>
          <w:spacing w:val="-13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информацию; употреблять глаголы с отделяемой приставкой, используя рамочную</w:t>
      </w:r>
      <w:r w:rsidRPr="00DA37D7">
        <w:rPr>
          <w:spacing w:val="-32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конструкцию.</w:t>
      </w:r>
    </w:p>
    <w:p w:rsidR="00C97A94" w:rsidRPr="00DA37D7" w:rsidRDefault="00C97A94" w:rsidP="00DA37D7">
      <w:pPr>
        <w:pStyle w:val="ListParagraph"/>
        <w:numPr>
          <w:ilvl w:val="0"/>
          <w:numId w:val="11"/>
        </w:numPr>
        <w:tabs>
          <w:tab w:val="left" w:pos="780"/>
        </w:tabs>
        <w:spacing w:line="255" w:lineRule="exact"/>
        <w:ind w:hanging="319"/>
        <w:rPr>
          <w:sz w:val="24"/>
          <w:szCs w:val="24"/>
          <w:lang w:val="de-DE"/>
        </w:rPr>
      </w:pPr>
      <w:r w:rsidRPr="00DA37D7">
        <w:rPr>
          <w:b/>
          <w:w w:val="105"/>
          <w:sz w:val="24"/>
          <w:szCs w:val="24"/>
          <w:lang w:val="de-DE"/>
        </w:rPr>
        <w:t xml:space="preserve">Meine Familie - </w:t>
      </w:r>
      <w:r w:rsidRPr="00DA37D7">
        <w:rPr>
          <w:b/>
          <w:spacing w:val="2"/>
          <w:w w:val="105"/>
          <w:sz w:val="24"/>
          <w:szCs w:val="24"/>
        </w:rPr>
        <w:t>Моя</w:t>
      </w:r>
      <w:r w:rsidRPr="00DA37D7">
        <w:rPr>
          <w:b/>
          <w:spacing w:val="2"/>
          <w:w w:val="105"/>
          <w:sz w:val="24"/>
          <w:szCs w:val="24"/>
          <w:lang w:val="de-DE"/>
        </w:rPr>
        <w:t xml:space="preserve"> </w:t>
      </w:r>
      <w:r w:rsidRPr="00DA37D7">
        <w:rPr>
          <w:b/>
          <w:w w:val="105"/>
          <w:sz w:val="24"/>
          <w:szCs w:val="24"/>
        </w:rPr>
        <w:t>семья</w:t>
      </w:r>
      <w:r w:rsidRPr="00DA37D7">
        <w:rPr>
          <w:b/>
          <w:w w:val="105"/>
          <w:sz w:val="24"/>
          <w:szCs w:val="24"/>
          <w:lang w:val="de-DE"/>
        </w:rPr>
        <w:t xml:space="preserve"> </w:t>
      </w:r>
      <w:r w:rsidRPr="00DA37D7">
        <w:rPr>
          <w:w w:val="105"/>
          <w:sz w:val="24"/>
          <w:szCs w:val="24"/>
          <w:lang w:val="de-DE"/>
        </w:rPr>
        <w:t>(9</w:t>
      </w:r>
      <w:r w:rsidRPr="00DA37D7">
        <w:rPr>
          <w:spacing w:val="11"/>
          <w:w w:val="105"/>
          <w:sz w:val="24"/>
          <w:szCs w:val="24"/>
          <w:lang w:val="de-DE"/>
        </w:rPr>
        <w:t xml:space="preserve"> </w:t>
      </w:r>
      <w:r w:rsidRPr="00DA37D7">
        <w:rPr>
          <w:w w:val="105"/>
          <w:sz w:val="24"/>
          <w:szCs w:val="24"/>
        </w:rPr>
        <w:t>часов</w:t>
      </w:r>
      <w:r w:rsidRPr="00DA37D7">
        <w:rPr>
          <w:w w:val="105"/>
          <w:sz w:val="24"/>
          <w:szCs w:val="24"/>
          <w:lang w:val="de-DE"/>
        </w:rPr>
        <w:t>)</w:t>
      </w:r>
    </w:p>
    <w:p w:rsidR="00C97A94" w:rsidRPr="00DA37D7" w:rsidRDefault="00C97A94" w:rsidP="00DA37D7">
      <w:pPr>
        <w:pStyle w:val="BodyText"/>
        <w:spacing w:before="17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 xml:space="preserve">Употреблять притяжательные местоимения </w:t>
      </w:r>
      <w:r w:rsidRPr="00DA37D7">
        <w:rPr>
          <w:w w:val="105"/>
          <w:sz w:val="24"/>
          <w:szCs w:val="24"/>
        </w:rPr>
        <w:t>sein</w:t>
      </w:r>
      <w:r w:rsidRPr="00DA37D7">
        <w:rPr>
          <w:w w:val="105"/>
          <w:sz w:val="24"/>
          <w:szCs w:val="24"/>
          <w:lang w:val="ru-RU"/>
        </w:rPr>
        <w:t xml:space="preserve">, </w:t>
      </w:r>
      <w:r w:rsidRPr="00DA37D7">
        <w:rPr>
          <w:w w:val="105"/>
          <w:sz w:val="24"/>
          <w:szCs w:val="24"/>
        </w:rPr>
        <w:t>ihr</w:t>
      </w:r>
      <w:r w:rsidRPr="00DA37D7">
        <w:rPr>
          <w:w w:val="105"/>
          <w:sz w:val="24"/>
          <w:szCs w:val="24"/>
          <w:lang w:val="ru-RU"/>
        </w:rPr>
        <w:t xml:space="preserve">, </w:t>
      </w:r>
      <w:r w:rsidRPr="00DA37D7">
        <w:rPr>
          <w:w w:val="105"/>
          <w:sz w:val="24"/>
          <w:szCs w:val="24"/>
        </w:rPr>
        <w:t>unser</w:t>
      </w:r>
      <w:r w:rsidRPr="00DA37D7">
        <w:rPr>
          <w:w w:val="105"/>
          <w:sz w:val="24"/>
          <w:szCs w:val="24"/>
          <w:lang w:val="ru-RU"/>
        </w:rPr>
        <w:t xml:space="preserve">, </w:t>
      </w:r>
      <w:r w:rsidRPr="00DA37D7">
        <w:rPr>
          <w:w w:val="105"/>
          <w:sz w:val="24"/>
          <w:szCs w:val="24"/>
        </w:rPr>
        <w:t>euer</w:t>
      </w:r>
      <w:r w:rsidRPr="00DA37D7">
        <w:rPr>
          <w:w w:val="105"/>
          <w:sz w:val="24"/>
          <w:szCs w:val="24"/>
          <w:lang w:val="ru-RU"/>
        </w:rPr>
        <w:t>; произношение окончаний</w:t>
      </w:r>
    </w:p>
    <w:p w:rsidR="00C97A94" w:rsidRPr="00DA37D7" w:rsidRDefault="00C97A94" w:rsidP="00DA37D7">
      <w:pPr>
        <w:pStyle w:val="BodyText"/>
        <w:spacing w:before="9" w:line="249" w:lineRule="auto"/>
        <w:ind w:right="115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-</w:t>
      </w:r>
      <w:r w:rsidRPr="00DA37D7">
        <w:rPr>
          <w:w w:val="105"/>
          <w:sz w:val="24"/>
          <w:szCs w:val="24"/>
        </w:rPr>
        <w:t>er</w:t>
      </w:r>
      <w:r w:rsidRPr="00DA37D7">
        <w:rPr>
          <w:w w:val="105"/>
          <w:sz w:val="24"/>
          <w:szCs w:val="24"/>
          <w:lang w:val="ru-RU"/>
        </w:rPr>
        <w:t>, -</w:t>
      </w:r>
      <w:r w:rsidRPr="00DA37D7">
        <w:rPr>
          <w:w w:val="105"/>
          <w:sz w:val="24"/>
          <w:szCs w:val="24"/>
        </w:rPr>
        <w:t>e</w:t>
      </w:r>
      <w:r w:rsidRPr="00DA37D7">
        <w:rPr>
          <w:w w:val="105"/>
          <w:sz w:val="24"/>
          <w:szCs w:val="24"/>
          <w:lang w:val="ru-RU"/>
        </w:rPr>
        <w:t>.Рассказывать о своей семье, используя в речи названия профессий; описывать иллюстрации; вести диалоги о семье; составлять мини-диалоги о семье по образцу; читать и понимать небольшие тексты, построенные на изученном языковом материале; читать и анализировать статистическую информацию; читать и воспринимать на слух страноведческую информацию о семьях в Германии.</w:t>
      </w:r>
    </w:p>
    <w:p w:rsidR="00C97A94" w:rsidRPr="00DA37D7" w:rsidRDefault="00C97A94" w:rsidP="00DA37D7">
      <w:pPr>
        <w:pStyle w:val="Heading1"/>
        <w:numPr>
          <w:ilvl w:val="0"/>
          <w:numId w:val="11"/>
        </w:numPr>
        <w:tabs>
          <w:tab w:val="left" w:pos="942"/>
        </w:tabs>
        <w:spacing w:before="8"/>
        <w:ind w:left="941" w:hanging="481"/>
        <w:rPr>
          <w:b w:val="0"/>
          <w:sz w:val="24"/>
          <w:szCs w:val="24"/>
          <w:lang w:val="ru-RU"/>
        </w:rPr>
      </w:pPr>
      <w:r w:rsidRPr="00DA37D7">
        <w:rPr>
          <w:w w:val="105"/>
          <w:sz w:val="24"/>
          <w:szCs w:val="24"/>
        </w:rPr>
        <w:t>Was</w:t>
      </w:r>
      <w:r w:rsidRPr="00DA37D7">
        <w:rPr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</w:rPr>
        <w:t>kostet</w:t>
      </w:r>
      <w:r w:rsidRPr="00DA37D7">
        <w:rPr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</w:rPr>
        <w:t>das</w:t>
      </w:r>
      <w:r w:rsidRPr="00DA37D7">
        <w:rPr>
          <w:w w:val="105"/>
          <w:sz w:val="24"/>
          <w:szCs w:val="24"/>
          <w:lang w:val="ru-RU"/>
        </w:rPr>
        <w:t xml:space="preserve">? - Сколко это </w:t>
      </w:r>
      <w:r w:rsidRPr="00DA37D7">
        <w:rPr>
          <w:spacing w:val="2"/>
          <w:w w:val="105"/>
          <w:sz w:val="24"/>
          <w:szCs w:val="24"/>
          <w:lang w:val="ru-RU"/>
        </w:rPr>
        <w:t xml:space="preserve">стоит? </w:t>
      </w:r>
      <w:r w:rsidRPr="00DA37D7">
        <w:rPr>
          <w:b w:val="0"/>
          <w:w w:val="105"/>
          <w:sz w:val="24"/>
          <w:szCs w:val="24"/>
          <w:lang w:val="ru-RU"/>
        </w:rPr>
        <w:t>(7</w:t>
      </w:r>
      <w:r w:rsidRPr="00DA37D7">
        <w:rPr>
          <w:b w:val="0"/>
          <w:spacing w:val="5"/>
          <w:w w:val="105"/>
          <w:sz w:val="24"/>
          <w:szCs w:val="24"/>
          <w:lang w:val="ru-RU"/>
        </w:rPr>
        <w:t xml:space="preserve"> </w:t>
      </w:r>
      <w:r w:rsidRPr="00DA37D7">
        <w:rPr>
          <w:b w:val="0"/>
          <w:w w:val="105"/>
          <w:sz w:val="24"/>
          <w:szCs w:val="24"/>
          <w:lang w:val="ru-RU"/>
        </w:rPr>
        <w:t>часов)</w:t>
      </w:r>
    </w:p>
    <w:p w:rsidR="00C97A94" w:rsidRPr="00DA37D7" w:rsidRDefault="00C97A94" w:rsidP="00DA37D7">
      <w:pPr>
        <w:pStyle w:val="BodyText"/>
        <w:spacing w:before="9" w:line="249" w:lineRule="auto"/>
        <w:ind w:right="123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 xml:space="preserve">Спряжение глаголов </w:t>
      </w:r>
      <w:r w:rsidRPr="00DA37D7">
        <w:rPr>
          <w:w w:val="105"/>
          <w:sz w:val="24"/>
          <w:szCs w:val="24"/>
        </w:rPr>
        <w:t>essen</w:t>
      </w:r>
      <w:r w:rsidRPr="00DA37D7">
        <w:rPr>
          <w:w w:val="105"/>
          <w:sz w:val="24"/>
          <w:szCs w:val="24"/>
          <w:lang w:val="ru-RU"/>
        </w:rPr>
        <w:t xml:space="preserve">, </w:t>
      </w:r>
      <w:r w:rsidRPr="00DA37D7">
        <w:rPr>
          <w:w w:val="105"/>
          <w:sz w:val="24"/>
          <w:szCs w:val="24"/>
        </w:rPr>
        <w:t>treffen</w:t>
      </w:r>
      <w:r w:rsidRPr="00DA37D7">
        <w:rPr>
          <w:w w:val="105"/>
          <w:sz w:val="24"/>
          <w:szCs w:val="24"/>
          <w:lang w:val="ru-RU"/>
        </w:rPr>
        <w:t xml:space="preserve">; употребление фразы </w:t>
      </w:r>
      <w:r w:rsidRPr="00DA37D7">
        <w:rPr>
          <w:w w:val="105"/>
          <w:sz w:val="24"/>
          <w:szCs w:val="24"/>
        </w:rPr>
        <w:t>ich</w:t>
      </w:r>
      <w:r w:rsidRPr="00DA37D7">
        <w:rPr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</w:rPr>
        <w:t>m</w:t>
      </w:r>
      <w:r w:rsidRPr="00DA37D7">
        <w:rPr>
          <w:w w:val="105"/>
          <w:sz w:val="24"/>
          <w:szCs w:val="24"/>
          <w:lang w:val="ru-RU"/>
        </w:rPr>
        <w:t>ö</w:t>
      </w:r>
      <w:r w:rsidRPr="00DA37D7">
        <w:rPr>
          <w:w w:val="105"/>
          <w:sz w:val="24"/>
          <w:szCs w:val="24"/>
        </w:rPr>
        <w:t>chte</w:t>
      </w:r>
      <w:r w:rsidRPr="00DA37D7">
        <w:rPr>
          <w:w w:val="105"/>
          <w:sz w:val="24"/>
          <w:szCs w:val="24"/>
          <w:lang w:val="ru-RU"/>
        </w:rPr>
        <w:t>…; порядок слов в предложении</w:t>
      </w:r>
      <w:r w:rsidRPr="00DA37D7">
        <w:rPr>
          <w:spacing w:val="-5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(рамочная</w:t>
      </w:r>
      <w:r w:rsidRPr="00DA37D7">
        <w:rPr>
          <w:spacing w:val="-9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конструкция);</w:t>
      </w:r>
      <w:r w:rsidRPr="00DA37D7">
        <w:rPr>
          <w:spacing w:val="-1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словосочетания;</w:t>
      </w:r>
      <w:r w:rsidRPr="00DA37D7">
        <w:rPr>
          <w:spacing w:val="-9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дифтонги</w:t>
      </w:r>
      <w:r w:rsidRPr="00DA37D7">
        <w:rPr>
          <w:spacing w:val="-5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</w:rPr>
        <w:t>ei</w:t>
      </w:r>
      <w:r w:rsidRPr="00DA37D7">
        <w:rPr>
          <w:w w:val="105"/>
          <w:sz w:val="24"/>
          <w:szCs w:val="24"/>
          <w:lang w:val="ru-RU"/>
        </w:rPr>
        <w:t>,</w:t>
      </w:r>
      <w:r w:rsidRPr="00DA37D7">
        <w:rPr>
          <w:spacing w:val="-8"/>
          <w:w w:val="105"/>
          <w:sz w:val="24"/>
          <w:szCs w:val="24"/>
          <w:lang w:val="ru-RU"/>
        </w:rPr>
        <w:t xml:space="preserve"> </w:t>
      </w:r>
      <w:r w:rsidRPr="00DA37D7">
        <w:rPr>
          <w:spacing w:val="4"/>
          <w:w w:val="105"/>
          <w:sz w:val="24"/>
          <w:szCs w:val="24"/>
        </w:rPr>
        <w:t>au</w:t>
      </w:r>
      <w:r w:rsidRPr="00DA37D7">
        <w:rPr>
          <w:spacing w:val="4"/>
          <w:w w:val="105"/>
          <w:sz w:val="24"/>
          <w:szCs w:val="24"/>
          <w:lang w:val="ru-RU"/>
        </w:rPr>
        <w:t>,</w:t>
      </w:r>
      <w:r w:rsidRPr="00DA37D7">
        <w:rPr>
          <w:spacing w:val="-8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</w:rPr>
        <w:t>eu</w:t>
      </w:r>
      <w:r w:rsidRPr="00DA37D7">
        <w:rPr>
          <w:w w:val="105"/>
          <w:sz w:val="24"/>
          <w:szCs w:val="24"/>
          <w:lang w:val="ru-RU"/>
        </w:rPr>
        <w:t>.</w:t>
      </w:r>
      <w:r w:rsidRPr="00DA37D7">
        <w:rPr>
          <w:spacing w:val="-8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Вести</w:t>
      </w:r>
      <w:r w:rsidRPr="00DA37D7">
        <w:rPr>
          <w:spacing w:val="-5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 xml:space="preserve">диалоги на основе изученного языкового материала (называть цену, спрашивать, сколько стоит, говорить, что нравится, </w:t>
      </w:r>
      <w:r w:rsidRPr="00DA37D7">
        <w:rPr>
          <w:spacing w:val="2"/>
          <w:w w:val="105"/>
          <w:sz w:val="24"/>
          <w:szCs w:val="24"/>
          <w:lang w:val="ru-RU"/>
        </w:rPr>
        <w:t xml:space="preserve">что </w:t>
      </w:r>
      <w:r w:rsidRPr="00DA37D7">
        <w:rPr>
          <w:w w:val="105"/>
          <w:sz w:val="24"/>
          <w:szCs w:val="24"/>
          <w:lang w:val="ru-RU"/>
        </w:rPr>
        <w:t xml:space="preserve">нет; что </w:t>
      </w:r>
      <w:r w:rsidRPr="00DA37D7">
        <w:rPr>
          <w:spacing w:val="4"/>
          <w:w w:val="105"/>
          <w:sz w:val="24"/>
          <w:szCs w:val="24"/>
          <w:lang w:val="ru-RU"/>
        </w:rPr>
        <w:t xml:space="preserve">бы </w:t>
      </w:r>
      <w:r w:rsidRPr="00DA37D7">
        <w:rPr>
          <w:w w:val="105"/>
          <w:sz w:val="24"/>
          <w:szCs w:val="24"/>
          <w:lang w:val="ru-RU"/>
        </w:rPr>
        <w:t>учащиеся хотели купить, о карманных деньгах). Знакомиться с немецкой традицией составления пожеланий подарков ко дню рождения и писать аналогичные пожелания. Обсуждать подарки друзьям к дню рождения, учитывая их стоимость и пожелания друзей. Читать тексты и находить запрашиваемую информацию. Читать тексты с полным пониманием, используя</w:t>
      </w:r>
      <w:r w:rsidRPr="00DA37D7">
        <w:rPr>
          <w:spacing w:val="-15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словарь.</w:t>
      </w:r>
    </w:p>
    <w:p w:rsidR="00C97A94" w:rsidRPr="00DA37D7" w:rsidRDefault="00C97A94" w:rsidP="00DA37D7">
      <w:pPr>
        <w:pStyle w:val="ListParagraph"/>
        <w:numPr>
          <w:ilvl w:val="0"/>
          <w:numId w:val="11"/>
        </w:numPr>
        <w:tabs>
          <w:tab w:val="left" w:pos="1036"/>
        </w:tabs>
        <w:spacing w:before="11"/>
        <w:ind w:left="1035" w:hanging="575"/>
        <w:rPr>
          <w:sz w:val="24"/>
          <w:szCs w:val="24"/>
          <w:lang w:val="ru-RU"/>
        </w:rPr>
      </w:pPr>
      <w:r w:rsidRPr="00DA37D7">
        <w:rPr>
          <w:b/>
          <w:w w:val="105"/>
          <w:sz w:val="24"/>
          <w:szCs w:val="24"/>
        </w:rPr>
        <w:t>Grosse</w:t>
      </w:r>
      <w:r w:rsidRPr="00DA37D7">
        <w:rPr>
          <w:b/>
          <w:w w:val="105"/>
          <w:sz w:val="24"/>
          <w:szCs w:val="24"/>
          <w:lang w:val="ru-RU"/>
        </w:rPr>
        <w:t xml:space="preserve"> </w:t>
      </w:r>
      <w:r w:rsidRPr="00DA37D7">
        <w:rPr>
          <w:b/>
          <w:w w:val="105"/>
          <w:sz w:val="24"/>
          <w:szCs w:val="24"/>
        </w:rPr>
        <w:t>Pause</w:t>
      </w:r>
      <w:r w:rsidRPr="00DA37D7">
        <w:rPr>
          <w:b/>
          <w:w w:val="105"/>
          <w:sz w:val="24"/>
          <w:szCs w:val="24"/>
          <w:lang w:val="ru-RU"/>
        </w:rPr>
        <w:t xml:space="preserve"> – Большая перемена </w:t>
      </w:r>
      <w:r w:rsidRPr="00DA37D7">
        <w:rPr>
          <w:w w:val="105"/>
          <w:sz w:val="24"/>
          <w:szCs w:val="24"/>
          <w:lang w:val="ru-RU"/>
        </w:rPr>
        <w:t>(5</w:t>
      </w:r>
      <w:r w:rsidRPr="00DA37D7">
        <w:rPr>
          <w:spacing w:val="-8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часов)</w:t>
      </w:r>
    </w:p>
    <w:p w:rsidR="00C97A94" w:rsidRPr="00DA37D7" w:rsidRDefault="00C97A94" w:rsidP="00DA37D7">
      <w:pPr>
        <w:pStyle w:val="BodyText"/>
        <w:spacing w:before="9" w:line="252" w:lineRule="auto"/>
        <w:ind w:right="126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Читать, воспринимать на слух, понимать комикс и разыгрывать похожие ситуации; быстро произносить слова и предложения. Применять знания грамматики в игре. Читать открытку с места отдыха и писать подобные открытки.</w:t>
      </w:r>
    </w:p>
    <w:p w:rsidR="00C97A94" w:rsidRPr="00DA37D7" w:rsidRDefault="00C97A94" w:rsidP="00DA37D7">
      <w:pPr>
        <w:pStyle w:val="BodyText"/>
        <w:spacing w:before="2"/>
        <w:ind w:left="0"/>
        <w:rPr>
          <w:sz w:val="24"/>
          <w:szCs w:val="24"/>
          <w:lang w:val="ru-RU"/>
        </w:rPr>
      </w:pPr>
    </w:p>
    <w:p w:rsidR="00C97A94" w:rsidRPr="00DA37D7" w:rsidRDefault="00C97A94" w:rsidP="00DA37D7">
      <w:pPr>
        <w:pStyle w:val="Heading1"/>
        <w:numPr>
          <w:ilvl w:val="0"/>
          <w:numId w:val="13"/>
        </w:numPr>
        <w:tabs>
          <w:tab w:val="left" w:pos="640"/>
        </w:tabs>
        <w:ind w:hanging="179"/>
        <w:rPr>
          <w:sz w:val="24"/>
          <w:szCs w:val="24"/>
        </w:rPr>
      </w:pPr>
      <w:r w:rsidRPr="00DA37D7">
        <w:rPr>
          <w:w w:val="105"/>
          <w:sz w:val="24"/>
          <w:szCs w:val="24"/>
        </w:rPr>
        <w:t>класс – 70</w:t>
      </w:r>
      <w:r w:rsidRPr="00DA37D7">
        <w:rPr>
          <w:spacing w:val="-1"/>
          <w:w w:val="105"/>
          <w:sz w:val="24"/>
          <w:szCs w:val="24"/>
        </w:rPr>
        <w:t xml:space="preserve"> </w:t>
      </w:r>
      <w:r w:rsidRPr="00DA37D7">
        <w:rPr>
          <w:w w:val="105"/>
          <w:sz w:val="24"/>
          <w:szCs w:val="24"/>
        </w:rPr>
        <w:t>часов</w:t>
      </w:r>
    </w:p>
    <w:p w:rsidR="00C97A94" w:rsidRPr="00DA37D7" w:rsidRDefault="00C97A94" w:rsidP="00DA37D7">
      <w:pPr>
        <w:pStyle w:val="BodyText"/>
        <w:spacing w:before="9"/>
        <w:rPr>
          <w:sz w:val="24"/>
          <w:szCs w:val="24"/>
        </w:rPr>
      </w:pPr>
      <w:r w:rsidRPr="00DA37D7">
        <w:rPr>
          <w:w w:val="105"/>
          <w:sz w:val="24"/>
          <w:szCs w:val="24"/>
        </w:rPr>
        <w:t>(II год обучения)</w:t>
      </w:r>
    </w:p>
    <w:p w:rsidR="00C97A94" w:rsidRPr="00DA37D7" w:rsidRDefault="00C97A94" w:rsidP="00DA37D7">
      <w:pPr>
        <w:pStyle w:val="BodyText"/>
        <w:spacing w:before="9" w:line="252" w:lineRule="auto"/>
        <w:ind w:right="123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Процесс обучения немецкому языку в 6-ом классе призван способствовать развитию социальной</w:t>
      </w:r>
      <w:r w:rsidRPr="00DA37D7">
        <w:rPr>
          <w:spacing w:val="-12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активности,</w:t>
      </w:r>
      <w:r w:rsidRPr="00DA37D7">
        <w:rPr>
          <w:spacing w:val="-19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познавательных</w:t>
      </w:r>
      <w:r w:rsidRPr="00DA37D7">
        <w:rPr>
          <w:spacing w:val="-16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интересов,</w:t>
      </w:r>
      <w:r w:rsidRPr="00DA37D7">
        <w:rPr>
          <w:spacing w:val="-14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самостоятельности</w:t>
      </w:r>
      <w:r w:rsidRPr="00DA37D7">
        <w:rPr>
          <w:spacing w:val="-12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и</w:t>
      </w:r>
      <w:r w:rsidRPr="00DA37D7">
        <w:rPr>
          <w:spacing w:val="-16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инициативности, интеллектуальных способностей и эмоциональной сферы учащихся. Особое внимание следует уделять формированию у него самооценки и самоанализа. В процессе обучения учащийся должен овладеть рациональными способами и приёмами работы с языком и умениями самостоятельно совершенствовать свои</w:t>
      </w:r>
      <w:r w:rsidRPr="00DA37D7">
        <w:rPr>
          <w:spacing w:val="2"/>
          <w:w w:val="105"/>
          <w:sz w:val="24"/>
          <w:szCs w:val="24"/>
          <w:lang w:val="ru-RU"/>
        </w:rPr>
        <w:t xml:space="preserve"> знания.</w:t>
      </w:r>
    </w:p>
    <w:p w:rsidR="00C97A94" w:rsidRPr="00DA37D7" w:rsidRDefault="00C97A94" w:rsidP="00DA37D7">
      <w:pPr>
        <w:pStyle w:val="ListParagraph"/>
        <w:numPr>
          <w:ilvl w:val="0"/>
          <w:numId w:val="10"/>
        </w:numPr>
        <w:tabs>
          <w:tab w:val="left" w:pos="614"/>
        </w:tabs>
        <w:spacing w:line="255" w:lineRule="exact"/>
        <w:ind w:hanging="153"/>
        <w:rPr>
          <w:sz w:val="24"/>
          <w:szCs w:val="24"/>
          <w:lang w:val="ru-RU"/>
        </w:rPr>
      </w:pPr>
      <w:r w:rsidRPr="00DA37D7">
        <w:rPr>
          <w:b/>
          <w:w w:val="105"/>
          <w:sz w:val="24"/>
          <w:szCs w:val="24"/>
        </w:rPr>
        <w:t>Mein</w:t>
      </w:r>
      <w:r w:rsidRPr="00DA37D7">
        <w:rPr>
          <w:b/>
          <w:w w:val="105"/>
          <w:sz w:val="24"/>
          <w:szCs w:val="24"/>
          <w:lang w:val="ru-RU"/>
        </w:rPr>
        <w:t xml:space="preserve"> </w:t>
      </w:r>
      <w:r w:rsidRPr="00DA37D7">
        <w:rPr>
          <w:b/>
          <w:w w:val="105"/>
          <w:sz w:val="24"/>
          <w:szCs w:val="24"/>
        </w:rPr>
        <w:t>Zuhause</w:t>
      </w:r>
      <w:r w:rsidRPr="00DA37D7">
        <w:rPr>
          <w:b/>
          <w:w w:val="105"/>
          <w:sz w:val="24"/>
          <w:szCs w:val="24"/>
          <w:lang w:val="ru-RU"/>
        </w:rPr>
        <w:t xml:space="preserve">. – </w:t>
      </w:r>
      <w:r w:rsidRPr="00DA37D7">
        <w:rPr>
          <w:b/>
          <w:spacing w:val="2"/>
          <w:w w:val="105"/>
          <w:sz w:val="24"/>
          <w:szCs w:val="24"/>
          <w:lang w:val="ru-RU"/>
        </w:rPr>
        <w:t xml:space="preserve">Мой </w:t>
      </w:r>
      <w:r w:rsidRPr="00DA37D7">
        <w:rPr>
          <w:b/>
          <w:w w:val="105"/>
          <w:sz w:val="24"/>
          <w:szCs w:val="24"/>
          <w:lang w:val="ru-RU"/>
        </w:rPr>
        <w:t>дом</w:t>
      </w:r>
      <w:r w:rsidRPr="00DA37D7">
        <w:rPr>
          <w:w w:val="105"/>
          <w:sz w:val="24"/>
          <w:szCs w:val="24"/>
          <w:lang w:val="ru-RU"/>
        </w:rPr>
        <w:t>. (9</w:t>
      </w:r>
      <w:r w:rsidRPr="00DA37D7">
        <w:rPr>
          <w:spacing w:val="-13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часов)</w:t>
      </w:r>
    </w:p>
    <w:p w:rsidR="00C97A94" w:rsidRPr="00DA37D7" w:rsidRDefault="00C97A94" w:rsidP="00DA37D7">
      <w:pPr>
        <w:pStyle w:val="BodyText"/>
        <w:spacing w:before="9" w:line="252" w:lineRule="auto"/>
        <w:ind w:right="115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 xml:space="preserve">Предлоги места: </w:t>
      </w:r>
      <w:r w:rsidRPr="00DA37D7">
        <w:rPr>
          <w:w w:val="105"/>
          <w:sz w:val="24"/>
          <w:szCs w:val="24"/>
        </w:rPr>
        <w:t>hinter</w:t>
      </w:r>
      <w:r w:rsidRPr="00DA37D7">
        <w:rPr>
          <w:w w:val="105"/>
          <w:sz w:val="24"/>
          <w:szCs w:val="24"/>
          <w:lang w:val="ru-RU"/>
        </w:rPr>
        <w:t xml:space="preserve">, </w:t>
      </w:r>
      <w:r w:rsidRPr="00DA37D7">
        <w:rPr>
          <w:w w:val="105"/>
          <w:sz w:val="24"/>
          <w:szCs w:val="24"/>
        </w:rPr>
        <w:t>auf</w:t>
      </w:r>
      <w:r w:rsidRPr="00DA37D7">
        <w:rPr>
          <w:w w:val="105"/>
          <w:sz w:val="24"/>
          <w:szCs w:val="24"/>
          <w:lang w:val="ru-RU"/>
        </w:rPr>
        <w:t xml:space="preserve">, </w:t>
      </w:r>
      <w:r w:rsidRPr="00DA37D7">
        <w:rPr>
          <w:w w:val="105"/>
          <w:sz w:val="24"/>
          <w:szCs w:val="24"/>
        </w:rPr>
        <w:t>unter</w:t>
      </w:r>
      <w:r w:rsidRPr="00DA37D7">
        <w:rPr>
          <w:w w:val="105"/>
          <w:sz w:val="24"/>
          <w:szCs w:val="24"/>
          <w:lang w:val="ru-RU"/>
        </w:rPr>
        <w:t>, ü</w:t>
      </w:r>
      <w:r w:rsidRPr="00DA37D7">
        <w:rPr>
          <w:w w:val="105"/>
          <w:sz w:val="24"/>
          <w:szCs w:val="24"/>
        </w:rPr>
        <w:t>ber</w:t>
      </w:r>
      <w:r w:rsidRPr="00DA37D7">
        <w:rPr>
          <w:w w:val="105"/>
          <w:sz w:val="24"/>
          <w:szCs w:val="24"/>
          <w:lang w:val="ru-RU"/>
        </w:rPr>
        <w:t xml:space="preserve">, </w:t>
      </w:r>
      <w:r w:rsidRPr="00DA37D7">
        <w:rPr>
          <w:w w:val="105"/>
          <w:sz w:val="24"/>
          <w:szCs w:val="24"/>
        </w:rPr>
        <w:t>neben</w:t>
      </w:r>
      <w:r w:rsidRPr="00DA37D7">
        <w:rPr>
          <w:w w:val="105"/>
          <w:sz w:val="24"/>
          <w:szCs w:val="24"/>
          <w:lang w:val="ru-RU"/>
        </w:rPr>
        <w:t xml:space="preserve">, </w:t>
      </w:r>
      <w:r w:rsidRPr="00DA37D7">
        <w:rPr>
          <w:w w:val="105"/>
          <w:sz w:val="24"/>
          <w:szCs w:val="24"/>
        </w:rPr>
        <w:t>zwischen</w:t>
      </w:r>
      <w:r w:rsidRPr="00DA37D7">
        <w:rPr>
          <w:w w:val="105"/>
          <w:sz w:val="24"/>
          <w:szCs w:val="24"/>
          <w:lang w:val="ru-RU"/>
        </w:rPr>
        <w:t xml:space="preserve"> (вопрос </w:t>
      </w:r>
      <w:r w:rsidRPr="00DA37D7">
        <w:rPr>
          <w:w w:val="105"/>
          <w:sz w:val="24"/>
          <w:szCs w:val="24"/>
        </w:rPr>
        <w:t>wo</w:t>
      </w:r>
      <w:r w:rsidRPr="00DA37D7">
        <w:rPr>
          <w:w w:val="105"/>
          <w:sz w:val="24"/>
          <w:szCs w:val="24"/>
          <w:lang w:val="ru-RU"/>
        </w:rPr>
        <w:t xml:space="preserve">?); дательный падеж (определённый артикль); модальный глагол </w:t>
      </w:r>
      <w:r w:rsidRPr="00DA37D7">
        <w:rPr>
          <w:w w:val="105"/>
          <w:sz w:val="24"/>
          <w:szCs w:val="24"/>
        </w:rPr>
        <w:t>m</w:t>
      </w:r>
      <w:r w:rsidRPr="00DA37D7">
        <w:rPr>
          <w:w w:val="105"/>
          <w:sz w:val="24"/>
          <w:szCs w:val="24"/>
          <w:lang w:val="ru-RU"/>
        </w:rPr>
        <w:t>ü</w:t>
      </w:r>
      <w:r w:rsidRPr="00DA37D7">
        <w:rPr>
          <w:w w:val="105"/>
          <w:sz w:val="24"/>
          <w:szCs w:val="24"/>
        </w:rPr>
        <w:t>ssen</w:t>
      </w:r>
      <w:r w:rsidRPr="00DA37D7">
        <w:rPr>
          <w:w w:val="105"/>
          <w:sz w:val="24"/>
          <w:szCs w:val="24"/>
          <w:lang w:val="ru-RU"/>
        </w:rPr>
        <w:t xml:space="preserve">; повелительное наклонение; вести диалог-расспрос о местоположении предметов; описывать картинки, используя предлоги, управляющие дательным и винительным падежами. Называть прилагательные, обозначающие эмоциональное состояние человека. Заполнять формуляр (анкету); говорить о работе по дому; воспринимать и воспроизводить на слух песню, различать оттенки настроений. Соотносить текст и визуальную информацию; задавать вопросы о домашних обязанностях с использованием модального глагола </w:t>
      </w:r>
      <w:r w:rsidRPr="00DA37D7">
        <w:rPr>
          <w:w w:val="105"/>
          <w:sz w:val="24"/>
          <w:szCs w:val="24"/>
        </w:rPr>
        <w:t>m</w:t>
      </w:r>
      <w:r w:rsidRPr="00DA37D7">
        <w:rPr>
          <w:w w:val="105"/>
          <w:sz w:val="24"/>
          <w:szCs w:val="24"/>
          <w:lang w:val="ru-RU"/>
        </w:rPr>
        <w:t>ü</w:t>
      </w:r>
      <w:r w:rsidRPr="00DA37D7">
        <w:rPr>
          <w:w w:val="105"/>
          <w:sz w:val="24"/>
          <w:szCs w:val="24"/>
        </w:rPr>
        <w:t>ssen</w:t>
      </w:r>
      <w:r w:rsidRPr="00DA37D7">
        <w:rPr>
          <w:w w:val="105"/>
          <w:sz w:val="24"/>
          <w:szCs w:val="24"/>
          <w:lang w:val="ru-RU"/>
        </w:rPr>
        <w:t>. Представлять в классе результаты опроса. Давать указания в единственном, множественном числе и вежливой форме; читать и понимать страноведческий текст, содержащий несколько незнакомых слов, о значении которых можно догадаться по контексту.</w:t>
      </w:r>
    </w:p>
    <w:p w:rsidR="00C97A94" w:rsidRPr="00DA37D7" w:rsidRDefault="00C97A94" w:rsidP="00DA37D7">
      <w:pPr>
        <w:pStyle w:val="ListParagraph"/>
        <w:numPr>
          <w:ilvl w:val="0"/>
          <w:numId w:val="10"/>
        </w:numPr>
        <w:tabs>
          <w:tab w:val="left" w:pos="708"/>
        </w:tabs>
        <w:spacing w:line="250" w:lineRule="exact"/>
        <w:ind w:left="707" w:hanging="247"/>
        <w:rPr>
          <w:sz w:val="24"/>
          <w:szCs w:val="24"/>
        </w:rPr>
      </w:pPr>
      <w:r w:rsidRPr="00DA37D7">
        <w:rPr>
          <w:b/>
          <w:w w:val="105"/>
          <w:sz w:val="24"/>
          <w:szCs w:val="24"/>
          <w:lang w:val="de-DE"/>
        </w:rPr>
        <w:t xml:space="preserve">Das schmeckt gut. – </w:t>
      </w:r>
      <w:r w:rsidRPr="00DA37D7">
        <w:rPr>
          <w:b/>
          <w:w w:val="105"/>
          <w:sz w:val="24"/>
          <w:szCs w:val="24"/>
        </w:rPr>
        <w:t>Это</w:t>
      </w:r>
      <w:r w:rsidRPr="00DA37D7">
        <w:rPr>
          <w:b/>
          <w:w w:val="105"/>
          <w:sz w:val="24"/>
          <w:szCs w:val="24"/>
          <w:lang w:val="de-DE"/>
        </w:rPr>
        <w:t xml:space="preserve"> </w:t>
      </w:r>
      <w:r w:rsidRPr="00DA37D7">
        <w:rPr>
          <w:b/>
          <w:w w:val="105"/>
          <w:sz w:val="24"/>
          <w:szCs w:val="24"/>
        </w:rPr>
        <w:t>вкусно</w:t>
      </w:r>
      <w:r w:rsidRPr="00DA37D7">
        <w:rPr>
          <w:w w:val="105"/>
          <w:sz w:val="24"/>
          <w:szCs w:val="24"/>
          <w:lang w:val="de-DE"/>
        </w:rPr>
        <w:t xml:space="preserve">. </w:t>
      </w:r>
      <w:r w:rsidRPr="00DA37D7">
        <w:rPr>
          <w:w w:val="105"/>
          <w:sz w:val="24"/>
          <w:szCs w:val="24"/>
        </w:rPr>
        <w:t>(9</w:t>
      </w:r>
      <w:r w:rsidRPr="00DA37D7">
        <w:rPr>
          <w:spacing w:val="-14"/>
          <w:w w:val="105"/>
          <w:sz w:val="24"/>
          <w:szCs w:val="24"/>
        </w:rPr>
        <w:t xml:space="preserve"> </w:t>
      </w:r>
      <w:r w:rsidRPr="00DA37D7">
        <w:rPr>
          <w:w w:val="105"/>
          <w:sz w:val="24"/>
          <w:szCs w:val="24"/>
        </w:rPr>
        <w:t>часов)</w:t>
      </w:r>
    </w:p>
    <w:p w:rsidR="00C97A94" w:rsidRPr="00DA37D7" w:rsidRDefault="00C97A94" w:rsidP="00DA37D7">
      <w:pPr>
        <w:spacing w:line="250" w:lineRule="exact"/>
        <w:jc w:val="both"/>
        <w:rPr>
          <w:sz w:val="24"/>
          <w:szCs w:val="24"/>
        </w:rPr>
        <w:sectPr w:rsidR="00C97A94" w:rsidRPr="00DA37D7" w:rsidSect="00DA37D7">
          <w:pgSz w:w="16850" w:h="11910" w:orient="landscape"/>
          <w:pgMar w:top="1240" w:right="743" w:bottom="278" w:left="1242" w:header="720" w:footer="720" w:gutter="0"/>
          <w:cols w:space="720"/>
        </w:sectPr>
      </w:pPr>
    </w:p>
    <w:p w:rsidR="00C97A94" w:rsidRPr="00DA37D7" w:rsidRDefault="00C97A94" w:rsidP="00DA37D7">
      <w:pPr>
        <w:pStyle w:val="BodyText"/>
        <w:spacing w:before="71" w:line="249" w:lineRule="auto"/>
        <w:ind w:right="108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</w:rPr>
        <w:t xml:space="preserve">Нулевой артикль: Magst du Kartoffeln? </w:t>
      </w:r>
      <w:r w:rsidRPr="00DA37D7">
        <w:rPr>
          <w:spacing w:val="3"/>
          <w:w w:val="105"/>
          <w:sz w:val="24"/>
          <w:szCs w:val="24"/>
        </w:rPr>
        <w:t xml:space="preserve">Ich </w:t>
      </w:r>
      <w:r w:rsidRPr="00DA37D7">
        <w:rPr>
          <w:w w:val="105"/>
          <w:sz w:val="24"/>
          <w:szCs w:val="24"/>
        </w:rPr>
        <w:t xml:space="preserve">esse gern Käse. </w:t>
      </w:r>
      <w:r w:rsidRPr="00DA37D7">
        <w:rPr>
          <w:spacing w:val="4"/>
          <w:w w:val="105"/>
          <w:sz w:val="24"/>
          <w:szCs w:val="24"/>
        </w:rPr>
        <w:t xml:space="preserve">Ja- </w:t>
      </w:r>
      <w:r w:rsidRPr="00DA37D7">
        <w:rPr>
          <w:w w:val="105"/>
          <w:sz w:val="24"/>
          <w:szCs w:val="24"/>
        </w:rPr>
        <w:t>nein –doch.Неопределённо- личное</w:t>
      </w:r>
      <w:r w:rsidRPr="00DA37D7">
        <w:rPr>
          <w:spacing w:val="-8"/>
          <w:w w:val="105"/>
          <w:sz w:val="24"/>
          <w:szCs w:val="24"/>
        </w:rPr>
        <w:t xml:space="preserve"> </w:t>
      </w:r>
      <w:r w:rsidRPr="00DA37D7">
        <w:rPr>
          <w:w w:val="105"/>
          <w:sz w:val="24"/>
          <w:szCs w:val="24"/>
        </w:rPr>
        <w:t>местоимение</w:t>
      </w:r>
      <w:r w:rsidRPr="00DA37D7">
        <w:rPr>
          <w:spacing w:val="-7"/>
          <w:w w:val="105"/>
          <w:sz w:val="24"/>
          <w:szCs w:val="24"/>
        </w:rPr>
        <w:t xml:space="preserve"> </w:t>
      </w:r>
      <w:r w:rsidRPr="00DA37D7">
        <w:rPr>
          <w:w w:val="105"/>
          <w:sz w:val="24"/>
          <w:szCs w:val="24"/>
        </w:rPr>
        <w:t>man;</w:t>
      </w:r>
      <w:r w:rsidRPr="00DA37D7">
        <w:rPr>
          <w:spacing w:val="-4"/>
          <w:w w:val="105"/>
          <w:sz w:val="24"/>
          <w:szCs w:val="24"/>
        </w:rPr>
        <w:t xml:space="preserve"> </w:t>
      </w:r>
      <w:r w:rsidRPr="00DA37D7">
        <w:rPr>
          <w:w w:val="105"/>
          <w:sz w:val="24"/>
          <w:szCs w:val="24"/>
        </w:rPr>
        <w:t>предлоги</w:t>
      </w:r>
      <w:r w:rsidRPr="00DA37D7">
        <w:rPr>
          <w:spacing w:val="-1"/>
          <w:w w:val="105"/>
          <w:sz w:val="24"/>
          <w:szCs w:val="24"/>
        </w:rPr>
        <w:t xml:space="preserve"> </w:t>
      </w:r>
      <w:r w:rsidRPr="00DA37D7">
        <w:rPr>
          <w:spacing w:val="-2"/>
          <w:w w:val="105"/>
          <w:sz w:val="24"/>
          <w:szCs w:val="24"/>
        </w:rPr>
        <w:t>in,</w:t>
      </w:r>
      <w:r w:rsidRPr="00DA37D7">
        <w:rPr>
          <w:spacing w:val="-4"/>
          <w:w w:val="105"/>
          <w:sz w:val="24"/>
          <w:szCs w:val="24"/>
        </w:rPr>
        <w:t xml:space="preserve"> </w:t>
      </w:r>
      <w:r w:rsidRPr="00DA37D7">
        <w:rPr>
          <w:w w:val="105"/>
          <w:sz w:val="24"/>
          <w:szCs w:val="24"/>
        </w:rPr>
        <w:t>aus.</w:t>
      </w:r>
      <w:r w:rsidRPr="00DA37D7">
        <w:rPr>
          <w:spacing w:val="-4"/>
          <w:w w:val="105"/>
          <w:sz w:val="24"/>
          <w:szCs w:val="24"/>
        </w:rPr>
        <w:t xml:space="preserve"> </w:t>
      </w:r>
      <w:r w:rsidRPr="00DA37D7">
        <w:rPr>
          <w:w w:val="105"/>
          <w:sz w:val="24"/>
          <w:szCs w:val="24"/>
          <w:lang w:val="ru-RU"/>
        </w:rPr>
        <w:t>Вести</w:t>
      </w:r>
      <w:r w:rsidRPr="00DA37D7">
        <w:rPr>
          <w:spacing w:val="-1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диалог</w:t>
      </w:r>
      <w:r w:rsidRPr="00DA37D7">
        <w:rPr>
          <w:spacing w:val="-41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-расспрос</w:t>
      </w:r>
      <w:r w:rsidRPr="00DA37D7">
        <w:rPr>
          <w:spacing w:val="-7"/>
          <w:w w:val="105"/>
          <w:sz w:val="24"/>
          <w:szCs w:val="24"/>
          <w:lang w:val="ru-RU"/>
        </w:rPr>
        <w:t xml:space="preserve"> </w:t>
      </w:r>
      <w:r w:rsidRPr="00DA37D7">
        <w:rPr>
          <w:spacing w:val="3"/>
          <w:w w:val="105"/>
          <w:sz w:val="24"/>
          <w:szCs w:val="24"/>
          <w:lang w:val="ru-RU"/>
        </w:rPr>
        <w:t>(о</w:t>
      </w:r>
      <w:r w:rsidRPr="00DA37D7">
        <w:rPr>
          <w:spacing w:val="-6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том,</w:t>
      </w:r>
      <w:r w:rsidRPr="00DA37D7">
        <w:rPr>
          <w:spacing w:val="-5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кто</w:t>
      </w:r>
      <w:r w:rsidRPr="00DA37D7">
        <w:rPr>
          <w:spacing w:val="-6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и</w:t>
      </w:r>
      <w:r w:rsidRPr="00DA37D7">
        <w:rPr>
          <w:spacing w:val="-1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 xml:space="preserve">что любит есть) с использованием степеней сравнения: </w:t>
      </w:r>
      <w:r w:rsidRPr="00DA37D7">
        <w:rPr>
          <w:w w:val="105"/>
          <w:sz w:val="24"/>
          <w:szCs w:val="24"/>
        </w:rPr>
        <w:t>gern</w:t>
      </w:r>
      <w:r w:rsidRPr="00DA37D7">
        <w:rPr>
          <w:w w:val="105"/>
          <w:sz w:val="24"/>
          <w:szCs w:val="24"/>
          <w:lang w:val="ru-RU"/>
        </w:rPr>
        <w:t xml:space="preserve"> – </w:t>
      </w:r>
      <w:r w:rsidRPr="00DA37D7">
        <w:rPr>
          <w:w w:val="105"/>
          <w:sz w:val="24"/>
          <w:szCs w:val="24"/>
        </w:rPr>
        <w:t>lieber</w:t>
      </w:r>
      <w:r w:rsidRPr="00DA37D7">
        <w:rPr>
          <w:w w:val="105"/>
          <w:sz w:val="24"/>
          <w:szCs w:val="24"/>
          <w:lang w:val="ru-RU"/>
        </w:rPr>
        <w:t xml:space="preserve"> – </w:t>
      </w:r>
      <w:r w:rsidRPr="00DA37D7">
        <w:rPr>
          <w:w w:val="105"/>
          <w:sz w:val="24"/>
          <w:szCs w:val="24"/>
        </w:rPr>
        <w:t>am</w:t>
      </w:r>
      <w:r w:rsidRPr="00DA37D7">
        <w:rPr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</w:rPr>
        <w:t>liebsten</w:t>
      </w:r>
      <w:r w:rsidRPr="00DA37D7">
        <w:rPr>
          <w:w w:val="105"/>
          <w:sz w:val="24"/>
          <w:szCs w:val="24"/>
          <w:lang w:val="ru-RU"/>
        </w:rPr>
        <w:t xml:space="preserve">. Говорить, </w:t>
      </w:r>
      <w:r w:rsidRPr="00DA37D7">
        <w:rPr>
          <w:spacing w:val="2"/>
          <w:w w:val="105"/>
          <w:sz w:val="24"/>
          <w:szCs w:val="24"/>
          <w:lang w:val="ru-RU"/>
        </w:rPr>
        <w:t xml:space="preserve">что </w:t>
      </w:r>
      <w:r w:rsidRPr="00DA37D7">
        <w:rPr>
          <w:w w:val="105"/>
          <w:sz w:val="24"/>
          <w:szCs w:val="24"/>
          <w:lang w:val="ru-RU"/>
        </w:rPr>
        <w:t xml:space="preserve">учащиеся любят есть на завтрак, обед и ужин. Проводить </w:t>
      </w:r>
      <w:r w:rsidRPr="00DA37D7">
        <w:rPr>
          <w:spacing w:val="2"/>
          <w:w w:val="105"/>
          <w:sz w:val="24"/>
          <w:szCs w:val="24"/>
          <w:lang w:val="ru-RU"/>
        </w:rPr>
        <w:t xml:space="preserve">интервью </w:t>
      </w:r>
      <w:r w:rsidRPr="00DA37D7">
        <w:rPr>
          <w:w w:val="105"/>
          <w:sz w:val="24"/>
          <w:szCs w:val="24"/>
          <w:lang w:val="ru-RU"/>
        </w:rPr>
        <w:t>о предпочтениях в еде, записывать информацию и представлять результаты опроса в классе. Оперировать активной лексикой в процессе общения; воспроизводить наизусть тексты рифмовок; вербально реагировать на услышанное. Читать тексты и находить заданную</w:t>
      </w:r>
      <w:r w:rsidRPr="00DA37D7">
        <w:rPr>
          <w:spacing w:val="37"/>
          <w:w w:val="105"/>
          <w:sz w:val="24"/>
          <w:szCs w:val="24"/>
          <w:lang w:val="ru-RU"/>
        </w:rPr>
        <w:t xml:space="preserve"> </w:t>
      </w:r>
      <w:r w:rsidRPr="00DA37D7">
        <w:rPr>
          <w:spacing w:val="2"/>
          <w:w w:val="105"/>
          <w:sz w:val="24"/>
          <w:szCs w:val="24"/>
          <w:lang w:val="ru-RU"/>
        </w:rPr>
        <w:t>информацию</w:t>
      </w:r>
    </w:p>
    <w:p w:rsidR="00C97A94" w:rsidRPr="00DA37D7" w:rsidRDefault="00C97A94" w:rsidP="00DA37D7">
      <w:pPr>
        <w:pStyle w:val="BodyText"/>
        <w:spacing w:before="12" w:line="249" w:lineRule="auto"/>
        <w:ind w:right="128"/>
        <w:rPr>
          <w:sz w:val="24"/>
          <w:szCs w:val="24"/>
        </w:rPr>
      </w:pPr>
      <w:r w:rsidRPr="00DA37D7">
        <w:rPr>
          <w:w w:val="105"/>
          <w:sz w:val="24"/>
          <w:szCs w:val="24"/>
          <w:lang w:val="ru-RU"/>
        </w:rPr>
        <w:t>.Составлять идеальное меню для школьной столовой (проект). Рассказывать о своей национальной кухне. Спрягать известные глаголы и употреблять их в утвердительной и вопросительной формах. Понимать на слух и воспроизводить в речи оттенки чувств (дружелюбие,</w:t>
      </w:r>
      <w:r w:rsidRPr="00DA37D7">
        <w:rPr>
          <w:spacing w:val="-9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приветливость,</w:t>
      </w:r>
      <w:r w:rsidRPr="00DA37D7">
        <w:rPr>
          <w:spacing w:val="-8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злость</w:t>
      </w:r>
      <w:r w:rsidRPr="00DA37D7">
        <w:rPr>
          <w:spacing w:val="-8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и</w:t>
      </w:r>
      <w:r w:rsidRPr="00DA37D7">
        <w:rPr>
          <w:spacing w:val="2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т.д.)</w:t>
      </w:r>
      <w:r w:rsidRPr="00DA37D7">
        <w:rPr>
          <w:spacing w:val="-7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</w:rPr>
        <w:t>Инсценировать</w:t>
      </w:r>
      <w:r w:rsidRPr="00DA37D7">
        <w:rPr>
          <w:spacing w:val="-1"/>
          <w:w w:val="105"/>
          <w:sz w:val="24"/>
          <w:szCs w:val="24"/>
        </w:rPr>
        <w:t xml:space="preserve"> </w:t>
      </w:r>
      <w:r w:rsidRPr="00DA37D7">
        <w:rPr>
          <w:w w:val="105"/>
          <w:sz w:val="24"/>
          <w:szCs w:val="24"/>
        </w:rPr>
        <w:t>диалоги</w:t>
      </w:r>
      <w:r w:rsidRPr="00DA37D7">
        <w:rPr>
          <w:spacing w:val="-5"/>
          <w:w w:val="105"/>
          <w:sz w:val="24"/>
          <w:szCs w:val="24"/>
        </w:rPr>
        <w:t xml:space="preserve"> </w:t>
      </w:r>
      <w:r w:rsidRPr="00DA37D7">
        <w:rPr>
          <w:spacing w:val="4"/>
          <w:w w:val="105"/>
          <w:sz w:val="24"/>
          <w:szCs w:val="24"/>
        </w:rPr>
        <w:t>по</w:t>
      </w:r>
      <w:r w:rsidRPr="00DA37D7">
        <w:rPr>
          <w:spacing w:val="-4"/>
          <w:w w:val="105"/>
          <w:sz w:val="24"/>
          <w:szCs w:val="24"/>
        </w:rPr>
        <w:t xml:space="preserve"> </w:t>
      </w:r>
      <w:r w:rsidRPr="00DA37D7">
        <w:rPr>
          <w:w w:val="105"/>
          <w:sz w:val="24"/>
          <w:szCs w:val="24"/>
        </w:rPr>
        <w:t>теме:</w:t>
      </w:r>
      <w:r w:rsidRPr="00DA37D7">
        <w:rPr>
          <w:spacing w:val="-8"/>
          <w:w w:val="105"/>
          <w:sz w:val="24"/>
          <w:szCs w:val="24"/>
        </w:rPr>
        <w:t xml:space="preserve"> </w:t>
      </w:r>
      <w:r w:rsidRPr="00DA37D7">
        <w:rPr>
          <w:w w:val="105"/>
          <w:sz w:val="24"/>
          <w:szCs w:val="24"/>
        </w:rPr>
        <w:t>«В школьной столовой», «В</w:t>
      </w:r>
      <w:r w:rsidRPr="00DA37D7">
        <w:rPr>
          <w:spacing w:val="-2"/>
          <w:w w:val="105"/>
          <w:sz w:val="24"/>
          <w:szCs w:val="24"/>
        </w:rPr>
        <w:t xml:space="preserve"> </w:t>
      </w:r>
      <w:r w:rsidRPr="00DA37D7">
        <w:rPr>
          <w:w w:val="105"/>
          <w:sz w:val="24"/>
          <w:szCs w:val="24"/>
        </w:rPr>
        <w:t>закусочной».</w:t>
      </w:r>
    </w:p>
    <w:p w:rsidR="00C97A94" w:rsidRPr="00DA37D7" w:rsidRDefault="00C97A94" w:rsidP="00DA37D7">
      <w:pPr>
        <w:pStyle w:val="ListParagraph"/>
        <w:numPr>
          <w:ilvl w:val="0"/>
          <w:numId w:val="10"/>
        </w:numPr>
        <w:tabs>
          <w:tab w:val="left" w:pos="801"/>
        </w:tabs>
        <w:spacing w:before="1"/>
        <w:ind w:left="800" w:hanging="340"/>
        <w:rPr>
          <w:sz w:val="24"/>
          <w:szCs w:val="24"/>
          <w:lang w:val="ru-RU"/>
        </w:rPr>
      </w:pPr>
      <w:r w:rsidRPr="00DA37D7">
        <w:rPr>
          <w:b/>
          <w:w w:val="105"/>
          <w:sz w:val="24"/>
          <w:szCs w:val="24"/>
        </w:rPr>
        <w:t>Meine</w:t>
      </w:r>
      <w:r w:rsidRPr="00DA37D7">
        <w:rPr>
          <w:b/>
          <w:w w:val="105"/>
          <w:sz w:val="24"/>
          <w:szCs w:val="24"/>
          <w:lang w:val="ru-RU"/>
        </w:rPr>
        <w:t xml:space="preserve"> </w:t>
      </w:r>
      <w:r w:rsidRPr="00DA37D7">
        <w:rPr>
          <w:b/>
          <w:w w:val="105"/>
          <w:sz w:val="24"/>
          <w:szCs w:val="24"/>
        </w:rPr>
        <w:t>Freizeit</w:t>
      </w:r>
      <w:r w:rsidRPr="00DA37D7">
        <w:rPr>
          <w:b/>
          <w:w w:val="105"/>
          <w:sz w:val="24"/>
          <w:szCs w:val="24"/>
          <w:lang w:val="ru-RU"/>
        </w:rPr>
        <w:t xml:space="preserve">. – </w:t>
      </w:r>
      <w:r w:rsidRPr="00DA37D7">
        <w:rPr>
          <w:b/>
          <w:spacing w:val="2"/>
          <w:w w:val="105"/>
          <w:sz w:val="24"/>
          <w:szCs w:val="24"/>
          <w:lang w:val="ru-RU"/>
        </w:rPr>
        <w:t xml:space="preserve">Моё </w:t>
      </w:r>
      <w:r w:rsidRPr="00DA37D7">
        <w:rPr>
          <w:b/>
          <w:w w:val="105"/>
          <w:sz w:val="24"/>
          <w:szCs w:val="24"/>
          <w:lang w:val="ru-RU"/>
        </w:rPr>
        <w:t>свободное время</w:t>
      </w:r>
      <w:r w:rsidRPr="00DA37D7">
        <w:rPr>
          <w:w w:val="105"/>
          <w:sz w:val="24"/>
          <w:szCs w:val="24"/>
          <w:lang w:val="ru-RU"/>
        </w:rPr>
        <w:t>. (9</w:t>
      </w:r>
      <w:r w:rsidRPr="00DA37D7">
        <w:rPr>
          <w:spacing w:val="-16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часов)</w:t>
      </w:r>
    </w:p>
    <w:p w:rsidR="00C97A94" w:rsidRPr="00DA37D7" w:rsidRDefault="00C97A94" w:rsidP="00DA37D7">
      <w:pPr>
        <w:pStyle w:val="BodyText"/>
        <w:spacing w:before="16" w:line="249" w:lineRule="auto"/>
        <w:ind w:right="126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 xml:space="preserve">Отрицание </w:t>
      </w:r>
      <w:r w:rsidRPr="00DA37D7">
        <w:rPr>
          <w:w w:val="105"/>
          <w:sz w:val="24"/>
          <w:szCs w:val="24"/>
        </w:rPr>
        <w:t>nicht</w:t>
      </w:r>
      <w:r w:rsidRPr="00DA37D7">
        <w:rPr>
          <w:w w:val="105"/>
          <w:sz w:val="24"/>
          <w:szCs w:val="24"/>
          <w:lang w:val="ru-RU"/>
        </w:rPr>
        <w:t xml:space="preserve"> или </w:t>
      </w:r>
      <w:r w:rsidRPr="00DA37D7">
        <w:rPr>
          <w:w w:val="105"/>
          <w:sz w:val="24"/>
          <w:szCs w:val="24"/>
        </w:rPr>
        <w:t>kein</w:t>
      </w:r>
      <w:r w:rsidRPr="00DA37D7">
        <w:rPr>
          <w:w w:val="105"/>
          <w:sz w:val="24"/>
          <w:szCs w:val="24"/>
          <w:lang w:val="ru-RU"/>
        </w:rPr>
        <w:t xml:space="preserve">; предлоги </w:t>
      </w:r>
      <w:r w:rsidRPr="00DA37D7">
        <w:rPr>
          <w:w w:val="105"/>
          <w:sz w:val="24"/>
          <w:szCs w:val="24"/>
        </w:rPr>
        <w:t>im</w:t>
      </w:r>
      <w:r w:rsidRPr="00DA37D7">
        <w:rPr>
          <w:w w:val="105"/>
          <w:sz w:val="24"/>
          <w:szCs w:val="24"/>
          <w:lang w:val="ru-RU"/>
        </w:rPr>
        <w:t xml:space="preserve">, </w:t>
      </w:r>
      <w:r w:rsidRPr="00DA37D7">
        <w:rPr>
          <w:w w:val="105"/>
          <w:sz w:val="24"/>
          <w:szCs w:val="24"/>
        </w:rPr>
        <w:t>um</w:t>
      </w:r>
      <w:r w:rsidRPr="00DA37D7">
        <w:rPr>
          <w:w w:val="105"/>
          <w:sz w:val="24"/>
          <w:szCs w:val="24"/>
          <w:lang w:val="ru-RU"/>
        </w:rPr>
        <w:t xml:space="preserve">, </w:t>
      </w:r>
      <w:r w:rsidRPr="00DA37D7">
        <w:rPr>
          <w:w w:val="105"/>
          <w:sz w:val="24"/>
          <w:szCs w:val="24"/>
        </w:rPr>
        <w:t>am</w:t>
      </w:r>
      <w:r w:rsidRPr="00DA37D7">
        <w:rPr>
          <w:w w:val="105"/>
          <w:sz w:val="24"/>
          <w:szCs w:val="24"/>
          <w:lang w:val="ru-RU"/>
        </w:rPr>
        <w:t xml:space="preserve">; модальный глагол </w:t>
      </w:r>
      <w:r w:rsidRPr="00DA37D7">
        <w:rPr>
          <w:w w:val="105"/>
          <w:sz w:val="24"/>
          <w:szCs w:val="24"/>
        </w:rPr>
        <w:t>wollen</w:t>
      </w:r>
      <w:r w:rsidRPr="00DA37D7">
        <w:rPr>
          <w:w w:val="105"/>
          <w:sz w:val="24"/>
          <w:szCs w:val="24"/>
          <w:lang w:val="ru-RU"/>
        </w:rPr>
        <w:t>. Произносить по буквам названия месяцев и времён года; рассказывать о занятиях в свободное время. Читать и сравнивать информацию о начале учебного года, оценках, о продолжительности каникул в немецкоязычных странах и в своей стране. Описывать людей; читать и понимать электронное письмо, находить нужную информацию, исправлять ошибки, содержащиеся в тексте. Воспринимать на слух и разыгрывать диалог на тему</w:t>
      </w:r>
    </w:p>
    <w:p w:rsidR="00C97A94" w:rsidRPr="00DA37D7" w:rsidRDefault="00C97A94" w:rsidP="00DA37D7">
      <w:pPr>
        <w:pStyle w:val="BodyText"/>
        <w:spacing w:before="7" w:line="249" w:lineRule="auto"/>
        <w:ind w:right="118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«Планирование свободного времени». Писать диалоги о планировании свободного времени с опорой на образец. Проводить интервью о распорядке дня, записывать информацию</w:t>
      </w:r>
      <w:r w:rsidRPr="00DA37D7">
        <w:rPr>
          <w:spacing w:val="-10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и</w:t>
      </w:r>
      <w:r w:rsidRPr="00DA37D7">
        <w:rPr>
          <w:spacing w:val="-3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сообщения</w:t>
      </w:r>
      <w:r w:rsidRPr="00DA37D7">
        <w:rPr>
          <w:spacing w:val="-7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на</w:t>
      </w:r>
      <w:r w:rsidRPr="00DA37D7">
        <w:rPr>
          <w:spacing w:val="-10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основе</w:t>
      </w:r>
      <w:r w:rsidRPr="00DA37D7">
        <w:rPr>
          <w:spacing w:val="-9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собранного</w:t>
      </w:r>
      <w:r w:rsidRPr="00DA37D7">
        <w:rPr>
          <w:spacing w:val="-8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материала.</w:t>
      </w:r>
      <w:r w:rsidRPr="00DA37D7">
        <w:rPr>
          <w:spacing w:val="-7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Читать</w:t>
      </w:r>
      <w:r w:rsidRPr="00DA37D7">
        <w:rPr>
          <w:spacing w:val="-6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объявления</w:t>
      </w:r>
      <w:r w:rsidRPr="00DA37D7">
        <w:rPr>
          <w:spacing w:val="-13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в</w:t>
      </w:r>
      <w:r w:rsidRPr="00DA37D7">
        <w:rPr>
          <w:spacing w:val="-10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газетах</w:t>
      </w:r>
      <w:r w:rsidRPr="00DA37D7">
        <w:rPr>
          <w:spacing w:val="-14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и находить нужную информацию. Читать и понимать текст страноведческого характера об учебном годе в Германии, содержащий незнакомую лексику, находить н ужную информацию. Сравнивать информацию о каникулах, оценках в станах изучаемого языка и в</w:t>
      </w:r>
      <w:r w:rsidRPr="00DA37D7">
        <w:rPr>
          <w:spacing w:val="-1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России.</w:t>
      </w:r>
    </w:p>
    <w:p w:rsidR="00C97A94" w:rsidRPr="00DA37D7" w:rsidRDefault="00C97A94" w:rsidP="00DA37D7">
      <w:pPr>
        <w:pStyle w:val="ListParagraph"/>
        <w:numPr>
          <w:ilvl w:val="0"/>
          <w:numId w:val="10"/>
        </w:numPr>
        <w:tabs>
          <w:tab w:val="left" w:pos="780"/>
        </w:tabs>
        <w:spacing w:before="5"/>
        <w:ind w:left="779" w:hanging="319"/>
        <w:rPr>
          <w:sz w:val="24"/>
          <w:szCs w:val="24"/>
          <w:lang w:val="ru-RU"/>
        </w:rPr>
      </w:pPr>
      <w:r w:rsidRPr="00DA37D7">
        <w:rPr>
          <w:b/>
          <w:w w:val="105"/>
          <w:sz w:val="24"/>
          <w:szCs w:val="24"/>
        </w:rPr>
        <w:t>Kleine</w:t>
      </w:r>
      <w:r w:rsidRPr="00DA37D7">
        <w:rPr>
          <w:b/>
          <w:w w:val="105"/>
          <w:sz w:val="24"/>
          <w:szCs w:val="24"/>
          <w:lang w:val="ru-RU"/>
        </w:rPr>
        <w:t xml:space="preserve"> </w:t>
      </w:r>
      <w:r w:rsidRPr="00DA37D7">
        <w:rPr>
          <w:b/>
          <w:w w:val="105"/>
          <w:sz w:val="24"/>
          <w:szCs w:val="24"/>
        </w:rPr>
        <w:t>Pause</w:t>
      </w:r>
      <w:r w:rsidRPr="00DA37D7">
        <w:rPr>
          <w:b/>
          <w:w w:val="105"/>
          <w:sz w:val="24"/>
          <w:szCs w:val="24"/>
          <w:lang w:val="ru-RU"/>
        </w:rPr>
        <w:t>. – Маленькая перемена</w:t>
      </w:r>
      <w:r w:rsidRPr="00DA37D7">
        <w:rPr>
          <w:w w:val="105"/>
          <w:sz w:val="24"/>
          <w:szCs w:val="24"/>
          <w:lang w:val="ru-RU"/>
        </w:rPr>
        <w:t>. (4</w:t>
      </w:r>
      <w:r w:rsidRPr="00DA37D7">
        <w:rPr>
          <w:spacing w:val="-6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часа)</w:t>
      </w:r>
    </w:p>
    <w:p w:rsidR="00C97A94" w:rsidRPr="00DA37D7" w:rsidRDefault="00C97A94" w:rsidP="00DA37D7">
      <w:pPr>
        <w:pStyle w:val="BodyText"/>
        <w:spacing w:before="9" w:line="249" w:lineRule="auto"/>
        <w:ind w:right="119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Составлять диалоги, оперировать активной лексикой в процессе общения. Читать и понимать тексты, содержащие много незнакомой лексики, с помощью иллюстраций и языковой догадки. Играть в грамматические игры, работать в группах и парами. Петь рождественские песенки; создавать рождественский проект.</w:t>
      </w:r>
    </w:p>
    <w:p w:rsidR="00C97A94" w:rsidRPr="00DA37D7" w:rsidRDefault="00C97A94" w:rsidP="00DA37D7">
      <w:pPr>
        <w:pStyle w:val="ListParagraph"/>
        <w:numPr>
          <w:ilvl w:val="0"/>
          <w:numId w:val="10"/>
        </w:numPr>
        <w:tabs>
          <w:tab w:val="left" w:pos="687"/>
        </w:tabs>
        <w:spacing w:before="9"/>
        <w:ind w:left="686" w:hanging="226"/>
        <w:rPr>
          <w:sz w:val="24"/>
          <w:szCs w:val="24"/>
          <w:lang w:val="ru-RU"/>
        </w:rPr>
      </w:pPr>
      <w:r w:rsidRPr="00DA37D7">
        <w:rPr>
          <w:b/>
          <w:w w:val="105"/>
          <w:sz w:val="24"/>
          <w:szCs w:val="24"/>
        </w:rPr>
        <w:t>Das</w:t>
      </w:r>
      <w:r w:rsidRPr="00DA37D7">
        <w:rPr>
          <w:b/>
          <w:w w:val="105"/>
          <w:sz w:val="24"/>
          <w:szCs w:val="24"/>
          <w:lang w:val="ru-RU"/>
        </w:rPr>
        <w:t xml:space="preserve"> </w:t>
      </w:r>
      <w:r w:rsidRPr="00DA37D7">
        <w:rPr>
          <w:b/>
          <w:w w:val="105"/>
          <w:sz w:val="24"/>
          <w:szCs w:val="24"/>
        </w:rPr>
        <w:t>sieht</w:t>
      </w:r>
      <w:r w:rsidRPr="00DA37D7">
        <w:rPr>
          <w:b/>
          <w:w w:val="105"/>
          <w:sz w:val="24"/>
          <w:szCs w:val="24"/>
          <w:lang w:val="ru-RU"/>
        </w:rPr>
        <w:t xml:space="preserve"> </w:t>
      </w:r>
      <w:r w:rsidRPr="00DA37D7">
        <w:rPr>
          <w:b/>
          <w:spacing w:val="2"/>
          <w:w w:val="105"/>
          <w:sz w:val="24"/>
          <w:szCs w:val="24"/>
        </w:rPr>
        <w:t>gut</w:t>
      </w:r>
      <w:r w:rsidRPr="00DA37D7">
        <w:rPr>
          <w:b/>
          <w:spacing w:val="2"/>
          <w:w w:val="105"/>
          <w:sz w:val="24"/>
          <w:szCs w:val="24"/>
          <w:lang w:val="ru-RU"/>
        </w:rPr>
        <w:t xml:space="preserve"> </w:t>
      </w:r>
      <w:r w:rsidRPr="00DA37D7">
        <w:rPr>
          <w:b/>
          <w:w w:val="105"/>
          <w:sz w:val="24"/>
          <w:szCs w:val="24"/>
        </w:rPr>
        <w:t>aus</w:t>
      </w:r>
      <w:r w:rsidRPr="00DA37D7">
        <w:rPr>
          <w:b/>
          <w:w w:val="105"/>
          <w:sz w:val="24"/>
          <w:szCs w:val="24"/>
          <w:lang w:val="ru-RU"/>
        </w:rPr>
        <w:t>. – Это выглядит хорошо</w:t>
      </w:r>
      <w:r w:rsidRPr="00DA37D7">
        <w:rPr>
          <w:w w:val="105"/>
          <w:sz w:val="24"/>
          <w:szCs w:val="24"/>
          <w:lang w:val="ru-RU"/>
        </w:rPr>
        <w:t>. (9</w:t>
      </w:r>
      <w:r w:rsidRPr="00DA37D7">
        <w:rPr>
          <w:spacing w:val="-8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часов)</w:t>
      </w:r>
    </w:p>
    <w:p w:rsidR="00C97A94" w:rsidRPr="00DA37D7" w:rsidRDefault="00C97A94" w:rsidP="00DA37D7">
      <w:pPr>
        <w:pStyle w:val="BodyText"/>
        <w:spacing w:before="9" w:line="252" w:lineRule="auto"/>
        <w:ind w:right="121"/>
        <w:rPr>
          <w:sz w:val="24"/>
          <w:szCs w:val="24"/>
        </w:rPr>
      </w:pPr>
      <w:r w:rsidRPr="00DA37D7">
        <w:rPr>
          <w:w w:val="105"/>
          <w:sz w:val="24"/>
          <w:szCs w:val="24"/>
          <w:lang w:val="ru-RU"/>
        </w:rPr>
        <w:t xml:space="preserve">Множественное </w:t>
      </w:r>
      <w:r w:rsidRPr="00DA37D7">
        <w:rPr>
          <w:spacing w:val="2"/>
          <w:w w:val="105"/>
          <w:sz w:val="24"/>
          <w:szCs w:val="24"/>
          <w:lang w:val="ru-RU"/>
        </w:rPr>
        <w:t xml:space="preserve">число </w:t>
      </w:r>
      <w:r w:rsidRPr="00DA37D7">
        <w:rPr>
          <w:w w:val="105"/>
          <w:sz w:val="24"/>
          <w:szCs w:val="24"/>
          <w:lang w:val="ru-RU"/>
        </w:rPr>
        <w:t xml:space="preserve">существительных; личные местоимения в винительном падеже. Отвечать на вопросы с новой лексикой и писать аналогичные вопросы. Оперировать активной лексикой в процессе общения. Говорить о моде и одежде. Говорить о покупках. Писать побудительные предложения; придумывать и записывать отговорки. Читать и понимать текст, описывать людей, используя информацию из текста. Читать страноведческий текст о школьных кружках и внеклассных мероприятиях в Германии; беседовать по нему, а также читать тексты о </w:t>
      </w:r>
      <w:r w:rsidRPr="00DA37D7">
        <w:rPr>
          <w:spacing w:val="2"/>
          <w:w w:val="105"/>
          <w:sz w:val="24"/>
          <w:szCs w:val="24"/>
          <w:lang w:val="ru-RU"/>
        </w:rPr>
        <w:t xml:space="preserve">моде (письма </w:t>
      </w:r>
      <w:r w:rsidRPr="00DA37D7">
        <w:rPr>
          <w:w w:val="105"/>
          <w:sz w:val="24"/>
          <w:szCs w:val="24"/>
          <w:lang w:val="ru-RU"/>
        </w:rPr>
        <w:t>читателей). Воспринимать на слух</w:t>
      </w:r>
      <w:r w:rsidRPr="00DA37D7">
        <w:rPr>
          <w:spacing w:val="-13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и</w:t>
      </w:r>
      <w:r w:rsidRPr="00DA37D7">
        <w:rPr>
          <w:spacing w:val="-1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вести</w:t>
      </w:r>
      <w:r w:rsidRPr="00DA37D7">
        <w:rPr>
          <w:spacing w:val="-2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диалоги</w:t>
      </w:r>
      <w:r w:rsidRPr="00DA37D7">
        <w:rPr>
          <w:spacing w:val="-7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о</w:t>
      </w:r>
      <w:r w:rsidRPr="00DA37D7">
        <w:rPr>
          <w:spacing w:val="-7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моде.</w:t>
      </w:r>
      <w:r w:rsidRPr="00DA37D7">
        <w:rPr>
          <w:spacing w:val="-11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Описывать</w:t>
      </w:r>
      <w:r w:rsidRPr="00DA37D7">
        <w:rPr>
          <w:spacing w:val="-4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внешность</w:t>
      </w:r>
      <w:r w:rsidRPr="00DA37D7">
        <w:rPr>
          <w:spacing w:val="-10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человека,</w:t>
      </w:r>
      <w:r w:rsidRPr="00DA37D7">
        <w:rPr>
          <w:spacing w:val="-4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одежду</w:t>
      </w:r>
      <w:r w:rsidRPr="00DA37D7">
        <w:rPr>
          <w:spacing w:val="-13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и</w:t>
      </w:r>
      <w:r w:rsidRPr="00DA37D7">
        <w:rPr>
          <w:spacing w:val="-1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отношение</w:t>
      </w:r>
      <w:r w:rsidRPr="00DA37D7">
        <w:rPr>
          <w:spacing w:val="-8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к</w:t>
      </w:r>
      <w:r w:rsidRPr="00DA37D7">
        <w:rPr>
          <w:spacing w:val="-10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 xml:space="preserve">моде; описывать себя. </w:t>
      </w:r>
      <w:r w:rsidRPr="00DA37D7">
        <w:rPr>
          <w:w w:val="105"/>
          <w:sz w:val="24"/>
          <w:szCs w:val="24"/>
        </w:rPr>
        <w:t>Играть в грамматические</w:t>
      </w:r>
      <w:r w:rsidRPr="00DA37D7">
        <w:rPr>
          <w:spacing w:val="-11"/>
          <w:w w:val="105"/>
          <w:sz w:val="24"/>
          <w:szCs w:val="24"/>
        </w:rPr>
        <w:t xml:space="preserve"> </w:t>
      </w:r>
      <w:r w:rsidRPr="00DA37D7">
        <w:rPr>
          <w:w w:val="105"/>
          <w:sz w:val="24"/>
          <w:szCs w:val="24"/>
        </w:rPr>
        <w:t>игры.</w:t>
      </w:r>
    </w:p>
    <w:p w:rsidR="00C97A94" w:rsidRPr="00DA37D7" w:rsidRDefault="00C97A94" w:rsidP="00DA37D7">
      <w:pPr>
        <w:pStyle w:val="ListParagraph"/>
        <w:numPr>
          <w:ilvl w:val="0"/>
          <w:numId w:val="10"/>
        </w:numPr>
        <w:tabs>
          <w:tab w:val="left" w:pos="784"/>
        </w:tabs>
        <w:spacing w:line="250" w:lineRule="exact"/>
        <w:ind w:left="783" w:hanging="323"/>
        <w:rPr>
          <w:sz w:val="24"/>
          <w:szCs w:val="24"/>
        </w:rPr>
      </w:pPr>
      <w:r w:rsidRPr="00DA37D7">
        <w:rPr>
          <w:b/>
          <w:w w:val="105"/>
          <w:sz w:val="24"/>
          <w:szCs w:val="24"/>
        </w:rPr>
        <w:t>Patys. – Вечеринки</w:t>
      </w:r>
      <w:r w:rsidRPr="00DA37D7">
        <w:rPr>
          <w:w w:val="105"/>
          <w:sz w:val="24"/>
          <w:szCs w:val="24"/>
        </w:rPr>
        <w:t>. (9</w:t>
      </w:r>
      <w:r w:rsidRPr="00DA37D7">
        <w:rPr>
          <w:spacing w:val="5"/>
          <w:w w:val="105"/>
          <w:sz w:val="24"/>
          <w:szCs w:val="24"/>
        </w:rPr>
        <w:t xml:space="preserve"> </w:t>
      </w:r>
      <w:r w:rsidRPr="00DA37D7">
        <w:rPr>
          <w:w w:val="105"/>
          <w:sz w:val="24"/>
          <w:szCs w:val="24"/>
        </w:rPr>
        <w:t>часов)</w:t>
      </w:r>
    </w:p>
    <w:p w:rsidR="00C97A94" w:rsidRPr="00DA37D7" w:rsidRDefault="00C97A94" w:rsidP="00DA37D7">
      <w:pPr>
        <w:pStyle w:val="BodyText"/>
        <w:spacing w:before="10" w:line="252" w:lineRule="auto"/>
        <w:ind w:right="118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</w:rPr>
        <w:t xml:space="preserve">Сложносочинённые предложения с союзом deshalb; Präteritum от глаголов sein и haben; указание времени в прошлом: letztes Jahr, letzten Monat. </w:t>
      </w:r>
      <w:r w:rsidRPr="00DA37D7">
        <w:rPr>
          <w:w w:val="105"/>
          <w:sz w:val="24"/>
          <w:szCs w:val="24"/>
          <w:lang w:val="ru-RU"/>
        </w:rPr>
        <w:t xml:space="preserve">Воспринимать на слух, читать, писать и вести диалоги (приглашения на день рождения, планирование праздника, выбор подарка). Оперировать активной лексикой в процессе общения. Понимать на слух речь учителя, высказывания одноклассников. Читать объёмные тексты, находить нужную информацию. Соблюдать правильное ударение в словах и фразах, интонацию в целом. Создавать проект – план праздника, обсуждать проект в классе. Рассказывать о состоявшейся вечеринке, употребляя простое прошедшее время </w:t>
      </w:r>
      <w:r w:rsidRPr="00DA37D7">
        <w:rPr>
          <w:w w:val="105"/>
          <w:sz w:val="24"/>
          <w:szCs w:val="24"/>
        </w:rPr>
        <w:t>Pr</w:t>
      </w:r>
      <w:r w:rsidRPr="00DA37D7">
        <w:rPr>
          <w:w w:val="105"/>
          <w:sz w:val="24"/>
          <w:szCs w:val="24"/>
          <w:lang w:val="ru-RU"/>
        </w:rPr>
        <w:t>ä</w:t>
      </w:r>
      <w:r w:rsidRPr="00DA37D7">
        <w:rPr>
          <w:w w:val="105"/>
          <w:sz w:val="24"/>
          <w:szCs w:val="24"/>
        </w:rPr>
        <w:t>teritum</w:t>
      </w:r>
      <w:r w:rsidRPr="00DA37D7">
        <w:rPr>
          <w:w w:val="105"/>
          <w:sz w:val="24"/>
          <w:szCs w:val="24"/>
          <w:lang w:val="ru-RU"/>
        </w:rPr>
        <w:t xml:space="preserve"> глаголов </w:t>
      </w:r>
      <w:r w:rsidRPr="00DA37D7">
        <w:rPr>
          <w:w w:val="105"/>
          <w:sz w:val="24"/>
          <w:szCs w:val="24"/>
        </w:rPr>
        <w:t>sein</w:t>
      </w:r>
      <w:r w:rsidRPr="00DA37D7">
        <w:rPr>
          <w:w w:val="105"/>
          <w:sz w:val="24"/>
          <w:szCs w:val="24"/>
          <w:lang w:val="ru-RU"/>
        </w:rPr>
        <w:t xml:space="preserve"> и </w:t>
      </w:r>
      <w:r w:rsidRPr="00DA37D7">
        <w:rPr>
          <w:w w:val="105"/>
          <w:sz w:val="24"/>
          <w:szCs w:val="24"/>
        </w:rPr>
        <w:t>haben</w:t>
      </w:r>
      <w:r w:rsidRPr="00DA37D7">
        <w:rPr>
          <w:w w:val="105"/>
          <w:sz w:val="24"/>
          <w:szCs w:val="24"/>
          <w:lang w:val="ru-RU"/>
        </w:rPr>
        <w:t>.</w:t>
      </w:r>
    </w:p>
    <w:p w:rsidR="00C97A94" w:rsidRPr="00DA37D7" w:rsidRDefault="00C97A94" w:rsidP="00DA37D7">
      <w:pPr>
        <w:pStyle w:val="ListParagraph"/>
        <w:numPr>
          <w:ilvl w:val="0"/>
          <w:numId w:val="10"/>
        </w:numPr>
        <w:tabs>
          <w:tab w:val="left" w:pos="873"/>
        </w:tabs>
        <w:spacing w:line="250" w:lineRule="exact"/>
        <w:ind w:left="872" w:hanging="412"/>
        <w:rPr>
          <w:sz w:val="24"/>
          <w:szCs w:val="24"/>
          <w:lang w:val="ru-RU"/>
        </w:rPr>
      </w:pPr>
      <w:r w:rsidRPr="00DA37D7">
        <w:rPr>
          <w:b/>
          <w:w w:val="105"/>
          <w:sz w:val="24"/>
          <w:szCs w:val="24"/>
        </w:rPr>
        <w:t>Meine</w:t>
      </w:r>
      <w:r w:rsidRPr="00DA37D7">
        <w:rPr>
          <w:b/>
          <w:w w:val="105"/>
          <w:sz w:val="24"/>
          <w:szCs w:val="24"/>
          <w:lang w:val="ru-RU"/>
        </w:rPr>
        <w:t xml:space="preserve"> </w:t>
      </w:r>
      <w:r w:rsidRPr="00DA37D7">
        <w:rPr>
          <w:b/>
          <w:w w:val="105"/>
          <w:sz w:val="24"/>
          <w:szCs w:val="24"/>
        </w:rPr>
        <w:t>Stadt</w:t>
      </w:r>
      <w:r w:rsidRPr="00DA37D7">
        <w:rPr>
          <w:b/>
          <w:w w:val="105"/>
          <w:sz w:val="24"/>
          <w:szCs w:val="24"/>
          <w:lang w:val="ru-RU"/>
        </w:rPr>
        <w:t xml:space="preserve">. – </w:t>
      </w:r>
      <w:r w:rsidRPr="00DA37D7">
        <w:rPr>
          <w:b/>
          <w:spacing w:val="2"/>
          <w:w w:val="105"/>
          <w:sz w:val="24"/>
          <w:szCs w:val="24"/>
          <w:lang w:val="ru-RU"/>
        </w:rPr>
        <w:t xml:space="preserve">Мой </w:t>
      </w:r>
      <w:r w:rsidRPr="00DA37D7">
        <w:rPr>
          <w:b/>
          <w:w w:val="105"/>
          <w:sz w:val="24"/>
          <w:szCs w:val="24"/>
          <w:lang w:val="ru-RU"/>
        </w:rPr>
        <w:t>город</w:t>
      </w:r>
      <w:r w:rsidRPr="00DA37D7">
        <w:rPr>
          <w:w w:val="105"/>
          <w:sz w:val="24"/>
          <w:szCs w:val="24"/>
          <w:lang w:val="ru-RU"/>
        </w:rPr>
        <w:t>. (9</w:t>
      </w:r>
      <w:r w:rsidRPr="00DA37D7">
        <w:rPr>
          <w:spacing w:val="-8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часов)</w:t>
      </w:r>
    </w:p>
    <w:p w:rsidR="00C97A94" w:rsidRPr="00DA37D7" w:rsidRDefault="00C97A94" w:rsidP="00DA37D7">
      <w:pPr>
        <w:spacing w:line="250" w:lineRule="exact"/>
        <w:jc w:val="both"/>
        <w:rPr>
          <w:sz w:val="24"/>
          <w:szCs w:val="24"/>
          <w:lang w:val="ru-RU"/>
        </w:rPr>
        <w:sectPr w:rsidR="00C97A94" w:rsidRPr="00DA37D7" w:rsidSect="00DA37D7">
          <w:pgSz w:w="16850" w:h="11910" w:orient="landscape"/>
          <w:pgMar w:top="1240" w:right="743" w:bottom="278" w:left="1242" w:header="720" w:footer="720" w:gutter="0"/>
          <w:cols w:space="720"/>
        </w:sectPr>
      </w:pPr>
    </w:p>
    <w:p w:rsidR="00C97A94" w:rsidRPr="00DA37D7" w:rsidRDefault="00C97A94" w:rsidP="00DA37D7">
      <w:pPr>
        <w:pStyle w:val="BodyText"/>
        <w:spacing w:before="71" w:line="249" w:lineRule="auto"/>
        <w:ind w:right="115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 xml:space="preserve">Употреблять предлоги с дательным падежом </w:t>
      </w:r>
      <w:r w:rsidRPr="00DA37D7">
        <w:rPr>
          <w:w w:val="105"/>
          <w:sz w:val="24"/>
          <w:szCs w:val="24"/>
        </w:rPr>
        <w:t>mit</w:t>
      </w:r>
      <w:r w:rsidRPr="00DA37D7">
        <w:rPr>
          <w:w w:val="105"/>
          <w:sz w:val="24"/>
          <w:szCs w:val="24"/>
          <w:lang w:val="ru-RU"/>
        </w:rPr>
        <w:t xml:space="preserve">, </w:t>
      </w:r>
      <w:r w:rsidRPr="00DA37D7">
        <w:rPr>
          <w:w w:val="105"/>
          <w:sz w:val="24"/>
          <w:szCs w:val="24"/>
        </w:rPr>
        <w:t>nach</w:t>
      </w:r>
      <w:r w:rsidRPr="00DA37D7">
        <w:rPr>
          <w:w w:val="105"/>
          <w:sz w:val="24"/>
          <w:szCs w:val="24"/>
          <w:lang w:val="ru-RU"/>
        </w:rPr>
        <w:t xml:space="preserve">, </w:t>
      </w:r>
      <w:r w:rsidRPr="00DA37D7">
        <w:rPr>
          <w:w w:val="105"/>
          <w:sz w:val="24"/>
          <w:szCs w:val="24"/>
        </w:rPr>
        <w:t>aus</w:t>
      </w:r>
      <w:r w:rsidRPr="00DA37D7">
        <w:rPr>
          <w:w w:val="105"/>
          <w:sz w:val="24"/>
          <w:szCs w:val="24"/>
          <w:lang w:val="ru-RU"/>
        </w:rPr>
        <w:t xml:space="preserve">, </w:t>
      </w:r>
      <w:r w:rsidRPr="00DA37D7">
        <w:rPr>
          <w:w w:val="105"/>
          <w:sz w:val="24"/>
          <w:szCs w:val="24"/>
        </w:rPr>
        <w:t>zu</w:t>
      </w:r>
      <w:r w:rsidRPr="00DA37D7">
        <w:rPr>
          <w:w w:val="105"/>
          <w:sz w:val="24"/>
          <w:szCs w:val="24"/>
          <w:lang w:val="ru-RU"/>
        </w:rPr>
        <w:t xml:space="preserve">, </w:t>
      </w:r>
      <w:r w:rsidRPr="00DA37D7">
        <w:rPr>
          <w:w w:val="105"/>
          <w:sz w:val="24"/>
          <w:szCs w:val="24"/>
        </w:rPr>
        <w:t>von</w:t>
      </w:r>
      <w:r w:rsidRPr="00DA37D7">
        <w:rPr>
          <w:w w:val="105"/>
          <w:sz w:val="24"/>
          <w:szCs w:val="24"/>
          <w:lang w:val="ru-RU"/>
        </w:rPr>
        <w:t xml:space="preserve">, </w:t>
      </w:r>
      <w:r w:rsidRPr="00DA37D7">
        <w:rPr>
          <w:w w:val="105"/>
          <w:sz w:val="24"/>
          <w:szCs w:val="24"/>
        </w:rPr>
        <w:t>bei</w:t>
      </w:r>
      <w:r w:rsidRPr="00DA37D7">
        <w:rPr>
          <w:w w:val="105"/>
          <w:sz w:val="24"/>
          <w:szCs w:val="24"/>
          <w:lang w:val="ru-RU"/>
        </w:rPr>
        <w:t xml:space="preserve">;прошедшее разговорное время </w:t>
      </w:r>
      <w:r w:rsidRPr="00DA37D7">
        <w:rPr>
          <w:w w:val="105"/>
          <w:sz w:val="24"/>
          <w:szCs w:val="24"/>
        </w:rPr>
        <w:t>Perfekt</w:t>
      </w:r>
      <w:r w:rsidRPr="00DA37D7">
        <w:rPr>
          <w:w w:val="105"/>
          <w:sz w:val="24"/>
          <w:szCs w:val="24"/>
          <w:lang w:val="ru-RU"/>
        </w:rPr>
        <w:t xml:space="preserve"> (рамочная конструкция). Расспрашивать о своём городе; описывать иллюстрацию. Описывать дорогу в школу. Запрашивать информацию о месте нахождения объекта, понимать ответ, а также самому объяснять дорогу. Читать и понимать электронное письмо, построенное на изученном языковом материале. Читать и понимать страноведческие тексты; понимать на слух речь учителя, одноклассников и тексты аудиозаписей, построенные на изученном языковом материале.</w:t>
      </w:r>
    </w:p>
    <w:p w:rsidR="00C97A94" w:rsidRPr="00DA37D7" w:rsidRDefault="00C97A94" w:rsidP="00DA37D7">
      <w:pPr>
        <w:pStyle w:val="ListParagraph"/>
        <w:numPr>
          <w:ilvl w:val="0"/>
          <w:numId w:val="10"/>
        </w:numPr>
        <w:tabs>
          <w:tab w:val="left" w:pos="971"/>
        </w:tabs>
        <w:spacing w:before="12"/>
        <w:ind w:left="970" w:hanging="510"/>
        <w:rPr>
          <w:sz w:val="24"/>
          <w:szCs w:val="24"/>
        </w:rPr>
      </w:pPr>
      <w:r w:rsidRPr="00DA37D7">
        <w:rPr>
          <w:b/>
          <w:w w:val="105"/>
          <w:sz w:val="24"/>
          <w:szCs w:val="24"/>
        </w:rPr>
        <w:t>Ferien. – Каникулы</w:t>
      </w:r>
      <w:r w:rsidRPr="00DA37D7">
        <w:rPr>
          <w:w w:val="105"/>
          <w:sz w:val="24"/>
          <w:szCs w:val="24"/>
        </w:rPr>
        <w:t>. (8</w:t>
      </w:r>
      <w:r w:rsidRPr="00DA37D7">
        <w:rPr>
          <w:spacing w:val="-2"/>
          <w:w w:val="105"/>
          <w:sz w:val="24"/>
          <w:szCs w:val="24"/>
        </w:rPr>
        <w:t xml:space="preserve"> </w:t>
      </w:r>
      <w:r w:rsidRPr="00DA37D7">
        <w:rPr>
          <w:w w:val="105"/>
          <w:sz w:val="24"/>
          <w:szCs w:val="24"/>
        </w:rPr>
        <w:t>часов)</w:t>
      </w:r>
    </w:p>
    <w:p w:rsidR="00C97A94" w:rsidRPr="00DA37D7" w:rsidRDefault="00C97A94" w:rsidP="00DA37D7">
      <w:pPr>
        <w:pStyle w:val="BodyText"/>
        <w:spacing w:before="9" w:line="252" w:lineRule="auto"/>
        <w:ind w:right="111"/>
        <w:rPr>
          <w:sz w:val="24"/>
          <w:szCs w:val="24"/>
        </w:rPr>
      </w:pPr>
      <w:r w:rsidRPr="00DA37D7">
        <w:rPr>
          <w:w w:val="105"/>
          <w:sz w:val="24"/>
          <w:szCs w:val="24"/>
          <w:lang w:val="ru-RU"/>
        </w:rPr>
        <w:t xml:space="preserve">Употреблять </w:t>
      </w:r>
      <w:r w:rsidRPr="00DA37D7">
        <w:rPr>
          <w:w w:val="105"/>
          <w:sz w:val="24"/>
          <w:szCs w:val="24"/>
        </w:rPr>
        <w:t>das</w:t>
      </w:r>
      <w:r w:rsidRPr="00DA37D7">
        <w:rPr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</w:rPr>
        <w:t>Partizip</w:t>
      </w:r>
      <w:r w:rsidRPr="00DA37D7">
        <w:rPr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</w:rPr>
        <w:t>II</w:t>
      </w:r>
      <w:r w:rsidRPr="00DA37D7">
        <w:rPr>
          <w:w w:val="105"/>
          <w:sz w:val="24"/>
          <w:szCs w:val="24"/>
          <w:lang w:val="ru-RU"/>
        </w:rPr>
        <w:t xml:space="preserve">; употреблять </w:t>
      </w:r>
      <w:r w:rsidRPr="00DA37D7">
        <w:rPr>
          <w:w w:val="105"/>
          <w:sz w:val="24"/>
          <w:szCs w:val="24"/>
        </w:rPr>
        <w:t>Perfekt</w:t>
      </w:r>
      <w:r w:rsidRPr="00DA37D7">
        <w:rPr>
          <w:w w:val="105"/>
          <w:sz w:val="24"/>
          <w:szCs w:val="24"/>
          <w:lang w:val="ru-RU"/>
        </w:rPr>
        <w:t xml:space="preserve"> глаголов </w:t>
      </w:r>
      <w:r w:rsidRPr="00DA37D7">
        <w:rPr>
          <w:w w:val="105"/>
          <w:sz w:val="24"/>
          <w:szCs w:val="24"/>
        </w:rPr>
        <w:t>sein</w:t>
      </w:r>
      <w:r w:rsidRPr="00DA37D7">
        <w:rPr>
          <w:w w:val="105"/>
          <w:sz w:val="24"/>
          <w:szCs w:val="24"/>
          <w:lang w:val="ru-RU"/>
        </w:rPr>
        <w:t xml:space="preserve"> и </w:t>
      </w:r>
      <w:r w:rsidRPr="00DA37D7">
        <w:rPr>
          <w:w w:val="105"/>
          <w:sz w:val="24"/>
          <w:szCs w:val="24"/>
        </w:rPr>
        <w:t>haben</w:t>
      </w:r>
      <w:r w:rsidRPr="00DA37D7">
        <w:rPr>
          <w:w w:val="105"/>
          <w:sz w:val="24"/>
          <w:szCs w:val="24"/>
          <w:lang w:val="ru-RU"/>
        </w:rPr>
        <w:t>; порядок слов: рамочная конструкция. Вести диалоги на основе изученного материала (планировать поездку,</w:t>
      </w:r>
      <w:r w:rsidRPr="00DA37D7">
        <w:rPr>
          <w:spacing w:val="-8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каникулы,</w:t>
      </w:r>
      <w:r w:rsidRPr="00DA37D7">
        <w:rPr>
          <w:spacing w:val="-7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приводя</w:t>
      </w:r>
      <w:r w:rsidRPr="00DA37D7">
        <w:rPr>
          <w:spacing w:val="-7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аргументы</w:t>
      </w:r>
      <w:r w:rsidRPr="00DA37D7">
        <w:rPr>
          <w:spacing w:val="-7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за</w:t>
      </w:r>
      <w:r w:rsidRPr="00DA37D7">
        <w:rPr>
          <w:spacing w:val="-4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и</w:t>
      </w:r>
      <w:r w:rsidRPr="00DA37D7">
        <w:rPr>
          <w:spacing w:val="-4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против).</w:t>
      </w:r>
      <w:r w:rsidRPr="00DA37D7">
        <w:rPr>
          <w:spacing w:val="-7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Говорить</w:t>
      </w:r>
      <w:r w:rsidRPr="00DA37D7">
        <w:rPr>
          <w:spacing w:val="-6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о</w:t>
      </w:r>
      <w:r w:rsidRPr="00DA37D7">
        <w:rPr>
          <w:spacing w:val="-3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событиях,</w:t>
      </w:r>
      <w:r w:rsidRPr="00DA37D7">
        <w:rPr>
          <w:spacing w:val="-7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 xml:space="preserve">произошедших ранее, употребляя прошедшее разговорное время. Читать </w:t>
      </w:r>
      <w:r w:rsidRPr="00DA37D7">
        <w:rPr>
          <w:spacing w:val="2"/>
          <w:w w:val="105"/>
          <w:sz w:val="24"/>
          <w:szCs w:val="24"/>
          <w:lang w:val="ru-RU"/>
        </w:rPr>
        <w:t xml:space="preserve">тексты </w:t>
      </w:r>
      <w:r w:rsidRPr="00DA37D7">
        <w:rPr>
          <w:w w:val="105"/>
          <w:sz w:val="24"/>
          <w:szCs w:val="24"/>
          <w:lang w:val="ru-RU"/>
        </w:rPr>
        <w:t xml:space="preserve">и находить запрашиваемую информацию. Читать и понимать страноведческий текст о путешествиях жителей немецкоязычных стран. Планировать поездку в Германию, Австрию и Швейцарию, используя интернет-сайты, содержащие информацию о молодёжных турбазах в этих странах (проект).Писать открытку с места отдыха. </w:t>
      </w:r>
      <w:r w:rsidRPr="00DA37D7">
        <w:rPr>
          <w:w w:val="105"/>
          <w:sz w:val="24"/>
          <w:szCs w:val="24"/>
        </w:rPr>
        <w:t>Употреблять в речи изученный грамматический</w:t>
      </w:r>
      <w:r w:rsidRPr="00DA37D7">
        <w:rPr>
          <w:spacing w:val="4"/>
          <w:w w:val="105"/>
          <w:sz w:val="24"/>
          <w:szCs w:val="24"/>
        </w:rPr>
        <w:t xml:space="preserve"> </w:t>
      </w:r>
      <w:r w:rsidRPr="00DA37D7">
        <w:rPr>
          <w:w w:val="105"/>
          <w:sz w:val="24"/>
          <w:szCs w:val="24"/>
        </w:rPr>
        <w:t>материал.</w:t>
      </w:r>
    </w:p>
    <w:p w:rsidR="00C97A94" w:rsidRPr="00DA37D7" w:rsidRDefault="00C97A94" w:rsidP="00DA37D7">
      <w:pPr>
        <w:pStyle w:val="Heading1"/>
        <w:numPr>
          <w:ilvl w:val="0"/>
          <w:numId w:val="10"/>
        </w:numPr>
        <w:tabs>
          <w:tab w:val="left" w:pos="787"/>
        </w:tabs>
        <w:spacing w:line="250" w:lineRule="exact"/>
        <w:ind w:left="786" w:hanging="326"/>
        <w:rPr>
          <w:b w:val="0"/>
          <w:sz w:val="24"/>
          <w:szCs w:val="24"/>
          <w:lang w:val="ru-RU"/>
        </w:rPr>
      </w:pPr>
      <w:r w:rsidRPr="00DA37D7">
        <w:rPr>
          <w:w w:val="105"/>
          <w:sz w:val="24"/>
          <w:szCs w:val="24"/>
        </w:rPr>
        <w:t>Grosse</w:t>
      </w:r>
      <w:r w:rsidRPr="00DA37D7">
        <w:rPr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</w:rPr>
        <w:t>Pause</w:t>
      </w:r>
      <w:r w:rsidRPr="00DA37D7">
        <w:rPr>
          <w:w w:val="105"/>
          <w:sz w:val="24"/>
          <w:szCs w:val="24"/>
          <w:lang w:val="ru-RU"/>
        </w:rPr>
        <w:t xml:space="preserve">. – Большая перемена. </w:t>
      </w:r>
      <w:r w:rsidRPr="00DA37D7">
        <w:rPr>
          <w:b w:val="0"/>
          <w:w w:val="105"/>
          <w:sz w:val="24"/>
          <w:szCs w:val="24"/>
          <w:lang w:val="ru-RU"/>
        </w:rPr>
        <w:t>(4</w:t>
      </w:r>
      <w:r w:rsidRPr="00DA37D7">
        <w:rPr>
          <w:b w:val="0"/>
          <w:spacing w:val="-3"/>
          <w:w w:val="105"/>
          <w:sz w:val="24"/>
          <w:szCs w:val="24"/>
          <w:lang w:val="ru-RU"/>
        </w:rPr>
        <w:t xml:space="preserve"> </w:t>
      </w:r>
      <w:r w:rsidRPr="00DA37D7">
        <w:rPr>
          <w:b w:val="0"/>
          <w:w w:val="105"/>
          <w:sz w:val="24"/>
          <w:szCs w:val="24"/>
          <w:lang w:val="ru-RU"/>
        </w:rPr>
        <w:t>часа)</w:t>
      </w:r>
    </w:p>
    <w:p w:rsidR="00C97A94" w:rsidRPr="00DA37D7" w:rsidRDefault="00C97A94" w:rsidP="00DA37D7">
      <w:pPr>
        <w:pStyle w:val="BodyText"/>
        <w:spacing w:before="10" w:line="252" w:lineRule="auto"/>
        <w:ind w:right="124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Читать, воспринимать на слух, понимать комикс и разыгрывать похожие ситуации. Дискутировать на предложенную тему и аргументировать свои высказывания, применять знания, приобретённые за год.</w:t>
      </w:r>
    </w:p>
    <w:p w:rsidR="00C97A94" w:rsidRPr="00DA37D7" w:rsidRDefault="00C97A94" w:rsidP="00DA37D7">
      <w:pPr>
        <w:pStyle w:val="BodyText"/>
        <w:spacing w:before="7"/>
        <w:ind w:left="0"/>
        <w:rPr>
          <w:sz w:val="24"/>
          <w:szCs w:val="24"/>
          <w:lang w:val="ru-RU"/>
        </w:rPr>
      </w:pPr>
    </w:p>
    <w:p w:rsidR="00C97A94" w:rsidRPr="00DA37D7" w:rsidRDefault="00C97A94" w:rsidP="00DA37D7">
      <w:pPr>
        <w:pStyle w:val="Heading1"/>
        <w:numPr>
          <w:ilvl w:val="0"/>
          <w:numId w:val="13"/>
        </w:numPr>
        <w:tabs>
          <w:tab w:val="left" w:pos="640"/>
        </w:tabs>
        <w:spacing w:before="1"/>
        <w:ind w:hanging="179"/>
        <w:rPr>
          <w:sz w:val="24"/>
          <w:szCs w:val="24"/>
        </w:rPr>
      </w:pPr>
      <w:r w:rsidRPr="00DA37D7">
        <w:rPr>
          <w:w w:val="105"/>
          <w:sz w:val="24"/>
          <w:szCs w:val="24"/>
        </w:rPr>
        <w:t>класс – 70</w:t>
      </w:r>
      <w:r w:rsidRPr="00DA37D7">
        <w:rPr>
          <w:spacing w:val="-1"/>
          <w:w w:val="105"/>
          <w:sz w:val="24"/>
          <w:szCs w:val="24"/>
        </w:rPr>
        <w:t xml:space="preserve"> </w:t>
      </w:r>
      <w:r w:rsidRPr="00DA37D7">
        <w:rPr>
          <w:w w:val="105"/>
          <w:sz w:val="24"/>
          <w:szCs w:val="24"/>
        </w:rPr>
        <w:t>часов</w:t>
      </w:r>
    </w:p>
    <w:p w:rsidR="00C97A94" w:rsidRPr="00DA37D7" w:rsidRDefault="00C97A94" w:rsidP="00DA37D7">
      <w:pPr>
        <w:pStyle w:val="BodyText"/>
        <w:spacing w:before="1"/>
        <w:rPr>
          <w:sz w:val="24"/>
          <w:szCs w:val="24"/>
        </w:rPr>
      </w:pPr>
      <w:r w:rsidRPr="00DA37D7">
        <w:rPr>
          <w:w w:val="105"/>
          <w:sz w:val="24"/>
          <w:szCs w:val="24"/>
        </w:rPr>
        <w:t>(III год обучения)</w:t>
      </w:r>
    </w:p>
    <w:p w:rsidR="00C97A94" w:rsidRPr="00DA37D7" w:rsidRDefault="00C97A94" w:rsidP="00DA37D7">
      <w:pPr>
        <w:pStyle w:val="BodyText"/>
        <w:spacing w:before="10" w:line="252" w:lineRule="auto"/>
        <w:ind w:right="114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На данном этапе обучения осуществляется целенаправленная работа по систематизации языковых знаний учащихся. Учащиеся должны научиться практически использовать грамматические явления в коммуникативно-ориентированных упражнениях и ситуациях, соответствующих возрасту и реальным возможностям каждого учащегося. Содержание обучения на данном этапе должно отличаться высокой образовательной ценн остью, аутентичностью. Оно должно давать разностороннее и подлинное представление о национально-культурных особенностях стран изучаемого языка, о жизни и деятельности сверстников за рубежом.</w:t>
      </w:r>
    </w:p>
    <w:p w:rsidR="00C97A94" w:rsidRPr="00DA37D7" w:rsidRDefault="00C97A94" w:rsidP="00DA37D7">
      <w:pPr>
        <w:pStyle w:val="ListParagraph"/>
        <w:numPr>
          <w:ilvl w:val="0"/>
          <w:numId w:val="9"/>
        </w:numPr>
        <w:tabs>
          <w:tab w:val="left" w:pos="619"/>
        </w:tabs>
        <w:spacing w:line="254" w:lineRule="exact"/>
        <w:rPr>
          <w:sz w:val="24"/>
          <w:szCs w:val="24"/>
        </w:rPr>
      </w:pPr>
      <w:r w:rsidRPr="00DA37D7">
        <w:rPr>
          <w:b/>
          <w:spacing w:val="-4"/>
          <w:w w:val="105"/>
          <w:sz w:val="24"/>
          <w:szCs w:val="24"/>
          <w:lang w:val="de-DE"/>
        </w:rPr>
        <w:t xml:space="preserve">Wie </w:t>
      </w:r>
      <w:r w:rsidRPr="00DA37D7">
        <w:rPr>
          <w:b/>
          <w:w w:val="105"/>
          <w:sz w:val="24"/>
          <w:szCs w:val="24"/>
          <w:lang w:val="de-DE"/>
        </w:rPr>
        <w:t xml:space="preserve">war’s </w:t>
      </w:r>
      <w:r w:rsidRPr="00DA37D7">
        <w:rPr>
          <w:b/>
          <w:spacing w:val="2"/>
          <w:w w:val="105"/>
          <w:sz w:val="24"/>
          <w:szCs w:val="24"/>
          <w:lang w:val="de-DE"/>
        </w:rPr>
        <w:t xml:space="preserve">in </w:t>
      </w:r>
      <w:r w:rsidRPr="00DA37D7">
        <w:rPr>
          <w:b/>
          <w:w w:val="105"/>
          <w:sz w:val="24"/>
          <w:szCs w:val="24"/>
          <w:lang w:val="de-DE"/>
        </w:rPr>
        <w:t xml:space="preserve">den Ferien? </w:t>
      </w:r>
      <w:r w:rsidRPr="00DA37D7">
        <w:rPr>
          <w:w w:val="105"/>
          <w:sz w:val="24"/>
          <w:szCs w:val="24"/>
          <w:lang w:val="de-DE"/>
        </w:rPr>
        <w:t xml:space="preserve">– </w:t>
      </w:r>
      <w:r w:rsidRPr="00DA37D7">
        <w:rPr>
          <w:w w:val="105"/>
          <w:sz w:val="24"/>
          <w:szCs w:val="24"/>
        </w:rPr>
        <w:t>Какими</w:t>
      </w:r>
      <w:r w:rsidRPr="00DA37D7">
        <w:rPr>
          <w:w w:val="105"/>
          <w:sz w:val="24"/>
          <w:szCs w:val="24"/>
          <w:lang w:val="de-DE"/>
        </w:rPr>
        <w:t xml:space="preserve"> </w:t>
      </w:r>
      <w:r w:rsidRPr="00DA37D7">
        <w:rPr>
          <w:w w:val="105"/>
          <w:sz w:val="24"/>
          <w:szCs w:val="24"/>
        </w:rPr>
        <w:t>были</w:t>
      </w:r>
      <w:r w:rsidRPr="00DA37D7">
        <w:rPr>
          <w:w w:val="105"/>
          <w:sz w:val="24"/>
          <w:szCs w:val="24"/>
          <w:lang w:val="de-DE"/>
        </w:rPr>
        <w:t xml:space="preserve"> </w:t>
      </w:r>
      <w:r w:rsidRPr="00DA37D7">
        <w:rPr>
          <w:w w:val="105"/>
          <w:sz w:val="24"/>
          <w:szCs w:val="24"/>
        </w:rPr>
        <w:t>каникулы</w:t>
      </w:r>
      <w:r w:rsidRPr="00DA37D7">
        <w:rPr>
          <w:w w:val="105"/>
          <w:sz w:val="24"/>
          <w:szCs w:val="24"/>
          <w:lang w:val="de-DE"/>
        </w:rPr>
        <w:t xml:space="preserve">? </w:t>
      </w:r>
      <w:r w:rsidRPr="00DA37D7">
        <w:rPr>
          <w:w w:val="105"/>
          <w:sz w:val="24"/>
          <w:szCs w:val="24"/>
        </w:rPr>
        <w:t>(9</w:t>
      </w:r>
      <w:r w:rsidRPr="00DA37D7">
        <w:rPr>
          <w:spacing w:val="-3"/>
          <w:w w:val="105"/>
          <w:sz w:val="24"/>
          <w:szCs w:val="24"/>
        </w:rPr>
        <w:t xml:space="preserve"> </w:t>
      </w:r>
      <w:r w:rsidRPr="00DA37D7">
        <w:rPr>
          <w:w w:val="105"/>
          <w:sz w:val="24"/>
          <w:szCs w:val="24"/>
        </w:rPr>
        <w:t>часов)</w:t>
      </w:r>
    </w:p>
    <w:p w:rsidR="00C97A94" w:rsidRPr="00DA37D7" w:rsidRDefault="00C97A94" w:rsidP="00DA37D7">
      <w:pPr>
        <w:pStyle w:val="BodyText"/>
        <w:spacing w:before="9" w:line="249" w:lineRule="auto"/>
        <w:ind w:right="119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 xml:space="preserve">Употреблять притяжательные местоимения; артикли в дательном падеже; прошедшее разговорное время </w:t>
      </w:r>
      <w:r w:rsidRPr="00DA37D7">
        <w:rPr>
          <w:w w:val="105"/>
          <w:sz w:val="24"/>
          <w:szCs w:val="24"/>
        </w:rPr>
        <w:t>Perfekt</w:t>
      </w:r>
      <w:r w:rsidRPr="00DA37D7">
        <w:rPr>
          <w:w w:val="105"/>
          <w:sz w:val="24"/>
          <w:szCs w:val="24"/>
          <w:lang w:val="ru-RU"/>
        </w:rPr>
        <w:t xml:space="preserve"> – </w:t>
      </w:r>
      <w:r w:rsidRPr="00DA37D7">
        <w:rPr>
          <w:w w:val="105"/>
          <w:sz w:val="24"/>
          <w:szCs w:val="24"/>
        </w:rPr>
        <w:t>Partizip</w:t>
      </w:r>
      <w:r w:rsidRPr="00DA37D7">
        <w:rPr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</w:rPr>
        <w:t>II</w:t>
      </w:r>
      <w:r w:rsidRPr="00DA37D7">
        <w:rPr>
          <w:w w:val="105"/>
          <w:sz w:val="24"/>
          <w:szCs w:val="24"/>
          <w:lang w:val="ru-RU"/>
        </w:rPr>
        <w:t>.Рассказывать о погоде, употребляя в речи глаголы в прошедшем</w:t>
      </w:r>
      <w:r w:rsidRPr="00DA37D7">
        <w:rPr>
          <w:spacing w:val="-8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времени</w:t>
      </w:r>
      <w:r w:rsidRPr="00DA37D7">
        <w:rPr>
          <w:spacing w:val="-7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(</w:t>
      </w:r>
      <w:r w:rsidRPr="00DA37D7">
        <w:rPr>
          <w:w w:val="105"/>
          <w:sz w:val="24"/>
          <w:szCs w:val="24"/>
        </w:rPr>
        <w:t>Pr</w:t>
      </w:r>
      <w:r w:rsidRPr="00DA37D7">
        <w:rPr>
          <w:w w:val="105"/>
          <w:sz w:val="24"/>
          <w:szCs w:val="24"/>
          <w:lang w:val="ru-RU"/>
        </w:rPr>
        <w:t>ä</w:t>
      </w:r>
      <w:r w:rsidRPr="00DA37D7">
        <w:rPr>
          <w:w w:val="105"/>
          <w:sz w:val="24"/>
          <w:szCs w:val="24"/>
        </w:rPr>
        <w:t>teritum</w:t>
      </w:r>
      <w:r w:rsidRPr="00DA37D7">
        <w:rPr>
          <w:w w:val="105"/>
          <w:sz w:val="24"/>
          <w:szCs w:val="24"/>
          <w:lang w:val="ru-RU"/>
        </w:rPr>
        <w:t>,</w:t>
      </w:r>
      <w:r w:rsidRPr="00DA37D7">
        <w:rPr>
          <w:spacing w:val="-9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</w:rPr>
        <w:t>Perfekt</w:t>
      </w:r>
      <w:r w:rsidRPr="00DA37D7">
        <w:rPr>
          <w:w w:val="105"/>
          <w:sz w:val="24"/>
          <w:szCs w:val="24"/>
          <w:lang w:val="ru-RU"/>
        </w:rPr>
        <w:t>).</w:t>
      </w:r>
      <w:r w:rsidRPr="00DA37D7">
        <w:rPr>
          <w:spacing w:val="-10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Высказывать</w:t>
      </w:r>
      <w:r w:rsidRPr="00DA37D7">
        <w:rPr>
          <w:spacing w:val="-2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своё</w:t>
      </w:r>
      <w:r w:rsidRPr="00DA37D7">
        <w:rPr>
          <w:spacing w:val="-12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мнение,</w:t>
      </w:r>
      <w:r w:rsidRPr="00DA37D7">
        <w:rPr>
          <w:spacing w:val="-10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используя</w:t>
      </w:r>
      <w:r w:rsidRPr="00DA37D7">
        <w:rPr>
          <w:spacing w:val="-10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 xml:space="preserve">выражения </w:t>
      </w:r>
      <w:r w:rsidRPr="00DA37D7">
        <w:rPr>
          <w:w w:val="105"/>
          <w:sz w:val="24"/>
          <w:szCs w:val="24"/>
        </w:rPr>
        <w:t>ich</w:t>
      </w:r>
      <w:r w:rsidRPr="00DA37D7">
        <w:rPr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</w:rPr>
        <w:t>glaube</w:t>
      </w:r>
      <w:r w:rsidRPr="00DA37D7">
        <w:rPr>
          <w:w w:val="105"/>
          <w:sz w:val="24"/>
          <w:szCs w:val="24"/>
          <w:lang w:val="ru-RU"/>
        </w:rPr>
        <w:t xml:space="preserve">, </w:t>
      </w:r>
      <w:r w:rsidRPr="00DA37D7">
        <w:rPr>
          <w:w w:val="105"/>
          <w:sz w:val="24"/>
          <w:szCs w:val="24"/>
        </w:rPr>
        <w:t>vieleicht</w:t>
      </w:r>
      <w:r w:rsidRPr="00DA37D7">
        <w:rPr>
          <w:w w:val="105"/>
          <w:sz w:val="24"/>
          <w:szCs w:val="24"/>
          <w:lang w:val="ru-RU"/>
        </w:rPr>
        <w:t>. Воспринимать на слух и понимать диалог, содержащий большое количество качественных прилагательных. Понимать на слух речь учителя, одноклассников и тексты аудиозаписей, построенные на знакомом языковом материале. Соотносить аудиотексты и визуальную информацию. Рассказывать о каникулах с опорой на иллюстрации. Читать и соотносить прочитанную информацию с иллюстративным и аудиоматериалом. Письменно составлять вопросы для викторины и отвечать на них. Читать и понимать страноведческий текст о Швейцарии, содержащий несколько незнакомых</w:t>
      </w:r>
      <w:r w:rsidRPr="00DA37D7">
        <w:rPr>
          <w:spacing w:val="-3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слов,</w:t>
      </w:r>
      <w:r w:rsidRPr="00DA37D7">
        <w:rPr>
          <w:spacing w:val="-1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о</w:t>
      </w:r>
      <w:r w:rsidRPr="00DA37D7">
        <w:rPr>
          <w:spacing w:val="-8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значении</w:t>
      </w:r>
      <w:r w:rsidRPr="00DA37D7">
        <w:rPr>
          <w:spacing w:val="-4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которых</w:t>
      </w:r>
      <w:r w:rsidRPr="00DA37D7">
        <w:rPr>
          <w:spacing w:val="-8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можно</w:t>
      </w:r>
      <w:r w:rsidRPr="00DA37D7">
        <w:rPr>
          <w:spacing w:val="-9"/>
          <w:w w:val="105"/>
          <w:sz w:val="24"/>
          <w:szCs w:val="24"/>
          <w:lang w:val="ru-RU"/>
        </w:rPr>
        <w:t xml:space="preserve"> </w:t>
      </w:r>
      <w:r w:rsidRPr="00DA37D7">
        <w:rPr>
          <w:spacing w:val="2"/>
          <w:w w:val="105"/>
          <w:sz w:val="24"/>
          <w:szCs w:val="24"/>
          <w:lang w:val="ru-RU"/>
        </w:rPr>
        <w:t>было</w:t>
      </w:r>
      <w:r w:rsidRPr="00DA37D7">
        <w:rPr>
          <w:spacing w:val="-8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догадаться</w:t>
      </w:r>
      <w:r w:rsidRPr="00DA37D7">
        <w:rPr>
          <w:spacing w:val="-7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по</w:t>
      </w:r>
      <w:r w:rsidRPr="00DA37D7">
        <w:rPr>
          <w:spacing w:val="-3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контексту.</w:t>
      </w:r>
      <w:r w:rsidRPr="00DA37D7">
        <w:rPr>
          <w:spacing w:val="-1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Рассказывать о людях с опорой на иллюстрацию. Составлять и разыгрывать</w:t>
      </w:r>
      <w:r w:rsidRPr="00DA37D7">
        <w:rPr>
          <w:spacing w:val="-14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диалоги.</w:t>
      </w:r>
    </w:p>
    <w:p w:rsidR="00C97A94" w:rsidRPr="00DA37D7" w:rsidRDefault="00C97A94" w:rsidP="00DA37D7">
      <w:pPr>
        <w:pStyle w:val="ListParagraph"/>
        <w:numPr>
          <w:ilvl w:val="0"/>
          <w:numId w:val="9"/>
        </w:numPr>
        <w:tabs>
          <w:tab w:val="left" w:pos="708"/>
        </w:tabs>
        <w:spacing w:before="12"/>
        <w:ind w:left="707" w:hanging="247"/>
        <w:rPr>
          <w:sz w:val="24"/>
          <w:szCs w:val="24"/>
          <w:lang w:val="ru-RU"/>
        </w:rPr>
      </w:pPr>
      <w:r w:rsidRPr="00DA37D7">
        <w:rPr>
          <w:b/>
          <w:w w:val="105"/>
          <w:sz w:val="24"/>
          <w:szCs w:val="24"/>
        </w:rPr>
        <w:t>Meine</w:t>
      </w:r>
      <w:r w:rsidRPr="00DA37D7">
        <w:rPr>
          <w:b/>
          <w:w w:val="105"/>
          <w:sz w:val="24"/>
          <w:szCs w:val="24"/>
          <w:lang w:val="ru-RU"/>
        </w:rPr>
        <w:t xml:space="preserve"> </w:t>
      </w:r>
      <w:r w:rsidRPr="00DA37D7">
        <w:rPr>
          <w:b/>
          <w:w w:val="105"/>
          <w:sz w:val="24"/>
          <w:szCs w:val="24"/>
        </w:rPr>
        <w:t>Pl</w:t>
      </w:r>
      <w:r w:rsidRPr="00DA37D7">
        <w:rPr>
          <w:b/>
          <w:w w:val="105"/>
          <w:sz w:val="24"/>
          <w:szCs w:val="24"/>
          <w:lang w:val="ru-RU"/>
        </w:rPr>
        <w:t>ä</w:t>
      </w:r>
      <w:r w:rsidRPr="00DA37D7">
        <w:rPr>
          <w:b/>
          <w:w w:val="105"/>
          <w:sz w:val="24"/>
          <w:szCs w:val="24"/>
        </w:rPr>
        <w:t>ne</w:t>
      </w:r>
      <w:r w:rsidRPr="00DA37D7">
        <w:rPr>
          <w:b/>
          <w:w w:val="105"/>
          <w:sz w:val="24"/>
          <w:szCs w:val="24"/>
          <w:lang w:val="ru-RU"/>
        </w:rPr>
        <w:t xml:space="preserve">. – </w:t>
      </w:r>
      <w:r w:rsidRPr="00DA37D7">
        <w:rPr>
          <w:b/>
          <w:spacing w:val="2"/>
          <w:w w:val="105"/>
          <w:sz w:val="24"/>
          <w:szCs w:val="24"/>
          <w:lang w:val="ru-RU"/>
        </w:rPr>
        <w:t xml:space="preserve">Мои </w:t>
      </w:r>
      <w:r w:rsidRPr="00DA37D7">
        <w:rPr>
          <w:b/>
          <w:w w:val="105"/>
          <w:sz w:val="24"/>
          <w:szCs w:val="24"/>
          <w:lang w:val="ru-RU"/>
        </w:rPr>
        <w:t xml:space="preserve">планы </w:t>
      </w:r>
      <w:r w:rsidRPr="00DA37D7">
        <w:rPr>
          <w:w w:val="105"/>
          <w:sz w:val="24"/>
          <w:szCs w:val="24"/>
          <w:lang w:val="ru-RU"/>
        </w:rPr>
        <w:t>(9</w:t>
      </w:r>
      <w:r w:rsidRPr="00DA37D7">
        <w:rPr>
          <w:spacing w:val="2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часов)</w:t>
      </w:r>
    </w:p>
    <w:p w:rsidR="00C97A94" w:rsidRPr="00DA37D7" w:rsidRDefault="00C97A94" w:rsidP="00DA37D7">
      <w:pPr>
        <w:pStyle w:val="BodyText"/>
        <w:spacing w:before="17" w:line="249" w:lineRule="auto"/>
        <w:ind w:right="128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 xml:space="preserve">Употреблять в речи придаточные предложения с союзом </w:t>
      </w:r>
      <w:r w:rsidRPr="00DA37D7">
        <w:rPr>
          <w:w w:val="105"/>
          <w:sz w:val="24"/>
          <w:szCs w:val="24"/>
        </w:rPr>
        <w:t>dass</w:t>
      </w:r>
      <w:r w:rsidRPr="00DA37D7">
        <w:rPr>
          <w:w w:val="105"/>
          <w:sz w:val="24"/>
          <w:szCs w:val="24"/>
          <w:lang w:val="ru-RU"/>
        </w:rPr>
        <w:t>. Высказывать свои</w:t>
      </w:r>
      <w:r w:rsidRPr="00DA37D7">
        <w:rPr>
          <w:spacing w:val="-32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надежды и желания, используя известные речевые образцы. Делать предположения, сообщать о чём-либо, составлять план. Воспринимать на слух и понимать аудиотекст, содержащий придаточные предложения. Вести диалоги на тему «Мои мечты». Оперировать активной лексикой в процессе общения. Читать грамматический комментарий, делать выводы о порядке</w:t>
      </w:r>
      <w:r w:rsidRPr="00DA37D7">
        <w:rPr>
          <w:spacing w:val="-7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слов</w:t>
      </w:r>
      <w:r w:rsidRPr="00DA37D7">
        <w:rPr>
          <w:spacing w:val="-12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в</w:t>
      </w:r>
      <w:r w:rsidRPr="00DA37D7">
        <w:rPr>
          <w:spacing w:val="-6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придаточном</w:t>
      </w:r>
      <w:r w:rsidRPr="00DA37D7">
        <w:rPr>
          <w:spacing w:val="-8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предложении.</w:t>
      </w:r>
      <w:r w:rsidRPr="00DA37D7">
        <w:rPr>
          <w:spacing w:val="-10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Вербально</w:t>
      </w:r>
      <w:r w:rsidRPr="00DA37D7">
        <w:rPr>
          <w:spacing w:val="-11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реагировать</w:t>
      </w:r>
      <w:r w:rsidRPr="00DA37D7">
        <w:rPr>
          <w:spacing w:val="-14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на</w:t>
      </w:r>
      <w:r w:rsidRPr="00DA37D7">
        <w:rPr>
          <w:spacing w:val="-7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услышанное.</w:t>
      </w:r>
      <w:r w:rsidRPr="00DA37D7">
        <w:rPr>
          <w:spacing w:val="-9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Читать</w:t>
      </w:r>
    </w:p>
    <w:p w:rsidR="00C97A94" w:rsidRPr="00DA37D7" w:rsidRDefault="00C97A94" w:rsidP="00DA37D7">
      <w:pPr>
        <w:spacing w:line="249" w:lineRule="auto"/>
        <w:jc w:val="both"/>
        <w:rPr>
          <w:sz w:val="24"/>
          <w:szCs w:val="24"/>
          <w:lang w:val="ru-RU"/>
        </w:rPr>
        <w:sectPr w:rsidR="00C97A94" w:rsidRPr="00DA37D7" w:rsidSect="00DA37D7">
          <w:pgSz w:w="16850" w:h="11910" w:orient="landscape"/>
          <w:pgMar w:top="1240" w:right="743" w:bottom="278" w:left="1242" w:header="720" w:footer="720" w:gutter="0"/>
          <w:cols w:space="720"/>
        </w:sectPr>
      </w:pPr>
    </w:p>
    <w:p w:rsidR="00C97A94" w:rsidRPr="00DA37D7" w:rsidRDefault="00C97A94" w:rsidP="00DA37D7">
      <w:pPr>
        <w:pStyle w:val="BodyText"/>
        <w:spacing w:before="71" w:line="249" w:lineRule="auto"/>
        <w:ind w:right="126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тексты и находить заданную информацию. Составлять диалоги и и рассказывать о профессиях. Читать страноведческие тексты о выборе профессии в немецкоязычных странах и отвечать на вопросы. Читать газетную статью, обсуждать её, составлять план действий в какой-либо ситуации и давать советы по его выполнению.</w:t>
      </w:r>
    </w:p>
    <w:p w:rsidR="00C97A94" w:rsidRPr="00DA37D7" w:rsidRDefault="00C97A94" w:rsidP="00DA37D7">
      <w:pPr>
        <w:pStyle w:val="ListParagraph"/>
        <w:numPr>
          <w:ilvl w:val="0"/>
          <w:numId w:val="9"/>
        </w:numPr>
        <w:tabs>
          <w:tab w:val="left" w:pos="801"/>
        </w:tabs>
        <w:spacing w:before="9"/>
        <w:ind w:left="800" w:hanging="340"/>
        <w:rPr>
          <w:sz w:val="24"/>
          <w:szCs w:val="24"/>
        </w:rPr>
      </w:pPr>
      <w:r w:rsidRPr="00DA37D7">
        <w:rPr>
          <w:b/>
          <w:w w:val="105"/>
          <w:sz w:val="24"/>
          <w:szCs w:val="24"/>
        </w:rPr>
        <w:t>Freundschaft. – Дружба</w:t>
      </w:r>
      <w:r w:rsidRPr="00DA37D7">
        <w:rPr>
          <w:w w:val="105"/>
          <w:sz w:val="24"/>
          <w:szCs w:val="24"/>
        </w:rPr>
        <w:t>. (9</w:t>
      </w:r>
      <w:r w:rsidRPr="00DA37D7">
        <w:rPr>
          <w:spacing w:val="-1"/>
          <w:w w:val="105"/>
          <w:sz w:val="24"/>
          <w:szCs w:val="24"/>
        </w:rPr>
        <w:t xml:space="preserve"> </w:t>
      </w:r>
      <w:r w:rsidRPr="00DA37D7">
        <w:rPr>
          <w:w w:val="105"/>
          <w:sz w:val="24"/>
          <w:szCs w:val="24"/>
        </w:rPr>
        <w:t>часов)</w:t>
      </w:r>
    </w:p>
    <w:p w:rsidR="00C97A94" w:rsidRPr="00DA37D7" w:rsidRDefault="00C97A94" w:rsidP="00DA37D7">
      <w:pPr>
        <w:pStyle w:val="BodyText"/>
        <w:spacing w:before="9" w:line="249" w:lineRule="auto"/>
        <w:ind w:right="118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 xml:space="preserve">Употреблять личные местоимения в дательном падеже; сравнительная степень прилагательных\наречий; союзы </w:t>
      </w:r>
      <w:r w:rsidRPr="00DA37D7">
        <w:rPr>
          <w:w w:val="105"/>
          <w:sz w:val="24"/>
          <w:szCs w:val="24"/>
        </w:rPr>
        <w:t>als</w:t>
      </w:r>
      <w:r w:rsidRPr="00DA37D7">
        <w:rPr>
          <w:w w:val="105"/>
          <w:sz w:val="24"/>
          <w:szCs w:val="24"/>
          <w:lang w:val="ru-RU"/>
        </w:rPr>
        <w:t xml:space="preserve">, </w:t>
      </w:r>
      <w:r w:rsidRPr="00DA37D7">
        <w:rPr>
          <w:w w:val="105"/>
          <w:sz w:val="24"/>
          <w:szCs w:val="24"/>
        </w:rPr>
        <w:t>wie</w:t>
      </w:r>
      <w:r w:rsidRPr="00DA37D7">
        <w:rPr>
          <w:w w:val="105"/>
          <w:sz w:val="24"/>
          <w:szCs w:val="24"/>
          <w:lang w:val="ru-RU"/>
        </w:rPr>
        <w:t xml:space="preserve">. Воспринимать на слух, понимать, составлять и разыгрывать диалоги </w:t>
      </w:r>
      <w:r w:rsidRPr="00DA37D7">
        <w:rPr>
          <w:spacing w:val="4"/>
          <w:w w:val="105"/>
          <w:sz w:val="24"/>
          <w:szCs w:val="24"/>
          <w:lang w:val="ru-RU"/>
        </w:rPr>
        <w:t xml:space="preserve">по </w:t>
      </w:r>
      <w:r w:rsidRPr="00DA37D7">
        <w:rPr>
          <w:w w:val="105"/>
          <w:sz w:val="24"/>
          <w:szCs w:val="24"/>
          <w:lang w:val="ru-RU"/>
        </w:rPr>
        <w:t xml:space="preserve">теме «Дружба». Просить, предлагать помощь; сравнивать качественные прилагательные в немецком, английском и русском языках. Оперировать активной лексикой в процессе общения, используя </w:t>
      </w:r>
      <w:r w:rsidRPr="00DA37D7">
        <w:rPr>
          <w:spacing w:val="3"/>
          <w:w w:val="105"/>
          <w:sz w:val="24"/>
          <w:szCs w:val="24"/>
          <w:lang w:val="ru-RU"/>
        </w:rPr>
        <w:t xml:space="preserve">личные </w:t>
      </w:r>
      <w:r w:rsidRPr="00DA37D7">
        <w:rPr>
          <w:w w:val="105"/>
          <w:sz w:val="24"/>
          <w:szCs w:val="24"/>
          <w:lang w:val="ru-RU"/>
        </w:rPr>
        <w:t>местоимения в дательном падеже. Понимать на слух речь учителя, одноклассников, тексты аудиозаписей, построенные на изученном языковом материале, выбирать при прослушивании нужную информацию. Описывать людей. Читать и понимать сообщения в чате, находить нужную информацию, давать советы о дружбе. Вписывать в таблицу прилагательные, характеризующие людей, и обсуждать их в классе. Обобщать грамматический материал о степенях</w:t>
      </w:r>
      <w:r w:rsidRPr="00DA37D7">
        <w:rPr>
          <w:spacing w:val="-11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сравнения</w:t>
      </w:r>
      <w:r w:rsidRPr="00DA37D7">
        <w:rPr>
          <w:spacing w:val="-8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прилагательных,</w:t>
      </w:r>
      <w:r w:rsidRPr="00DA37D7">
        <w:rPr>
          <w:spacing w:val="-9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писать</w:t>
      </w:r>
      <w:r w:rsidRPr="00DA37D7">
        <w:rPr>
          <w:spacing w:val="-2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сравнения.</w:t>
      </w:r>
      <w:r w:rsidRPr="00DA37D7">
        <w:rPr>
          <w:spacing w:val="-9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Соблюдать</w:t>
      </w:r>
      <w:r w:rsidRPr="00DA37D7">
        <w:rPr>
          <w:spacing w:val="-13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правильное</w:t>
      </w:r>
      <w:r w:rsidRPr="00DA37D7">
        <w:rPr>
          <w:spacing w:val="-11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ударение</w:t>
      </w:r>
      <w:r w:rsidRPr="00DA37D7">
        <w:rPr>
          <w:spacing w:val="-11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 xml:space="preserve">в словах и предложениях, интонацию в целом. Воспринимать </w:t>
      </w:r>
      <w:r w:rsidRPr="00DA37D7">
        <w:rPr>
          <w:spacing w:val="4"/>
          <w:w w:val="105"/>
          <w:sz w:val="24"/>
          <w:szCs w:val="24"/>
          <w:lang w:val="ru-RU"/>
        </w:rPr>
        <w:t xml:space="preserve">на </w:t>
      </w:r>
      <w:r w:rsidRPr="00DA37D7">
        <w:rPr>
          <w:w w:val="105"/>
          <w:sz w:val="24"/>
          <w:szCs w:val="24"/>
          <w:lang w:val="ru-RU"/>
        </w:rPr>
        <w:t xml:space="preserve">слух и делать комплименты. Воспринимать на слух песню, понимать её с помощью иллюстраций, определять порядок строф. Употреблять в речи отрицание </w:t>
      </w:r>
      <w:r w:rsidRPr="00DA37D7">
        <w:rPr>
          <w:w w:val="105"/>
          <w:sz w:val="24"/>
          <w:szCs w:val="24"/>
        </w:rPr>
        <w:t>nicht</w:t>
      </w:r>
      <w:r w:rsidRPr="00DA37D7">
        <w:rPr>
          <w:w w:val="105"/>
          <w:sz w:val="24"/>
          <w:szCs w:val="24"/>
          <w:lang w:val="ru-RU"/>
        </w:rPr>
        <w:t xml:space="preserve"> или </w:t>
      </w:r>
      <w:r w:rsidRPr="00DA37D7">
        <w:rPr>
          <w:w w:val="105"/>
          <w:sz w:val="24"/>
          <w:szCs w:val="24"/>
        </w:rPr>
        <w:t>kein</w:t>
      </w:r>
      <w:r w:rsidRPr="00DA37D7">
        <w:rPr>
          <w:w w:val="105"/>
          <w:sz w:val="24"/>
          <w:szCs w:val="24"/>
          <w:lang w:val="ru-RU"/>
        </w:rPr>
        <w:t xml:space="preserve">, предлоги времени </w:t>
      </w:r>
      <w:r w:rsidRPr="00DA37D7">
        <w:rPr>
          <w:spacing w:val="2"/>
          <w:w w:val="105"/>
          <w:sz w:val="24"/>
          <w:szCs w:val="24"/>
        </w:rPr>
        <w:t>im</w:t>
      </w:r>
      <w:r w:rsidRPr="00DA37D7">
        <w:rPr>
          <w:spacing w:val="2"/>
          <w:w w:val="105"/>
          <w:sz w:val="24"/>
          <w:szCs w:val="24"/>
          <w:lang w:val="ru-RU"/>
        </w:rPr>
        <w:t xml:space="preserve">, </w:t>
      </w:r>
      <w:r w:rsidRPr="00DA37D7">
        <w:rPr>
          <w:w w:val="105"/>
          <w:sz w:val="24"/>
          <w:szCs w:val="24"/>
        </w:rPr>
        <w:t>um</w:t>
      </w:r>
      <w:r w:rsidRPr="00DA37D7">
        <w:rPr>
          <w:w w:val="105"/>
          <w:sz w:val="24"/>
          <w:szCs w:val="24"/>
          <w:lang w:val="ru-RU"/>
        </w:rPr>
        <w:t xml:space="preserve">, </w:t>
      </w:r>
      <w:r w:rsidRPr="00DA37D7">
        <w:rPr>
          <w:w w:val="105"/>
          <w:sz w:val="24"/>
          <w:szCs w:val="24"/>
        </w:rPr>
        <w:t>am</w:t>
      </w:r>
      <w:r w:rsidRPr="00DA37D7">
        <w:rPr>
          <w:w w:val="105"/>
          <w:sz w:val="24"/>
          <w:szCs w:val="24"/>
          <w:lang w:val="ru-RU"/>
        </w:rPr>
        <w:t>, модальный глагол</w:t>
      </w:r>
      <w:r w:rsidRPr="00DA37D7">
        <w:rPr>
          <w:spacing w:val="-1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</w:rPr>
        <w:t>wollen</w:t>
      </w:r>
      <w:r w:rsidRPr="00DA37D7">
        <w:rPr>
          <w:w w:val="105"/>
          <w:sz w:val="24"/>
          <w:szCs w:val="24"/>
          <w:lang w:val="ru-RU"/>
        </w:rPr>
        <w:t>.</w:t>
      </w:r>
    </w:p>
    <w:p w:rsidR="00C97A94" w:rsidRPr="00DA37D7" w:rsidRDefault="00C97A94" w:rsidP="00DA37D7">
      <w:pPr>
        <w:pStyle w:val="Heading1"/>
        <w:numPr>
          <w:ilvl w:val="0"/>
          <w:numId w:val="9"/>
        </w:numPr>
        <w:tabs>
          <w:tab w:val="left" w:pos="780"/>
        </w:tabs>
        <w:spacing w:before="16"/>
        <w:ind w:left="779" w:hanging="319"/>
        <w:rPr>
          <w:b w:val="0"/>
          <w:sz w:val="24"/>
          <w:szCs w:val="24"/>
          <w:lang w:val="ru-RU"/>
        </w:rPr>
      </w:pPr>
      <w:r w:rsidRPr="00DA37D7">
        <w:rPr>
          <w:w w:val="105"/>
          <w:sz w:val="24"/>
          <w:szCs w:val="24"/>
        </w:rPr>
        <w:t>Kleine</w:t>
      </w:r>
      <w:r w:rsidRPr="00DA37D7">
        <w:rPr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</w:rPr>
        <w:t>Pause</w:t>
      </w:r>
      <w:r w:rsidRPr="00DA37D7">
        <w:rPr>
          <w:w w:val="105"/>
          <w:sz w:val="24"/>
          <w:szCs w:val="24"/>
          <w:lang w:val="ru-RU"/>
        </w:rPr>
        <w:t xml:space="preserve">. – Маленькая перемена </w:t>
      </w:r>
      <w:r w:rsidRPr="00DA37D7">
        <w:rPr>
          <w:b w:val="0"/>
          <w:w w:val="105"/>
          <w:sz w:val="24"/>
          <w:szCs w:val="24"/>
          <w:lang w:val="ru-RU"/>
        </w:rPr>
        <w:t>(4</w:t>
      </w:r>
      <w:r w:rsidRPr="00DA37D7">
        <w:rPr>
          <w:b w:val="0"/>
          <w:spacing w:val="-4"/>
          <w:w w:val="105"/>
          <w:sz w:val="24"/>
          <w:szCs w:val="24"/>
          <w:lang w:val="ru-RU"/>
        </w:rPr>
        <w:t xml:space="preserve"> </w:t>
      </w:r>
      <w:r w:rsidRPr="00DA37D7">
        <w:rPr>
          <w:b w:val="0"/>
          <w:w w:val="105"/>
          <w:sz w:val="24"/>
          <w:szCs w:val="24"/>
          <w:lang w:val="ru-RU"/>
        </w:rPr>
        <w:t>часа)</w:t>
      </w:r>
    </w:p>
    <w:p w:rsidR="00C97A94" w:rsidRPr="00DA37D7" w:rsidRDefault="00C97A94" w:rsidP="00DA37D7">
      <w:pPr>
        <w:pStyle w:val="BodyText"/>
        <w:spacing w:before="9" w:line="252" w:lineRule="auto"/>
        <w:ind w:right="124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Совместно</w:t>
      </w:r>
      <w:r w:rsidRPr="00DA37D7">
        <w:rPr>
          <w:spacing w:val="-5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с</w:t>
      </w:r>
      <w:r w:rsidRPr="00DA37D7">
        <w:rPr>
          <w:spacing w:val="-11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подругой\другом</w:t>
      </w:r>
      <w:r w:rsidRPr="00DA37D7">
        <w:rPr>
          <w:spacing w:val="-6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принести фотографии,</w:t>
      </w:r>
      <w:r w:rsidRPr="00DA37D7">
        <w:rPr>
          <w:spacing w:val="-2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составлять</w:t>
      </w:r>
      <w:r w:rsidRPr="00DA37D7">
        <w:rPr>
          <w:spacing w:val="-8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плакаты</w:t>
      </w:r>
      <w:r w:rsidRPr="00DA37D7">
        <w:rPr>
          <w:spacing w:val="-8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и</w:t>
      </w:r>
      <w:r w:rsidRPr="00DA37D7">
        <w:rPr>
          <w:spacing w:val="-6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рассказывать</w:t>
      </w:r>
      <w:r w:rsidRPr="00DA37D7">
        <w:rPr>
          <w:spacing w:val="-7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 xml:space="preserve">о своей дружбе (проект). Играть в алфавитную игру. Играть в грамматические игры, работать в группах, </w:t>
      </w:r>
      <w:r w:rsidRPr="00DA37D7">
        <w:rPr>
          <w:spacing w:val="2"/>
          <w:w w:val="105"/>
          <w:sz w:val="24"/>
          <w:szCs w:val="24"/>
          <w:lang w:val="ru-RU"/>
        </w:rPr>
        <w:t xml:space="preserve">парах. </w:t>
      </w:r>
      <w:r w:rsidRPr="00DA37D7">
        <w:rPr>
          <w:w w:val="105"/>
          <w:sz w:val="24"/>
          <w:szCs w:val="24"/>
          <w:lang w:val="ru-RU"/>
        </w:rPr>
        <w:t xml:space="preserve">Составлять диалоги с опорой на иллюстрации. Воспринимать на слух текст, подбирать иллюстрации к услышанному, выбирая подходящую информацию. Петь рождественские песни. Собирать и представлять информацию и иллюстрированный материал </w:t>
      </w:r>
      <w:r w:rsidRPr="00DA37D7">
        <w:rPr>
          <w:spacing w:val="4"/>
          <w:w w:val="105"/>
          <w:sz w:val="24"/>
          <w:szCs w:val="24"/>
          <w:lang w:val="ru-RU"/>
        </w:rPr>
        <w:t xml:space="preserve">по </w:t>
      </w:r>
      <w:r w:rsidRPr="00DA37D7">
        <w:rPr>
          <w:w w:val="105"/>
          <w:sz w:val="24"/>
          <w:szCs w:val="24"/>
          <w:lang w:val="ru-RU"/>
        </w:rPr>
        <w:t>теме «Рождство»</w:t>
      </w:r>
      <w:r w:rsidRPr="00DA37D7">
        <w:rPr>
          <w:spacing w:val="-18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(проект).</w:t>
      </w:r>
    </w:p>
    <w:p w:rsidR="00C97A94" w:rsidRPr="00DA37D7" w:rsidRDefault="00C97A94" w:rsidP="00DA37D7">
      <w:pPr>
        <w:pStyle w:val="ListParagraph"/>
        <w:numPr>
          <w:ilvl w:val="0"/>
          <w:numId w:val="9"/>
        </w:numPr>
        <w:tabs>
          <w:tab w:val="left" w:pos="691"/>
        </w:tabs>
        <w:spacing w:line="255" w:lineRule="exact"/>
        <w:ind w:left="690" w:hanging="230"/>
        <w:rPr>
          <w:sz w:val="24"/>
          <w:szCs w:val="24"/>
        </w:rPr>
      </w:pPr>
      <w:r w:rsidRPr="00DA37D7">
        <w:rPr>
          <w:b/>
          <w:w w:val="105"/>
          <w:sz w:val="24"/>
          <w:szCs w:val="24"/>
        </w:rPr>
        <w:t>Bilder</w:t>
      </w:r>
      <w:r w:rsidRPr="00DA37D7">
        <w:rPr>
          <w:b/>
          <w:w w:val="105"/>
          <w:sz w:val="24"/>
          <w:szCs w:val="24"/>
          <w:lang w:val="ru-RU"/>
        </w:rPr>
        <w:t xml:space="preserve"> </w:t>
      </w:r>
      <w:r w:rsidRPr="00DA37D7">
        <w:rPr>
          <w:b/>
          <w:w w:val="105"/>
          <w:sz w:val="24"/>
          <w:szCs w:val="24"/>
        </w:rPr>
        <w:t>und</w:t>
      </w:r>
      <w:r w:rsidRPr="00DA37D7">
        <w:rPr>
          <w:b/>
          <w:w w:val="105"/>
          <w:sz w:val="24"/>
          <w:szCs w:val="24"/>
          <w:lang w:val="ru-RU"/>
        </w:rPr>
        <w:t xml:space="preserve"> </w:t>
      </w:r>
      <w:r w:rsidRPr="00DA37D7">
        <w:rPr>
          <w:b/>
          <w:w w:val="105"/>
          <w:sz w:val="24"/>
          <w:szCs w:val="24"/>
        </w:rPr>
        <w:t>T</w:t>
      </w:r>
      <w:r w:rsidRPr="00DA37D7">
        <w:rPr>
          <w:b/>
          <w:w w:val="105"/>
          <w:sz w:val="24"/>
          <w:szCs w:val="24"/>
          <w:lang w:val="ru-RU"/>
        </w:rPr>
        <w:t>ö</w:t>
      </w:r>
      <w:r w:rsidRPr="00DA37D7">
        <w:rPr>
          <w:b/>
          <w:w w:val="105"/>
          <w:sz w:val="24"/>
          <w:szCs w:val="24"/>
        </w:rPr>
        <w:t>ne</w:t>
      </w:r>
      <w:r w:rsidRPr="00DA37D7">
        <w:rPr>
          <w:w w:val="105"/>
          <w:sz w:val="24"/>
          <w:szCs w:val="24"/>
          <w:lang w:val="ru-RU"/>
        </w:rPr>
        <w:t xml:space="preserve">. – Изображение и звук. </w:t>
      </w:r>
      <w:r w:rsidRPr="00DA37D7">
        <w:rPr>
          <w:w w:val="105"/>
          <w:sz w:val="24"/>
          <w:szCs w:val="24"/>
        </w:rPr>
        <w:t>(9</w:t>
      </w:r>
      <w:r w:rsidRPr="00DA37D7">
        <w:rPr>
          <w:spacing w:val="-16"/>
          <w:w w:val="105"/>
          <w:sz w:val="24"/>
          <w:szCs w:val="24"/>
        </w:rPr>
        <w:t xml:space="preserve"> </w:t>
      </w:r>
      <w:r w:rsidRPr="00DA37D7">
        <w:rPr>
          <w:w w:val="105"/>
          <w:sz w:val="24"/>
          <w:szCs w:val="24"/>
        </w:rPr>
        <w:t>часов)</w:t>
      </w:r>
    </w:p>
    <w:p w:rsidR="00C97A94" w:rsidRPr="00DA37D7" w:rsidRDefault="00C97A94" w:rsidP="00DA37D7">
      <w:pPr>
        <w:pStyle w:val="BodyText"/>
        <w:spacing w:before="17" w:line="249" w:lineRule="auto"/>
        <w:ind w:right="113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 xml:space="preserve">Употреблять модальные глаголы </w:t>
      </w:r>
      <w:r w:rsidRPr="00DA37D7">
        <w:rPr>
          <w:w w:val="105"/>
          <w:sz w:val="24"/>
          <w:szCs w:val="24"/>
        </w:rPr>
        <w:t>d</w:t>
      </w:r>
      <w:r w:rsidRPr="00DA37D7">
        <w:rPr>
          <w:w w:val="105"/>
          <w:sz w:val="24"/>
          <w:szCs w:val="24"/>
          <w:lang w:val="ru-RU"/>
        </w:rPr>
        <w:t>ü</w:t>
      </w:r>
      <w:r w:rsidRPr="00DA37D7">
        <w:rPr>
          <w:w w:val="105"/>
          <w:sz w:val="24"/>
          <w:szCs w:val="24"/>
        </w:rPr>
        <w:t>rfen</w:t>
      </w:r>
      <w:r w:rsidRPr="00DA37D7">
        <w:rPr>
          <w:w w:val="105"/>
          <w:sz w:val="24"/>
          <w:szCs w:val="24"/>
          <w:lang w:val="ru-RU"/>
        </w:rPr>
        <w:t xml:space="preserve"> и </w:t>
      </w:r>
      <w:r w:rsidRPr="00DA37D7">
        <w:rPr>
          <w:w w:val="105"/>
          <w:sz w:val="24"/>
          <w:szCs w:val="24"/>
        </w:rPr>
        <w:t>sollen</w:t>
      </w:r>
      <w:r w:rsidRPr="00DA37D7">
        <w:rPr>
          <w:w w:val="105"/>
          <w:sz w:val="24"/>
          <w:szCs w:val="24"/>
          <w:lang w:val="ru-RU"/>
        </w:rPr>
        <w:t xml:space="preserve">; придаточные предложения с союзом </w:t>
      </w:r>
      <w:r w:rsidRPr="00DA37D7">
        <w:rPr>
          <w:w w:val="105"/>
          <w:sz w:val="24"/>
          <w:szCs w:val="24"/>
        </w:rPr>
        <w:t>wenn</w:t>
      </w:r>
      <w:r w:rsidRPr="00DA37D7">
        <w:rPr>
          <w:w w:val="105"/>
          <w:sz w:val="24"/>
          <w:szCs w:val="24"/>
          <w:lang w:val="ru-RU"/>
        </w:rPr>
        <w:t xml:space="preserve">; придаточные предложения в начале сложного предложения. Читать комикс, соотносить иллюстрации с аудиотекстом. Оперировать активной лексикой в процессе общения. Адекватно произносить заимствованные слова. Проводить интервью в классе об использовании электронных средств информации и коммуникации, на его основе составлять статистику и обсуждать её. Читать и понимать страноведческий текст о средствах информации в немецкоязычных странах. Писать текст на основе прочитанной информации о средствах информации и коммуникации в нашей стране. Инсценировать мини-диалоги, используя модальный глагол </w:t>
      </w:r>
      <w:r w:rsidRPr="00DA37D7">
        <w:rPr>
          <w:w w:val="105"/>
          <w:sz w:val="24"/>
          <w:szCs w:val="24"/>
        </w:rPr>
        <w:t>sollen</w:t>
      </w:r>
      <w:r w:rsidRPr="00DA37D7">
        <w:rPr>
          <w:w w:val="105"/>
          <w:sz w:val="24"/>
          <w:szCs w:val="24"/>
          <w:lang w:val="ru-RU"/>
        </w:rPr>
        <w:t xml:space="preserve"> и повелительное наклонение </w:t>
      </w:r>
      <w:r w:rsidRPr="00DA37D7">
        <w:rPr>
          <w:w w:val="105"/>
          <w:sz w:val="24"/>
          <w:szCs w:val="24"/>
        </w:rPr>
        <w:t>Imperativ</w:t>
      </w:r>
      <w:r w:rsidRPr="00DA37D7">
        <w:rPr>
          <w:w w:val="105"/>
          <w:sz w:val="24"/>
          <w:szCs w:val="24"/>
          <w:lang w:val="ru-RU"/>
        </w:rPr>
        <w:t xml:space="preserve">. </w:t>
      </w:r>
      <w:r w:rsidRPr="00DA37D7">
        <w:rPr>
          <w:b/>
          <w:w w:val="105"/>
          <w:sz w:val="24"/>
          <w:szCs w:val="24"/>
        </w:rPr>
        <w:t>VI</w:t>
      </w:r>
      <w:r w:rsidRPr="00DA37D7">
        <w:rPr>
          <w:b/>
          <w:w w:val="105"/>
          <w:sz w:val="24"/>
          <w:szCs w:val="24"/>
          <w:lang w:val="ru-RU"/>
        </w:rPr>
        <w:t>.</w:t>
      </w:r>
      <w:r w:rsidRPr="00DA37D7">
        <w:rPr>
          <w:b/>
          <w:w w:val="105"/>
          <w:sz w:val="24"/>
          <w:szCs w:val="24"/>
        </w:rPr>
        <w:t>Zusammenleben</w:t>
      </w:r>
      <w:r w:rsidRPr="00DA37D7">
        <w:rPr>
          <w:w w:val="105"/>
          <w:sz w:val="24"/>
          <w:szCs w:val="24"/>
          <w:lang w:val="ru-RU"/>
        </w:rPr>
        <w:t>. – Взаимоотношения. (9 часов)</w:t>
      </w:r>
    </w:p>
    <w:p w:rsidR="00C97A94" w:rsidRPr="00DA37D7" w:rsidRDefault="00C97A94" w:rsidP="00DA37D7">
      <w:pPr>
        <w:pStyle w:val="BodyText"/>
        <w:spacing w:before="8" w:line="249" w:lineRule="auto"/>
        <w:ind w:right="107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 xml:space="preserve">Употреблять возвратные глаголы; склонение местоимений </w:t>
      </w:r>
      <w:r w:rsidRPr="00DA37D7">
        <w:rPr>
          <w:w w:val="105"/>
          <w:sz w:val="24"/>
          <w:szCs w:val="24"/>
        </w:rPr>
        <w:t>welch</w:t>
      </w:r>
      <w:r w:rsidRPr="00DA37D7">
        <w:rPr>
          <w:w w:val="105"/>
          <w:sz w:val="24"/>
          <w:szCs w:val="24"/>
          <w:lang w:val="ru-RU"/>
        </w:rPr>
        <w:t xml:space="preserve">-, </w:t>
      </w:r>
      <w:r w:rsidRPr="00DA37D7">
        <w:rPr>
          <w:w w:val="105"/>
          <w:sz w:val="24"/>
          <w:szCs w:val="24"/>
        </w:rPr>
        <w:t>jed</w:t>
      </w:r>
      <w:r w:rsidRPr="00DA37D7">
        <w:rPr>
          <w:w w:val="105"/>
          <w:sz w:val="24"/>
          <w:szCs w:val="24"/>
          <w:lang w:val="ru-RU"/>
        </w:rPr>
        <w:t xml:space="preserve">-, </w:t>
      </w:r>
      <w:r w:rsidRPr="00DA37D7">
        <w:rPr>
          <w:w w:val="105"/>
          <w:sz w:val="24"/>
          <w:szCs w:val="24"/>
        </w:rPr>
        <w:t>dies</w:t>
      </w:r>
      <w:r w:rsidRPr="00DA37D7">
        <w:rPr>
          <w:w w:val="105"/>
          <w:sz w:val="24"/>
          <w:szCs w:val="24"/>
          <w:lang w:val="ru-RU"/>
        </w:rPr>
        <w:t>-. Воспринимать на слух, понимать диалоги с помощью иллюстраций. Оперировать активной лексикой в процессе общения. Читать текст, находить информацию о возвратных глаголах, обобщать её; описывать фотографии (письменно). Составлять письменное высказывание о своём эмоциональном состоянии (радость, грусть, злость и т.д.); расспрашивать об этом одноклассников. Составлять вопросы. Играть в грамматическую игру с комментариями. Разыгрывать сценки. Давать советы о том, как закончить спор и найти компромисс, используя модальные глаголы. Понимать и инсценировать диалоги об эмоциональных состояниях. Читать, понимать содержание текста и интервью, отвечать на вопросы.</w:t>
      </w:r>
    </w:p>
    <w:p w:rsidR="00C97A94" w:rsidRPr="00DA37D7" w:rsidRDefault="00C97A94" w:rsidP="00DA37D7">
      <w:pPr>
        <w:pStyle w:val="ListParagraph"/>
        <w:numPr>
          <w:ilvl w:val="0"/>
          <w:numId w:val="8"/>
        </w:numPr>
        <w:tabs>
          <w:tab w:val="left" w:pos="873"/>
        </w:tabs>
        <w:spacing w:before="8"/>
        <w:ind w:hanging="412"/>
        <w:rPr>
          <w:sz w:val="24"/>
          <w:szCs w:val="24"/>
        </w:rPr>
      </w:pPr>
      <w:r w:rsidRPr="00DA37D7">
        <w:rPr>
          <w:b/>
          <w:w w:val="105"/>
          <w:sz w:val="24"/>
          <w:szCs w:val="24"/>
        </w:rPr>
        <w:t>Das</w:t>
      </w:r>
      <w:r w:rsidRPr="00DA37D7">
        <w:rPr>
          <w:b/>
          <w:w w:val="105"/>
          <w:sz w:val="24"/>
          <w:szCs w:val="24"/>
          <w:lang w:val="ru-RU"/>
        </w:rPr>
        <w:t xml:space="preserve"> </w:t>
      </w:r>
      <w:r w:rsidRPr="00DA37D7">
        <w:rPr>
          <w:b/>
          <w:w w:val="105"/>
          <w:sz w:val="24"/>
          <w:szCs w:val="24"/>
        </w:rPr>
        <w:t>gef</w:t>
      </w:r>
      <w:r w:rsidRPr="00DA37D7">
        <w:rPr>
          <w:b/>
          <w:w w:val="105"/>
          <w:sz w:val="24"/>
          <w:szCs w:val="24"/>
          <w:lang w:val="ru-RU"/>
        </w:rPr>
        <w:t>ä</w:t>
      </w:r>
      <w:r w:rsidRPr="00DA37D7">
        <w:rPr>
          <w:b/>
          <w:w w:val="105"/>
          <w:sz w:val="24"/>
          <w:szCs w:val="24"/>
        </w:rPr>
        <w:t>llt</w:t>
      </w:r>
      <w:r w:rsidRPr="00DA37D7">
        <w:rPr>
          <w:b/>
          <w:w w:val="105"/>
          <w:sz w:val="24"/>
          <w:szCs w:val="24"/>
          <w:lang w:val="ru-RU"/>
        </w:rPr>
        <w:t xml:space="preserve"> </w:t>
      </w:r>
      <w:r w:rsidRPr="00DA37D7">
        <w:rPr>
          <w:b/>
          <w:w w:val="105"/>
          <w:sz w:val="24"/>
          <w:szCs w:val="24"/>
        </w:rPr>
        <w:t>mir</w:t>
      </w:r>
      <w:r w:rsidRPr="00DA37D7">
        <w:rPr>
          <w:b/>
          <w:w w:val="105"/>
          <w:sz w:val="24"/>
          <w:szCs w:val="24"/>
          <w:lang w:val="ru-RU"/>
        </w:rPr>
        <w:t>. – Это мне нравится</w:t>
      </w:r>
      <w:r w:rsidRPr="00DA37D7">
        <w:rPr>
          <w:w w:val="105"/>
          <w:sz w:val="24"/>
          <w:szCs w:val="24"/>
          <w:lang w:val="ru-RU"/>
        </w:rPr>
        <w:t xml:space="preserve">. </w:t>
      </w:r>
      <w:r w:rsidRPr="00DA37D7">
        <w:rPr>
          <w:w w:val="105"/>
          <w:sz w:val="24"/>
          <w:szCs w:val="24"/>
        </w:rPr>
        <w:t>(9</w:t>
      </w:r>
      <w:r w:rsidRPr="00DA37D7">
        <w:rPr>
          <w:spacing w:val="-4"/>
          <w:w w:val="105"/>
          <w:sz w:val="24"/>
          <w:szCs w:val="24"/>
        </w:rPr>
        <w:t xml:space="preserve"> </w:t>
      </w:r>
      <w:r w:rsidRPr="00DA37D7">
        <w:rPr>
          <w:w w:val="105"/>
          <w:sz w:val="24"/>
          <w:szCs w:val="24"/>
        </w:rPr>
        <w:t>часов)</w:t>
      </w:r>
    </w:p>
    <w:p w:rsidR="00C97A94" w:rsidRPr="00DA37D7" w:rsidRDefault="00C97A94" w:rsidP="00DA37D7">
      <w:pPr>
        <w:pStyle w:val="BodyText"/>
        <w:spacing w:before="16" w:line="249" w:lineRule="auto"/>
        <w:ind w:right="123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 xml:space="preserve">Прилагательные перед существительными в именительном и винительном падежах после определённого и неопределённого артиклей, притяжательного местоимения и отрицания </w:t>
      </w:r>
      <w:r w:rsidRPr="00DA37D7">
        <w:rPr>
          <w:w w:val="105"/>
          <w:sz w:val="24"/>
          <w:szCs w:val="24"/>
        </w:rPr>
        <w:t>kein</w:t>
      </w:r>
      <w:r w:rsidRPr="00DA37D7">
        <w:rPr>
          <w:w w:val="105"/>
          <w:sz w:val="24"/>
          <w:szCs w:val="24"/>
          <w:lang w:val="ru-RU"/>
        </w:rPr>
        <w:t>. Воспринимать на слух, понимать тексты и делать выводы об употреблении личных</w:t>
      </w:r>
    </w:p>
    <w:p w:rsidR="00C97A94" w:rsidRPr="00DA37D7" w:rsidRDefault="00C97A94" w:rsidP="00DA37D7">
      <w:pPr>
        <w:spacing w:line="249" w:lineRule="auto"/>
        <w:jc w:val="both"/>
        <w:rPr>
          <w:sz w:val="24"/>
          <w:szCs w:val="24"/>
          <w:lang w:val="ru-RU"/>
        </w:rPr>
        <w:sectPr w:rsidR="00C97A94" w:rsidRPr="00DA37D7" w:rsidSect="00DA37D7">
          <w:pgSz w:w="16850" w:h="11910" w:orient="landscape"/>
          <w:pgMar w:top="1240" w:right="743" w:bottom="278" w:left="1242" w:header="720" w:footer="720" w:gutter="0"/>
          <w:cols w:space="720"/>
        </w:sectPr>
      </w:pPr>
    </w:p>
    <w:p w:rsidR="00C97A94" w:rsidRPr="00DA37D7" w:rsidRDefault="00C97A94" w:rsidP="00DA37D7">
      <w:pPr>
        <w:pStyle w:val="BodyText"/>
        <w:spacing w:before="71" w:line="249" w:lineRule="auto"/>
        <w:ind w:right="119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местоимений</w:t>
      </w:r>
      <w:r w:rsidRPr="00DA37D7">
        <w:rPr>
          <w:spacing w:val="-10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в</w:t>
      </w:r>
      <w:r w:rsidRPr="00DA37D7">
        <w:rPr>
          <w:spacing w:val="-10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дательном</w:t>
      </w:r>
      <w:r w:rsidRPr="00DA37D7">
        <w:rPr>
          <w:spacing w:val="-5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падеже.</w:t>
      </w:r>
      <w:r w:rsidRPr="00DA37D7">
        <w:rPr>
          <w:spacing w:val="-7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Говорить,</w:t>
      </w:r>
      <w:r w:rsidRPr="00DA37D7">
        <w:rPr>
          <w:spacing w:val="-14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что</w:t>
      </w:r>
      <w:r w:rsidRPr="00DA37D7">
        <w:rPr>
          <w:spacing w:val="-3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учащимся</w:t>
      </w:r>
      <w:r w:rsidRPr="00DA37D7">
        <w:rPr>
          <w:spacing w:val="-13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нравится,</w:t>
      </w:r>
      <w:r w:rsidRPr="00DA37D7">
        <w:rPr>
          <w:spacing w:val="-7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а</w:t>
      </w:r>
      <w:r w:rsidRPr="00DA37D7">
        <w:rPr>
          <w:spacing w:val="-3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что</w:t>
      </w:r>
      <w:r w:rsidRPr="00DA37D7">
        <w:rPr>
          <w:spacing w:val="-9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нет.</w:t>
      </w:r>
      <w:r w:rsidRPr="00DA37D7">
        <w:rPr>
          <w:spacing w:val="-7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Правильно вписывать окончания прилагательных при склонении. Применять знания склонения прилагательных в грамматической игре. Составлять таблицу и на её основе описывать внешность человека. Выражать мнение по поводу статистики. Разыгрывать диалоги на тему «Покупка одежды». Описывать вещи и людей. Читать с правильным фразовым и логическим ударением. Понимать на слух речь учителя, одноклассников и тексты аудиозаписей, построенные на изученном языковом</w:t>
      </w:r>
      <w:r w:rsidRPr="00DA37D7">
        <w:rPr>
          <w:spacing w:val="-6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материале.</w:t>
      </w:r>
    </w:p>
    <w:p w:rsidR="00C97A94" w:rsidRPr="00DA37D7" w:rsidRDefault="00C97A94" w:rsidP="00DA37D7">
      <w:pPr>
        <w:pStyle w:val="ListParagraph"/>
        <w:numPr>
          <w:ilvl w:val="0"/>
          <w:numId w:val="8"/>
        </w:numPr>
        <w:tabs>
          <w:tab w:val="left" w:pos="1029"/>
        </w:tabs>
        <w:spacing w:before="12"/>
        <w:ind w:left="1028" w:hanging="568"/>
        <w:rPr>
          <w:sz w:val="24"/>
          <w:szCs w:val="24"/>
          <w:lang w:val="ru-RU"/>
        </w:rPr>
      </w:pPr>
      <w:r w:rsidRPr="00DA37D7">
        <w:rPr>
          <w:b/>
          <w:w w:val="105"/>
          <w:sz w:val="24"/>
          <w:szCs w:val="24"/>
        </w:rPr>
        <w:t>Mehr</w:t>
      </w:r>
      <w:r w:rsidRPr="00DA37D7">
        <w:rPr>
          <w:b/>
          <w:w w:val="105"/>
          <w:sz w:val="24"/>
          <w:szCs w:val="24"/>
          <w:lang w:val="ru-RU"/>
        </w:rPr>
        <w:t xml:space="preserve"> ü</w:t>
      </w:r>
      <w:r w:rsidRPr="00DA37D7">
        <w:rPr>
          <w:b/>
          <w:w w:val="105"/>
          <w:sz w:val="24"/>
          <w:szCs w:val="24"/>
        </w:rPr>
        <w:t>ber</w:t>
      </w:r>
      <w:r w:rsidRPr="00DA37D7">
        <w:rPr>
          <w:b/>
          <w:w w:val="105"/>
          <w:sz w:val="24"/>
          <w:szCs w:val="24"/>
          <w:lang w:val="ru-RU"/>
        </w:rPr>
        <w:t xml:space="preserve"> </w:t>
      </w:r>
      <w:r w:rsidRPr="00DA37D7">
        <w:rPr>
          <w:b/>
          <w:w w:val="105"/>
          <w:sz w:val="24"/>
          <w:szCs w:val="24"/>
        </w:rPr>
        <w:t>mich</w:t>
      </w:r>
      <w:r w:rsidRPr="00DA37D7">
        <w:rPr>
          <w:b/>
          <w:w w:val="105"/>
          <w:sz w:val="24"/>
          <w:szCs w:val="24"/>
          <w:lang w:val="ru-RU"/>
        </w:rPr>
        <w:t>. – больше обо мне</w:t>
      </w:r>
      <w:r w:rsidRPr="00DA37D7">
        <w:rPr>
          <w:w w:val="105"/>
          <w:sz w:val="24"/>
          <w:szCs w:val="24"/>
          <w:lang w:val="ru-RU"/>
        </w:rPr>
        <w:t>. (7</w:t>
      </w:r>
      <w:r w:rsidRPr="00DA37D7">
        <w:rPr>
          <w:spacing w:val="-6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часов)</w:t>
      </w:r>
    </w:p>
    <w:p w:rsidR="00C97A94" w:rsidRPr="00DA37D7" w:rsidRDefault="00C97A94" w:rsidP="00DA37D7">
      <w:pPr>
        <w:pStyle w:val="BodyText"/>
        <w:spacing w:before="9" w:line="252" w:lineRule="auto"/>
        <w:ind w:right="116"/>
        <w:rPr>
          <w:sz w:val="24"/>
          <w:szCs w:val="24"/>
        </w:rPr>
      </w:pPr>
      <w:r w:rsidRPr="00DA37D7">
        <w:rPr>
          <w:w w:val="105"/>
          <w:sz w:val="24"/>
          <w:szCs w:val="24"/>
          <w:lang w:val="ru-RU"/>
        </w:rPr>
        <w:t xml:space="preserve">Порядковые числительные; окончания прилагательных в дательном падеже. Описывать человека, высказывать предположения о его занятиях в свободное время, опираясь на иллюстративный материал. Сравнивать услышанное со своими предположениями. Читать тексты и находить запрашиваемую информацию. Читать и понимать текст большого объёма, содержащий незнакомую лексику, понимать незнакомые слова без словаря, используя языковую догадку. Употреблять в речи изученный грамматический материал. Называть даты рождения известных личностей, составлять вопросы о них, искать информацию о них в Интернете (проект). </w:t>
      </w:r>
      <w:r w:rsidRPr="00DA37D7">
        <w:rPr>
          <w:w w:val="105"/>
          <w:sz w:val="24"/>
          <w:szCs w:val="24"/>
        </w:rPr>
        <w:t>Составлять письменное высказывание о времени, проведённым в школе.</w:t>
      </w:r>
    </w:p>
    <w:p w:rsidR="00C97A94" w:rsidRPr="00DA37D7" w:rsidRDefault="00C97A94" w:rsidP="00DA37D7">
      <w:pPr>
        <w:pStyle w:val="ListParagraph"/>
        <w:numPr>
          <w:ilvl w:val="0"/>
          <w:numId w:val="8"/>
        </w:numPr>
        <w:tabs>
          <w:tab w:val="left" w:pos="787"/>
        </w:tabs>
        <w:spacing w:line="250" w:lineRule="exact"/>
        <w:ind w:left="786" w:hanging="326"/>
        <w:rPr>
          <w:sz w:val="24"/>
          <w:szCs w:val="24"/>
          <w:lang w:val="ru-RU"/>
        </w:rPr>
      </w:pPr>
      <w:r w:rsidRPr="00DA37D7">
        <w:rPr>
          <w:b/>
          <w:w w:val="105"/>
          <w:sz w:val="24"/>
          <w:szCs w:val="24"/>
        </w:rPr>
        <w:t>Grosse</w:t>
      </w:r>
      <w:r w:rsidRPr="00DA37D7">
        <w:rPr>
          <w:b/>
          <w:w w:val="105"/>
          <w:sz w:val="24"/>
          <w:szCs w:val="24"/>
          <w:lang w:val="ru-RU"/>
        </w:rPr>
        <w:t xml:space="preserve"> </w:t>
      </w:r>
      <w:r w:rsidRPr="00DA37D7">
        <w:rPr>
          <w:b/>
          <w:w w:val="105"/>
          <w:sz w:val="24"/>
          <w:szCs w:val="24"/>
        </w:rPr>
        <w:t>Pause</w:t>
      </w:r>
      <w:r w:rsidRPr="00DA37D7">
        <w:rPr>
          <w:b/>
          <w:w w:val="105"/>
          <w:sz w:val="24"/>
          <w:szCs w:val="24"/>
          <w:lang w:val="ru-RU"/>
        </w:rPr>
        <w:t>. – Большая перемена</w:t>
      </w:r>
      <w:r w:rsidRPr="00DA37D7">
        <w:rPr>
          <w:w w:val="105"/>
          <w:sz w:val="24"/>
          <w:szCs w:val="24"/>
          <w:lang w:val="ru-RU"/>
        </w:rPr>
        <w:t>. (5</w:t>
      </w:r>
      <w:r w:rsidRPr="00DA37D7">
        <w:rPr>
          <w:spacing w:val="-7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часов)</w:t>
      </w:r>
    </w:p>
    <w:p w:rsidR="00C97A94" w:rsidRPr="00DA37D7" w:rsidRDefault="00C97A94" w:rsidP="00DA37D7">
      <w:pPr>
        <w:pStyle w:val="BodyText"/>
        <w:spacing w:before="10" w:line="252" w:lineRule="auto"/>
        <w:ind w:right="126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Читать и воспринимать на слух, понимать комикс и разыгрывать похожие ситуации. Дискутировать на предложенную тему и аргументировать свои высказывания, применять знания, приобретённые за год.</w:t>
      </w:r>
    </w:p>
    <w:p w:rsidR="00C97A94" w:rsidRPr="00DA37D7" w:rsidRDefault="00C97A94" w:rsidP="00DA37D7">
      <w:pPr>
        <w:pStyle w:val="BodyText"/>
        <w:ind w:left="0"/>
        <w:rPr>
          <w:sz w:val="24"/>
          <w:szCs w:val="24"/>
          <w:lang w:val="ru-RU"/>
        </w:rPr>
      </w:pPr>
    </w:p>
    <w:p w:rsidR="00C97A94" w:rsidRPr="00DA37D7" w:rsidRDefault="00C97A94" w:rsidP="00DA37D7">
      <w:pPr>
        <w:pStyle w:val="BodyText"/>
        <w:ind w:left="0"/>
        <w:rPr>
          <w:sz w:val="24"/>
          <w:szCs w:val="24"/>
          <w:lang w:val="ru-RU"/>
        </w:rPr>
      </w:pPr>
    </w:p>
    <w:p w:rsidR="00C97A94" w:rsidRPr="00DA37D7" w:rsidRDefault="00C97A94" w:rsidP="00DA37D7">
      <w:pPr>
        <w:pStyle w:val="Heading1"/>
        <w:numPr>
          <w:ilvl w:val="0"/>
          <w:numId w:val="13"/>
        </w:numPr>
        <w:tabs>
          <w:tab w:val="left" w:pos="640"/>
        </w:tabs>
        <w:spacing w:before="233"/>
        <w:ind w:hanging="179"/>
        <w:rPr>
          <w:sz w:val="24"/>
          <w:szCs w:val="24"/>
        </w:rPr>
      </w:pPr>
      <w:r w:rsidRPr="00DA37D7">
        <w:rPr>
          <w:w w:val="105"/>
          <w:sz w:val="24"/>
          <w:szCs w:val="24"/>
        </w:rPr>
        <w:t>класс – 72</w:t>
      </w:r>
      <w:r w:rsidRPr="00DA37D7">
        <w:rPr>
          <w:spacing w:val="-1"/>
          <w:w w:val="105"/>
          <w:sz w:val="24"/>
          <w:szCs w:val="24"/>
        </w:rPr>
        <w:t xml:space="preserve"> </w:t>
      </w:r>
      <w:r w:rsidRPr="00DA37D7">
        <w:rPr>
          <w:w w:val="105"/>
          <w:sz w:val="24"/>
          <w:szCs w:val="24"/>
        </w:rPr>
        <w:t>часа</w:t>
      </w:r>
    </w:p>
    <w:p w:rsidR="00C97A94" w:rsidRPr="00DA37D7" w:rsidRDefault="00C97A94" w:rsidP="00DA37D7">
      <w:pPr>
        <w:pStyle w:val="BodyText"/>
        <w:spacing w:before="9"/>
        <w:rPr>
          <w:sz w:val="24"/>
          <w:szCs w:val="24"/>
        </w:rPr>
      </w:pPr>
      <w:r w:rsidRPr="00DA37D7">
        <w:rPr>
          <w:w w:val="105"/>
          <w:sz w:val="24"/>
          <w:szCs w:val="24"/>
        </w:rPr>
        <w:t>(IV год обучения)</w:t>
      </w:r>
    </w:p>
    <w:p w:rsidR="00C97A94" w:rsidRPr="00DA37D7" w:rsidRDefault="00C97A94" w:rsidP="00DA37D7">
      <w:pPr>
        <w:pStyle w:val="BodyText"/>
        <w:spacing w:before="9" w:line="252" w:lineRule="auto"/>
        <w:ind w:right="116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На данном этапе уделяется большое внимание развитию творческих способностей учащихся. Предлагаются виды работ, которые стимулируют их творческую активность: придумать начало или конец истории; подготовить коллаж, написать стихотворение, рекламу, газетный репортаж, подготовить вопросы для интервью и др. Использование групповых\коллективных форм работы призвано подключать учащихся к различным видам предметно-коммуникативной и познавательной деятельности и тем самым формировать у них способность и готовность не только к речевому общению, но и к взаимодействию с партнёрами, умение принимать на себя ответственность за общий результат совместной работы.</w:t>
      </w:r>
    </w:p>
    <w:p w:rsidR="00C97A94" w:rsidRPr="00DA37D7" w:rsidRDefault="00C97A94" w:rsidP="00DA37D7">
      <w:pPr>
        <w:pStyle w:val="Heading1"/>
        <w:numPr>
          <w:ilvl w:val="0"/>
          <w:numId w:val="7"/>
        </w:numPr>
        <w:tabs>
          <w:tab w:val="left" w:pos="614"/>
        </w:tabs>
        <w:spacing w:line="250" w:lineRule="exact"/>
        <w:ind w:hanging="153"/>
        <w:rPr>
          <w:b w:val="0"/>
          <w:sz w:val="24"/>
          <w:szCs w:val="24"/>
          <w:lang w:val="ru-RU"/>
        </w:rPr>
      </w:pPr>
      <w:r w:rsidRPr="00DA37D7">
        <w:rPr>
          <w:w w:val="105"/>
          <w:sz w:val="24"/>
          <w:szCs w:val="24"/>
        </w:rPr>
        <w:t>Fitness</w:t>
      </w:r>
      <w:r w:rsidRPr="00DA37D7">
        <w:rPr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</w:rPr>
        <w:t>und</w:t>
      </w:r>
      <w:r w:rsidRPr="00DA37D7">
        <w:rPr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</w:rPr>
        <w:t>Sport</w:t>
      </w:r>
      <w:r w:rsidRPr="00DA37D7">
        <w:rPr>
          <w:w w:val="105"/>
          <w:sz w:val="24"/>
          <w:szCs w:val="24"/>
          <w:lang w:val="ru-RU"/>
        </w:rPr>
        <w:t xml:space="preserve">. – Фитнес и спорт. </w:t>
      </w:r>
      <w:r w:rsidRPr="00DA37D7">
        <w:rPr>
          <w:b w:val="0"/>
          <w:w w:val="105"/>
          <w:sz w:val="24"/>
          <w:szCs w:val="24"/>
          <w:lang w:val="ru-RU"/>
        </w:rPr>
        <w:t>(9</w:t>
      </w:r>
      <w:r w:rsidRPr="00DA37D7">
        <w:rPr>
          <w:b w:val="0"/>
          <w:spacing w:val="-14"/>
          <w:w w:val="105"/>
          <w:sz w:val="24"/>
          <w:szCs w:val="24"/>
          <w:lang w:val="ru-RU"/>
        </w:rPr>
        <w:t xml:space="preserve"> </w:t>
      </w:r>
      <w:r w:rsidRPr="00DA37D7">
        <w:rPr>
          <w:b w:val="0"/>
          <w:w w:val="105"/>
          <w:sz w:val="24"/>
          <w:szCs w:val="24"/>
          <w:lang w:val="ru-RU"/>
        </w:rPr>
        <w:t>часов)</w:t>
      </w:r>
    </w:p>
    <w:p w:rsidR="00C97A94" w:rsidRPr="00DA37D7" w:rsidRDefault="00C97A94" w:rsidP="00DA37D7">
      <w:pPr>
        <w:pStyle w:val="BodyText"/>
        <w:spacing w:before="10" w:line="249" w:lineRule="auto"/>
        <w:ind w:right="119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 xml:space="preserve">Спряжение модальных глаголов в простом прошедшем времени </w:t>
      </w:r>
      <w:r w:rsidRPr="00DA37D7">
        <w:rPr>
          <w:w w:val="105"/>
          <w:sz w:val="24"/>
          <w:szCs w:val="24"/>
        </w:rPr>
        <w:t>Pr</w:t>
      </w:r>
      <w:r w:rsidRPr="00DA37D7">
        <w:rPr>
          <w:w w:val="105"/>
          <w:sz w:val="24"/>
          <w:szCs w:val="24"/>
          <w:lang w:val="ru-RU"/>
        </w:rPr>
        <w:t>ä</w:t>
      </w:r>
      <w:r w:rsidRPr="00DA37D7">
        <w:rPr>
          <w:w w:val="105"/>
          <w:sz w:val="24"/>
          <w:szCs w:val="24"/>
        </w:rPr>
        <w:t>teritum</w:t>
      </w:r>
      <w:r w:rsidRPr="00DA37D7">
        <w:rPr>
          <w:w w:val="105"/>
          <w:sz w:val="24"/>
          <w:szCs w:val="24"/>
          <w:lang w:val="ru-RU"/>
        </w:rPr>
        <w:t>. Говорить о спорте. Писать краткие истории и вопросы к интервью по иллюстрациям. Рассказывать о себе, используя лексику по теме. Воспринимать на слух и прогнозировать диалог по иллюстрациям и отдельным репликам. Понимать на слух речь учителя, одноклассников и тексты аудиозаписей, построенные на знакомом языковом материале. Соотносить аудиотексты и визуальную информацию. Читать, понимать и придумывать собственные отговорки и извинения. Читать и соотносить прочитанную информацию с визуальным рядом. Воспринимать на слух, понимать диалог о несчастном случае. Находить, систематизировать и обобщать грамматические явления (прошедшее время модальных глаголов). Читать и понимать страноведческий текст о спортивных к ружках в немецкоязычных странах. Рассказывать о несчастных случаях, произошедших с учащимися. Выполнять задания, направленные на тренировку памяти и внимания.</w:t>
      </w:r>
    </w:p>
    <w:p w:rsidR="00C97A94" w:rsidRPr="00DA37D7" w:rsidRDefault="00C97A94" w:rsidP="00DA37D7">
      <w:pPr>
        <w:pStyle w:val="ListParagraph"/>
        <w:numPr>
          <w:ilvl w:val="0"/>
          <w:numId w:val="7"/>
        </w:numPr>
        <w:tabs>
          <w:tab w:val="left" w:pos="708"/>
        </w:tabs>
        <w:spacing w:before="12"/>
        <w:ind w:left="707" w:hanging="247"/>
        <w:rPr>
          <w:sz w:val="24"/>
          <w:szCs w:val="24"/>
        </w:rPr>
      </w:pPr>
      <w:r w:rsidRPr="00DA37D7">
        <w:rPr>
          <w:b/>
          <w:w w:val="105"/>
          <w:sz w:val="24"/>
          <w:szCs w:val="24"/>
        </w:rPr>
        <w:t>Austausch. – Школьный обмен</w:t>
      </w:r>
      <w:r w:rsidRPr="00DA37D7">
        <w:rPr>
          <w:w w:val="105"/>
          <w:sz w:val="24"/>
          <w:szCs w:val="24"/>
        </w:rPr>
        <w:t>. (8</w:t>
      </w:r>
      <w:r w:rsidRPr="00DA37D7">
        <w:rPr>
          <w:spacing w:val="-7"/>
          <w:w w:val="105"/>
          <w:sz w:val="24"/>
          <w:szCs w:val="24"/>
        </w:rPr>
        <w:t xml:space="preserve"> </w:t>
      </w:r>
      <w:r w:rsidRPr="00DA37D7">
        <w:rPr>
          <w:w w:val="105"/>
          <w:sz w:val="24"/>
          <w:szCs w:val="24"/>
        </w:rPr>
        <w:t>часов)</w:t>
      </w:r>
    </w:p>
    <w:p w:rsidR="00C97A94" w:rsidRPr="00DA37D7" w:rsidRDefault="00C97A94" w:rsidP="00DA37D7">
      <w:pPr>
        <w:pStyle w:val="BodyText"/>
        <w:spacing w:before="17" w:line="249" w:lineRule="auto"/>
        <w:ind w:right="119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</w:rPr>
        <w:t>Союз</w:t>
      </w:r>
      <w:r w:rsidRPr="00DA37D7">
        <w:rPr>
          <w:w w:val="105"/>
          <w:sz w:val="24"/>
          <w:szCs w:val="24"/>
          <w:lang w:val="de-DE"/>
        </w:rPr>
        <w:t xml:space="preserve"> sondern; </w:t>
      </w:r>
      <w:r w:rsidRPr="00DA37D7">
        <w:rPr>
          <w:w w:val="105"/>
          <w:sz w:val="24"/>
          <w:szCs w:val="24"/>
        </w:rPr>
        <w:t>глаголы</w:t>
      </w:r>
      <w:r w:rsidRPr="00DA37D7">
        <w:rPr>
          <w:w w:val="105"/>
          <w:sz w:val="24"/>
          <w:szCs w:val="24"/>
          <w:lang w:val="de-DE"/>
        </w:rPr>
        <w:t xml:space="preserve">liegen-legen, stellen-stehen, hängen- hängen </w:t>
      </w:r>
      <w:r w:rsidRPr="00DA37D7">
        <w:rPr>
          <w:w w:val="105"/>
          <w:sz w:val="24"/>
          <w:szCs w:val="24"/>
        </w:rPr>
        <w:t>и</w:t>
      </w:r>
      <w:r w:rsidRPr="00DA37D7">
        <w:rPr>
          <w:w w:val="105"/>
          <w:sz w:val="24"/>
          <w:szCs w:val="24"/>
          <w:lang w:val="de-DE"/>
        </w:rPr>
        <w:t xml:space="preserve"> </w:t>
      </w:r>
      <w:r w:rsidRPr="00DA37D7">
        <w:rPr>
          <w:w w:val="105"/>
          <w:sz w:val="24"/>
          <w:szCs w:val="24"/>
        </w:rPr>
        <w:t>предлоги</w:t>
      </w:r>
      <w:r w:rsidRPr="00DA37D7">
        <w:rPr>
          <w:w w:val="105"/>
          <w:sz w:val="24"/>
          <w:szCs w:val="24"/>
          <w:lang w:val="de-DE"/>
        </w:rPr>
        <w:t xml:space="preserve"> </w:t>
      </w:r>
      <w:r w:rsidRPr="00DA37D7">
        <w:rPr>
          <w:w w:val="105"/>
          <w:sz w:val="24"/>
          <w:szCs w:val="24"/>
        </w:rPr>
        <w:t>места</w:t>
      </w:r>
      <w:r w:rsidRPr="00DA37D7">
        <w:rPr>
          <w:w w:val="105"/>
          <w:sz w:val="24"/>
          <w:szCs w:val="24"/>
          <w:lang w:val="de-DE"/>
        </w:rPr>
        <w:t xml:space="preserve">. </w:t>
      </w:r>
      <w:r w:rsidRPr="00DA37D7">
        <w:rPr>
          <w:w w:val="105"/>
          <w:sz w:val="24"/>
          <w:szCs w:val="24"/>
          <w:lang w:val="ru-RU"/>
        </w:rPr>
        <w:t>Воспринимать</w:t>
      </w:r>
      <w:r w:rsidRPr="00DA37D7">
        <w:rPr>
          <w:spacing w:val="-8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на</w:t>
      </w:r>
      <w:r w:rsidRPr="00DA37D7">
        <w:rPr>
          <w:spacing w:val="-5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слух</w:t>
      </w:r>
      <w:r w:rsidRPr="00DA37D7">
        <w:rPr>
          <w:spacing w:val="-16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и</w:t>
      </w:r>
      <w:r w:rsidRPr="00DA37D7">
        <w:rPr>
          <w:spacing w:val="-5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понимать</w:t>
      </w:r>
      <w:r w:rsidRPr="00DA37D7">
        <w:rPr>
          <w:spacing w:val="-13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аудиотекст,</w:t>
      </w:r>
      <w:r w:rsidRPr="00DA37D7">
        <w:rPr>
          <w:spacing w:val="-8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заполнять</w:t>
      </w:r>
      <w:r w:rsidRPr="00DA37D7">
        <w:rPr>
          <w:spacing w:val="-8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таблицу,</w:t>
      </w:r>
      <w:r w:rsidRPr="00DA37D7">
        <w:rPr>
          <w:spacing w:val="-8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вычленяя</w:t>
      </w:r>
      <w:r w:rsidRPr="00DA37D7">
        <w:rPr>
          <w:spacing w:val="-14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необходимую информацию</w:t>
      </w:r>
      <w:r w:rsidRPr="00DA37D7">
        <w:rPr>
          <w:spacing w:val="31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из</w:t>
      </w:r>
      <w:r w:rsidRPr="00DA37D7">
        <w:rPr>
          <w:spacing w:val="36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текста.</w:t>
      </w:r>
      <w:r w:rsidRPr="00DA37D7">
        <w:rPr>
          <w:spacing w:val="35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Читать</w:t>
      </w:r>
      <w:r w:rsidRPr="00DA37D7">
        <w:rPr>
          <w:spacing w:val="36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страноведческий</w:t>
      </w:r>
      <w:r w:rsidRPr="00DA37D7">
        <w:rPr>
          <w:spacing w:val="32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текст</w:t>
      </w:r>
      <w:r w:rsidRPr="00DA37D7">
        <w:rPr>
          <w:spacing w:val="33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о</w:t>
      </w:r>
      <w:r w:rsidRPr="00DA37D7">
        <w:rPr>
          <w:spacing w:val="34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традиции</w:t>
      </w:r>
      <w:r w:rsidRPr="00DA37D7">
        <w:rPr>
          <w:spacing w:val="31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школьного</w:t>
      </w:r>
      <w:r w:rsidRPr="00DA37D7">
        <w:rPr>
          <w:spacing w:val="34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обмена</w:t>
      </w:r>
      <w:r w:rsidRPr="00DA37D7">
        <w:rPr>
          <w:spacing w:val="39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в</w:t>
      </w:r>
    </w:p>
    <w:p w:rsidR="00C97A94" w:rsidRPr="00DA37D7" w:rsidRDefault="00C97A94" w:rsidP="00DA37D7">
      <w:pPr>
        <w:spacing w:line="249" w:lineRule="auto"/>
        <w:jc w:val="both"/>
        <w:rPr>
          <w:sz w:val="24"/>
          <w:szCs w:val="24"/>
          <w:lang w:val="ru-RU"/>
        </w:rPr>
        <w:sectPr w:rsidR="00C97A94" w:rsidRPr="00DA37D7" w:rsidSect="00DA37D7">
          <w:pgSz w:w="16850" w:h="11910" w:orient="landscape"/>
          <w:pgMar w:top="1240" w:right="743" w:bottom="278" w:left="1242" w:header="720" w:footer="720" w:gutter="0"/>
          <w:cols w:space="720"/>
        </w:sectPr>
      </w:pPr>
    </w:p>
    <w:p w:rsidR="00C97A94" w:rsidRPr="00DA37D7" w:rsidRDefault="00C97A94" w:rsidP="00DA37D7">
      <w:pPr>
        <w:pStyle w:val="BodyText"/>
        <w:spacing w:before="71" w:line="252" w:lineRule="auto"/>
        <w:ind w:right="110"/>
        <w:rPr>
          <w:sz w:val="24"/>
          <w:szCs w:val="24"/>
        </w:rPr>
      </w:pPr>
      <w:r w:rsidRPr="00DA37D7">
        <w:rPr>
          <w:w w:val="105"/>
          <w:sz w:val="24"/>
          <w:szCs w:val="24"/>
          <w:lang w:val="ru-RU"/>
        </w:rPr>
        <w:t xml:space="preserve">Германии и России. Оперировать активной лексикой в процессе об щения. Читать грамматический комментарий, делать выводы о порядке слов в придаточном предложении. Читать тексты и находить заданную информацию. Составлять диалоги, используя подходящие речевые образцы (успокоение, ободрение, утешение). Говорить о проблемах и находить пути их решения. Высказывать свои опасения и заботы, используя известные речевые образцы. Читать и понимать анкеты\личную информацию (записи в дневнике). Объяснять слова по-немецки. </w:t>
      </w:r>
      <w:r w:rsidRPr="00DA37D7">
        <w:rPr>
          <w:w w:val="105"/>
          <w:sz w:val="24"/>
          <w:szCs w:val="24"/>
        </w:rPr>
        <w:t>Создавать проект о школьном обмене с Германией (проект).</w:t>
      </w:r>
    </w:p>
    <w:p w:rsidR="00C97A94" w:rsidRPr="00DA37D7" w:rsidRDefault="00C97A94" w:rsidP="00DA37D7">
      <w:pPr>
        <w:pStyle w:val="ListParagraph"/>
        <w:numPr>
          <w:ilvl w:val="0"/>
          <w:numId w:val="7"/>
        </w:numPr>
        <w:tabs>
          <w:tab w:val="left" w:pos="801"/>
        </w:tabs>
        <w:spacing w:line="254" w:lineRule="exact"/>
        <w:ind w:left="800" w:hanging="340"/>
        <w:rPr>
          <w:sz w:val="24"/>
          <w:szCs w:val="24"/>
          <w:lang w:val="ru-RU"/>
        </w:rPr>
      </w:pPr>
      <w:r w:rsidRPr="00DA37D7">
        <w:rPr>
          <w:b/>
          <w:w w:val="105"/>
          <w:sz w:val="24"/>
          <w:szCs w:val="24"/>
        </w:rPr>
        <w:t>Unsere</w:t>
      </w:r>
      <w:r w:rsidRPr="00DA37D7">
        <w:rPr>
          <w:b/>
          <w:w w:val="105"/>
          <w:sz w:val="24"/>
          <w:szCs w:val="24"/>
          <w:lang w:val="ru-RU"/>
        </w:rPr>
        <w:t xml:space="preserve"> </w:t>
      </w:r>
      <w:r w:rsidRPr="00DA37D7">
        <w:rPr>
          <w:b/>
          <w:w w:val="105"/>
          <w:sz w:val="24"/>
          <w:szCs w:val="24"/>
        </w:rPr>
        <w:t>Feste</w:t>
      </w:r>
      <w:r w:rsidRPr="00DA37D7">
        <w:rPr>
          <w:b/>
          <w:w w:val="105"/>
          <w:sz w:val="24"/>
          <w:szCs w:val="24"/>
          <w:lang w:val="ru-RU"/>
        </w:rPr>
        <w:t>. – Наши праздники</w:t>
      </w:r>
      <w:r w:rsidRPr="00DA37D7">
        <w:rPr>
          <w:w w:val="105"/>
          <w:sz w:val="24"/>
          <w:szCs w:val="24"/>
          <w:lang w:val="ru-RU"/>
        </w:rPr>
        <w:t>. (9</w:t>
      </w:r>
      <w:r w:rsidRPr="00DA37D7">
        <w:rPr>
          <w:spacing w:val="-1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часов)</w:t>
      </w:r>
    </w:p>
    <w:p w:rsidR="00C97A94" w:rsidRPr="00DA37D7" w:rsidRDefault="00C97A94" w:rsidP="00DA37D7">
      <w:pPr>
        <w:pStyle w:val="BodyText"/>
        <w:spacing w:before="9" w:line="249" w:lineRule="auto"/>
        <w:ind w:right="116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 xml:space="preserve">Глагол </w:t>
      </w:r>
      <w:r w:rsidRPr="00DA37D7">
        <w:rPr>
          <w:w w:val="105"/>
          <w:sz w:val="24"/>
          <w:szCs w:val="24"/>
        </w:rPr>
        <w:t>wissen</w:t>
      </w:r>
      <w:r w:rsidRPr="00DA37D7">
        <w:rPr>
          <w:w w:val="105"/>
          <w:sz w:val="24"/>
          <w:szCs w:val="24"/>
          <w:lang w:val="ru-RU"/>
        </w:rPr>
        <w:t xml:space="preserve"> и косвенные вопросы с вопросительным словом. Воспринимать на слух, понимать диалог и текст о праздниках в немецкоязычных странах. Оперировать активной лексикой в процессе общения, использовать косвенный вопрос с вопросительным словом. Понимать на слух речь учителя, одноклассников и тексты аудиозаписей, построенные на изученном материале, находить нужную информацию на слух. Писать сообщения о праздниках в России. Читать и понимать аутентичные тексты, находить нужную информацию, отвечать на вопросы. Читать, понимать и отвечать на электронные письма, рассказывая о праздниках в России. Соглашаться и возражать. Соблюдать правильное ударение в словах и предложениях, интонацию в целом. Делать сообщения, оформлять творческую работу о праздниках в Германии, Австрии, Швейцарии или России (проект).</w:t>
      </w:r>
    </w:p>
    <w:p w:rsidR="00C97A94" w:rsidRPr="00DA37D7" w:rsidRDefault="00C97A94" w:rsidP="00DA37D7">
      <w:pPr>
        <w:pStyle w:val="ListParagraph"/>
        <w:numPr>
          <w:ilvl w:val="0"/>
          <w:numId w:val="7"/>
        </w:numPr>
        <w:tabs>
          <w:tab w:val="left" w:pos="780"/>
        </w:tabs>
        <w:spacing w:before="16"/>
        <w:ind w:left="779" w:hanging="319"/>
        <w:rPr>
          <w:sz w:val="24"/>
          <w:szCs w:val="24"/>
          <w:lang w:val="ru-RU"/>
        </w:rPr>
      </w:pPr>
      <w:r w:rsidRPr="00DA37D7">
        <w:rPr>
          <w:b/>
          <w:w w:val="105"/>
          <w:sz w:val="24"/>
          <w:szCs w:val="24"/>
        </w:rPr>
        <w:t>Kleine</w:t>
      </w:r>
      <w:r w:rsidRPr="00DA37D7">
        <w:rPr>
          <w:b/>
          <w:w w:val="105"/>
          <w:sz w:val="24"/>
          <w:szCs w:val="24"/>
          <w:lang w:val="ru-RU"/>
        </w:rPr>
        <w:t xml:space="preserve"> </w:t>
      </w:r>
      <w:r w:rsidRPr="00DA37D7">
        <w:rPr>
          <w:b/>
          <w:w w:val="105"/>
          <w:sz w:val="24"/>
          <w:szCs w:val="24"/>
        </w:rPr>
        <w:t>Pause</w:t>
      </w:r>
      <w:r w:rsidRPr="00DA37D7">
        <w:rPr>
          <w:b/>
          <w:w w:val="105"/>
          <w:sz w:val="24"/>
          <w:szCs w:val="24"/>
          <w:lang w:val="ru-RU"/>
        </w:rPr>
        <w:t xml:space="preserve">. – Маленькая перемена </w:t>
      </w:r>
      <w:r w:rsidRPr="00DA37D7">
        <w:rPr>
          <w:w w:val="105"/>
          <w:sz w:val="24"/>
          <w:szCs w:val="24"/>
          <w:lang w:val="ru-RU"/>
        </w:rPr>
        <w:t>(5</w:t>
      </w:r>
      <w:r w:rsidRPr="00DA37D7">
        <w:rPr>
          <w:spacing w:val="-4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часов)</w:t>
      </w:r>
    </w:p>
    <w:p w:rsidR="00C97A94" w:rsidRPr="00DA37D7" w:rsidRDefault="00C97A94" w:rsidP="00DA37D7">
      <w:pPr>
        <w:pStyle w:val="BodyText"/>
        <w:spacing w:before="9" w:line="249" w:lineRule="auto"/>
        <w:ind w:right="127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Использовать</w:t>
      </w:r>
      <w:r w:rsidRPr="00DA37D7">
        <w:rPr>
          <w:spacing w:val="-8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приобретённые</w:t>
      </w:r>
      <w:r w:rsidRPr="00DA37D7">
        <w:rPr>
          <w:spacing w:val="-10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лексические</w:t>
      </w:r>
      <w:r w:rsidRPr="00DA37D7">
        <w:rPr>
          <w:spacing w:val="-11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и</w:t>
      </w:r>
      <w:r w:rsidRPr="00DA37D7">
        <w:rPr>
          <w:spacing w:val="-10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грамматические</w:t>
      </w:r>
      <w:r w:rsidRPr="00DA37D7">
        <w:rPr>
          <w:spacing w:val="-17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знания</w:t>
      </w:r>
      <w:r w:rsidRPr="00DA37D7">
        <w:rPr>
          <w:spacing w:val="-14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в</w:t>
      </w:r>
      <w:r w:rsidRPr="00DA37D7">
        <w:rPr>
          <w:spacing w:val="-4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игре.</w:t>
      </w:r>
      <w:r w:rsidRPr="00DA37D7">
        <w:rPr>
          <w:spacing w:val="-8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Готовиться</w:t>
      </w:r>
      <w:r w:rsidRPr="00DA37D7">
        <w:rPr>
          <w:spacing w:val="-8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к</w:t>
      </w:r>
      <w:r w:rsidRPr="00DA37D7">
        <w:rPr>
          <w:spacing w:val="-8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 xml:space="preserve">к контролю устной речи. Составлять список советов </w:t>
      </w:r>
      <w:r w:rsidRPr="00DA37D7">
        <w:rPr>
          <w:spacing w:val="4"/>
          <w:w w:val="105"/>
          <w:sz w:val="24"/>
          <w:szCs w:val="24"/>
          <w:lang w:val="ru-RU"/>
        </w:rPr>
        <w:t xml:space="preserve">по </w:t>
      </w:r>
      <w:r w:rsidRPr="00DA37D7">
        <w:rPr>
          <w:w w:val="105"/>
          <w:sz w:val="24"/>
          <w:szCs w:val="24"/>
          <w:lang w:val="ru-RU"/>
        </w:rPr>
        <w:t>подготовке к контролю устной речи (проект). Рассказывать о себе, используя изученную лексику. Вербально реагировать в заданной</w:t>
      </w:r>
      <w:r w:rsidRPr="00DA37D7">
        <w:rPr>
          <w:spacing w:val="-2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ситуации.</w:t>
      </w:r>
    </w:p>
    <w:p w:rsidR="00C97A94" w:rsidRPr="00DA37D7" w:rsidRDefault="00C97A94" w:rsidP="00DA37D7">
      <w:pPr>
        <w:pStyle w:val="ListParagraph"/>
        <w:numPr>
          <w:ilvl w:val="0"/>
          <w:numId w:val="7"/>
        </w:numPr>
        <w:tabs>
          <w:tab w:val="left" w:pos="691"/>
        </w:tabs>
        <w:spacing w:before="2"/>
        <w:ind w:left="690" w:hanging="230"/>
        <w:rPr>
          <w:sz w:val="24"/>
          <w:szCs w:val="24"/>
          <w:lang w:val="ru-RU"/>
        </w:rPr>
      </w:pPr>
      <w:r w:rsidRPr="00DA37D7">
        <w:rPr>
          <w:b/>
          <w:w w:val="105"/>
          <w:sz w:val="24"/>
          <w:szCs w:val="24"/>
        </w:rPr>
        <w:t>Berliner</w:t>
      </w:r>
      <w:r w:rsidRPr="00DA37D7">
        <w:rPr>
          <w:b/>
          <w:w w:val="105"/>
          <w:sz w:val="24"/>
          <w:szCs w:val="24"/>
          <w:lang w:val="ru-RU"/>
        </w:rPr>
        <w:t xml:space="preserve"> </w:t>
      </w:r>
      <w:r w:rsidRPr="00DA37D7">
        <w:rPr>
          <w:b/>
          <w:w w:val="105"/>
          <w:sz w:val="24"/>
          <w:szCs w:val="24"/>
        </w:rPr>
        <w:t>Luft</w:t>
      </w:r>
      <w:r w:rsidRPr="00DA37D7">
        <w:rPr>
          <w:b/>
          <w:w w:val="105"/>
          <w:sz w:val="24"/>
          <w:szCs w:val="24"/>
          <w:lang w:val="ru-RU"/>
        </w:rPr>
        <w:t>. – Воздух Берлина</w:t>
      </w:r>
      <w:r w:rsidRPr="00DA37D7">
        <w:rPr>
          <w:w w:val="105"/>
          <w:sz w:val="24"/>
          <w:szCs w:val="24"/>
          <w:lang w:val="ru-RU"/>
        </w:rPr>
        <w:t>. (9</w:t>
      </w:r>
      <w:r w:rsidRPr="00DA37D7">
        <w:rPr>
          <w:spacing w:val="4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часов)</w:t>
      </w:r>
    </w:p>
    <w:p w:rsidR="00C97A94" w:rsidRPr="00DA37D7" w:rsidRDefault="00C97A94" w:rsidP="00DA37D7">
      <w:pPr>
        <w:pStyle w:val="BodyText"/>
        <w:spacing w:before="16" w:line="249" w:lineRule="auto"/>
        <w:ind w:right="120"/>
        <w:rPr>
          <w:sz w:val="24"/>
          <w:szCs w:val="24"/>
        </w:rPr>
      </w:pPr>
      <w:r w:rsidRPr="00DA37D7">
        <w:rPr>
          <w:w w:val="105"/>
          <w:sz w:val="24"/>
          <w:szCs w:val="24"/>
          <w:lang w:val="ru-RU"/>
        </w:rPr>
        <w:t xml:space="preserve">Рассматривать фотографии и соотносить их с аудиотекстом. Читать и понимать страноведческий текст о Берлине. Воспринимать на слух и понимать диалог о посещении музея. Воспринимать на слух и понимать отрывки из немецких песен, определять их исполнителя. Делать сообщения о Берлинской стене. Проводить опрос в классе о том, какая музыка нравится учащимся. Делать презентацию о Берлине, столице России или любимом городе учащихся. (проект). Описывать маршрут, спрашивать, как пройти. Писать и инсценировать диалоги в ситуации «Ориентирование в городе». Просить помощи. Вежливо запрашивать информацию. Читать аутентичные тексты о культурных мероприятиях в Берлине. </w:t>
      </w:r>
      <w:r w:rsidRPr="00DA37D7">
        <w:rPr>
          <w:w w:val="105"/>
          <w:sz w:val="24"/>
          <w:szCs w:val="24"/>
        </w:rPr>
        <w:t>Планировать свободное время. Разыгрывать диалоги о покупке билетов.</w:t>
      </w:r>
    </w:p>
    <w:p w:rsidR="00C97A94" w:rsidRPr="00DA37D7" w:rsidRDefault="00C97A94" w:rsidP="00DA37D7">
      <w:pPr>
        <w:pStyle w:val="ListParagraph"/>
        <w:numPr>
          <w:ilvl w:val="0"/>
          <w:numId w:val="7"/>
        </w:numPr>
        <w:tabs>
          <w:tab w:val="left" w:pos="784"/>
        </w:tabs>
        <w:spacing w:before="9"/>
        <w:ind w:left="783" w:hanging="323"/>
        <w:rPr>
          <w:sz w:val="24"/>
          <w:szCs w:val="24"/>
        </w:rPr>
      </w:pPr>
      <w:r w:rsidRPr="00DA37D7">
        <w:rPr>
          <w:b/>
          <w:w w:val="105"/>
          <w:sz w:val="24"/>
          <w:szCs w:val="24"/>
        </w:rPr>
        <w:t>Welt</w:t>
      </w:r>
      <w:r w:rsidRPr="00DA37D7">
        <w:rPr>
          <w:b/>
          <w:w w:val="105"/>
          <w:sz w:val="24"/>
          <w:szCs w:val="24"/>
          <w:lang w:val="ru-RU"/>
        </w:rPr>
        <w:t xml:space="preserve"> </w:t>
      </w:r>
      <w:r w:rsidRPr="00DA37D7">
        <w:rPr>
          <w:b/>
          <w:w w:val="105"/>
          <w:sz w:val="24"/>
          <w:szCs w:val="24"/>
        </w:rPr>
        <w:t>und</w:t>
      </w:r>
      <w:r w:rsidRPr="00DA37D7">
        <w:rPr>
          <w:b/>
          <w:w w:val="105"/>
          <w:sz w:val="24"/>
          <w:szCs w:val="24"/>
          <w:lang w:val="ru-RU"/>
        </w:rPr>
        <w:t xml:space="preserve"> </w:t>
      </w:r>
      <w:r w:rsidRPr="00DA37D7">
        <w:rPr>
          <w:b/>
          <w:w w:val="105"/>
          <w:sz w:val="24"/>
          <w:szCs w:val="24"/>
        </w:rPr>
        <w:t>Umwelt</w:t>
      </w:r>
      <w:r w:rsidRPr="00DA37D7">
        <w:rPr>
          <w:b/>
          <w:w w:val="105"/>
          <w:sz w:val="24"/>
          <w:szCs w:val="24"/>
          <w:lang w:val="ru-RU"/>
        </w:rPr>
        <w:t xml:space="preserve">. – </w:t>
      </w:r>
      <w:r w:rsidRPr="00DA37D7">
        <w:rPr>
          <w:w w:val="105"/>
          <w:sz w:val="24"/>
          <w:szCs w:val="24"/>
          <w:lang w:val="ru-RU"/>
        </w:rPr>
        <w:t xml:space="preserve">Мы и окружающий мир. </w:t>
      </w:r>
      <w:r w:rsidRPr="00DA37D7">
        <w:rPr>
          <w:w w:val="105"/>
          <w:sz w:val="24"/>
          <w:szCs w:val="24"/>
        </w:rPr>
        <w:t>(9</w:t>
      </w:r>
      <w:r w:rsidRPr="00DA37D7">
        <w:rPr>
          <w:spacing w:val="-15"/>
          <w:w w:val="105"/>
          <w:sz w:val="24"/>
          <w:szCs w:val="24"/>
        </w:rPr>
        <w:t xml:space="preserve"> </w:t>
      </w:r>
      <w:r w:rsidRPr="00DA37D7">
        <w:rPr>
          <w:w w:val="105"/>
          <w:sz w:val="24"/>
          <w:szCs w:val="24"/>
        </w:rPr>
        <w:t>часов)</w:t>
      </w:r>
    </w:p>
    <w:p w:rsidR="00C97A94" w:rsidRPr="00DA37D7" w:rsidRDefault="00C97A94" w:rsidP="00DA37D7">
      <w:pPr>
        <w:pStyle w:val="BodyText"/>
        <w:spacing w:before="9" w:line="252" w:lineRule="auto"/>
        <w:ind w:right="111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 xml:space="preserve">Придаточные предложения с </w:t>
      </w:r>
      <w:r w:rsidRPr="00DA37D7">
        <w:rPr>
          <w:w w:val="105"/>
          <w:sz w:val="24"/>
          <w:szCs w:val="24"/>
        </w:rPr>
        <w:t>wenn</w:t>
      </w:r>
      <w:r w:rsidRPr="00DA37D7">
        <w:rPr>
          <w:w w:val="105"/>
          <w:sz w:val="24"/>
          <w:szCs w:val="24"/>
          <w:lang w:val="ru-RU"/>
        </w:rPr>
        <w:t xml:space="preserve">, предложения с </w:t>
      </w:r>
      <w:r w:rsidRPr="00DA37D7">
        <w:rPr>
          <w:w w:val="105"/>
          <w:sz w:val="24"/>
          <w:szCs w:val="24"/>
        </w:rPr>
        <w:t>trotzdem</w:t>
      </w:r>
      <w:r w:rsidRPr="00DA37D7">
        <w:rPr>
          <w:w w:val="105"/>
          <w:sz w:val="24"/>
          <w:szCs w:val="24"/>
          <w:lang w:val="ru-RU"/>
        </w:rPr>
        <w:t xml:space="preserve">, отрицания </w:t>
      </w:r>
      <w:r w:rsidRPr="00DA37D7">
        <w:rPr>
          <w:w w:val="105"/>
          <w:sz w:val="24"/>
          <w:szCs w:val="24"/>
        </w:rPr>
        <w:t>eener</w:t>
      </w:r>
      <w:r w:rsidRPr="00DA37D7">
        <w:rPr>
          <w:w w:val="105"/>
          <w:sz w:val="24"/>
          <w:szCs w:val="24"/>
          <w:lang w:val="ru-RU"/>
        </w:rPr>
        <w:t xml:space="preserve">, </w:t>
      </w:r>
      <w:r w:rsidRPr="00DA37D7">
        <w:rPr>
          <w:w w:val="105"/>
          <w:sz w:val="24"/>
          <w:szCs w:val="24"/>
        </w:rPr>
        <w:t>niemand</w:t>
      </w:r>
      <w:r w:rsidRPr="00DA37D7">
        <w:rPr>
          <w:w w:val="105"/>
          <w:sz w:val="24"/>
          <w:szCs w:val="24"/>
          <w:lang w:val="ru-RU"/>
        </w:rPr>
        <w:t xml:space="preserve">, </w:t>
      </w:r>
      <w:r w:rsidRPr="00DA37D7">
        <w:rPr>
          <w:w w:val="105"/>
          <w:sz w:val="24"/>
          <w:szCs w:val="24"/>
        </w:rPr>
        <w:t>nichts</w:t>
      </w:r>
      <w:r w:rsidRPr="00DA37D7">
        <w:rPr>
          <w:w w:val="105"/>
          <w:sz w:val="24"/>
          <w:szCs w:val="24"/>
          <w:lang w:val="ru-RU"/>
        </w:rPr>
        <w:t xml:space="preserve">, </w:t>
      </w:r>
      <w:r w:rsidRPr="00DA37D7">
        <w:rPr>
          <w:w w:val="105"/>
          <w:sz w:val="24"/>
          <w:szCs w:val="24"/>
        </w:rPr>
        <w:t>nie</w:t>
      </w:r>
      <w:r w:rsidRPr="00DA37D7">
        <w:rPr>
          <w:w w:val="105"/>
          <w:sz w:val="24"/>
          <w:szCs w:val="24"/>
          <w:lang w:val="ru-RU"/>
        </w:rPr>
        <w:t>. Словообразование. Соотносить текстовый и иллюстративный материал, систематизировать лексику по теме. Говорить о том, где бы учащиеся хотели жить. Читать, воспринимать на слух и понимать сообщения по радио о погоде. Обсуждать в классе, что можно сделать для охраны окружающей среды. Читать и понимать тексты об охране окружающей среды на интернет-форуме и давать советы. Составлять сложные существительные. Собирать и представлять информацию и иллюстрационный материал на тему «Энергосбережение и охрана окружающей среды» (проект).</w:t>
      </w:r>
    </w:p>
    <w:p w:rsidR="00C97A94" w:rsidRPr="00DA37D7" w:rsidRDefault="00C97A94" w:rsidP="00DA37D7">
      <w:pPr>
        <w:pStyle w:val="ListParagraph"/>
        <w:numPr>
          <w:ilvl w:val="0"/>
          <w:numId w:val="7"/>
        </w:numPr>
        <w:tabs>
          <w:tab w:val="left" w:pos="873"/>
        </w:tabs>
        <w:spacing w:line="254" w:lineRule="exact"/>
        <w:ind w:left="872" w:hanging="412"/>
        <w:rPr>
          <w:sz w:val="24"/>
          <w:szCs w:val="24"/>
        </w:rPr>
      </w:pPr>
      <w:r w:rsidRPr="00DA37D7">
        <w:rPr>
          <w:b/>
          <w:w w:val="105"/>
          <w:sz w:val="24"/>
          <w:szCs w:val="24"/>
        </w:rPr>
        <w:t>Reisen</w:t>
      </w:r>
      <w:r w:rsidRPr="00DA37D7">
        <w:rPr>
          <w:b/>
          <w:w w:val="105"/>
          <w:sz w:val="24"/>
          <w:szCs w:val="24"/>
          <w:lang w:val="ru-RU"/>
        </w:rPr>
        <w:t xml:space="preserve"> </w:t>
      </w:r>
      <w:r w:rsidRPr="00DA37D7">
        <w:rPr>
          <w:b/>
          <w:w w:val="105"/>
          <w:sz w:val="24"/>
          <w:szCs w:val="24"/>
        </w:rPr>
        <w:t>am</w:t>
      </w:r>
      <w:r w:rsidRPr="00DA37D7">
        <w:rPr>
          <w:b/>
          <w:w w:val="105"/>
          <w:sz w:val="24"/>
          <w:szCs w:val="24"/>
          <w:lang w:val="ru-RU"/>
        </w:rPr>
        <w:t xml:space="preserve"> </w:t>
      </w:r>
      <w:r w:rsidRPr="00DA37D7">
        <w:rPr>
          <w:b/>
          <w:w w:val="105"/>
          <w:sz w:val="24"/>
          <w:szCs w:val="24"/>
        </w:rPr>
        <w:t>Rhein</w:t>
      </w:r>
      <w:r w:rsidRPr="00DA37D7">
        <w:rPr>
          <w:b/>
          <w:w w:val="105"/>
          <w:sz w:val="24"/>
          <w:szCs w:val="24"/>
          <w:lang w:val="ru-RU"/>
        </w:rPr>
        <w:t>. – Путешествие по Рейну</w:t>
      </w:r>
      <w:r w:rsidRPr="00DA37D7">
        <w:rPr>
          <w:w w:val="105"/>
          <w:sz w:val="24"/>
          <w:szCs w:val="24"/>
          <w:lang w:val="ru-RU"/>
        </w:rPr>
        <w:t xml:space="preserve">. </w:t>
      </w:r>
      <w:r w:rsidRPr="00DA37D7">
        <w:rPr>
          <w:w w:val="105"/>
          <w:sz w:val="24"/>
          <w:szCs w:val="24"/>
        </w:rPr>
        <w:t>(9</w:t>
      </w:r>
      <w:r w:rsidRPr="00DA37D7">
        <w:rPr>
          <w:spacing w:val="-11"/>
          <w:w w:val="105"/>
          <w:sz w:val="24"/>
          <w:szCs w:val="24"/>
        </w:rPr>
        <w:t xml:space="preserve"> </w:t>
      </w:r>
      <w:r w:rsidRPr="00DA37D7">
        <w:rPr>
          <w:w w:val="105"/>
          <w:sz w:val="24"/>
          <w:szCs w:val="24"/>
        </w:rPr>
        <w:t>часов)</w:t>
      </w:r>
    </w:p>
    <w:p w:rsidR="00C97A94" w:rsidRPr="00DA37D7" w:rsidRDefault="00C97A94" w:rsidP="00DA37D7">
      <w:pPr>
        <w:pStyle w:val="BodyText"/>
        <w:spacing w:before="9" w:line="249" w:lineRule="auto"/>
        <w:ind w:right="121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 xml:space="preserve">Употребление прилагательных перед существительными в единственном числе; словообразование; сложные существительные; ударение в сложных существительных. Читать и понимать страноведческий текст о о междугородних поездках в Германии, составлять вопросы к нему. Устно описывать </w:t>
      </w:r>
      <w:r w:rsidRPr="00DA37D7">
        <w:rPr>
          <w:spacing w:val="2"/>
          <w:w w:val="105"/>
          <w:sz w:val="24"/>
          <w:szCs w:val="24"/>
          <w:lang w:val="ru-RU"/>
        </w:rPr>
        <w:t xml:space="preserve">какой-либо </w:t>
      </w:r>
      <w:r w:rsidRPr="00DA37D7">
        <w:rPr>
          <w:w w:val="105"/>
          <w:sz w:val="24"/>
          <w:szCs w:val="24"/>
          <w:lang w:val="ru-RU"/>
        </w:rPr>
        <w:t>город. Правильно употреблять в речи изученный грамматический материал (склонение прилагательных). Воспринимать</w:t>
      </w:r>
      <w:r w:rsidRPr="00DA37D7">
        <w:rPr>
          <w:spacing w:val="-39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на слух и понимать диалог о планах путешествия. Писать и инсценировать диалоги. Употреблять в речи предлоги места и направления. Планировать поездку</w:t>
      </w:r>
      <w:r w:rsidRPr="00DA37D7">
        <w:rPr>
          <w:spacing w:val="22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(проект).</w:t>
      </w:r>
    </w:p>
    <w:p w:rsidR="00C97A94" w:rsidRPr="00DA37D7" w:rsidRDefault="00C97A94" w:rsidP="00DA37D7">
      <w:pPr>
        <w:spacing w:line="249" w:lineRule="auto"/>
        <w:jc w:val="both"/>
        <w:rPr>
          <w:sz w:val="24"/>
          <w:szCs w:val="24"/>
          <w:lang w:val="ru-RU"/>
        </w:rPr>
        <w:sectPr w:rsidR="00C97A94" w:rsidRPr="00DA37D7" w:rsidSect="00DA37D7">
          <w:pgSz w:w="16850" w:h="11910" w:orient="landscape"/>
          <w:pgMar w:top="1240" w:right="743" w:bottom="278" w:left="1242" w:header="720" w:footer="720" w:gutter="0"/>
          <w:cols w:space="720"/>
        </w:sectPr>
      </w:pPr>
    </w:p>
    <w:p w:rsidR="00C97A94" w:rsidRPr="00DA37D7" w:rsidRDefault="00C97A94" w:rsidP="00DA37D7">
      <w:pPr>
        <w:pStyle w:val="BodyText"/>
        <w:spacing w:before="71" w:line="249" w:lineRule="auto"/>
        <w:ind w:right="123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Воспринимать на слух и разыгрывать диалоги о покупке билетов, используя вежливый переспрос. Говорить о своих предпочтениях и о том, что не нравится. Соглашаться и отклонять предложения. Понимать на слух речь учителя, одноклассников и тексты аудиозаписей, построенных на изученном материале.</w:t>
      </w:r>
    </w:p>
    <w:p w:rsidR="00C97A94" w:rsidRPr="00DA37D7" w:rsidRDefault="00C97A94" w:rsidP="00DA37D7">
      <w:pPr>
        <w:pStyle w:val="Heading1"/>
        <w:numPr>
          <w:ilvl w:val="0"/>
          <w:numId w:val="7"/>
        </w:numPr>
        <w:tabs>
          <w:tab w:val="left" w:pos="971"/>
        </w:tabs>
        <w:spacing w:before="9"/>
        <w:ind w:left="970" w:hanging="510"/>
        <w:rPr>
          <w:b w:val="0"/>
          <w:sz w:val="24"/>
          <w:szCs w:val="24"/>
        </w:rPr>
      </w:pPr>
      <w:r w:rsidRPr="00DA37D7">
        <w:rPr>
          <w:w w:val="105"/>
          <w:sz w:val="24"/>
          <w:szCs w:val="24"/>
        </w:rPr>
        <w:t xml:space="preserve">Abschiedsparty. – Прощальная вечеринка. </w:t>
      </w:r>
      <w:r w:rsidRPr="00DA37D7">
        <w:rPr>
          <w:b w:val="0"/>
          <w:w w:val="105"/>
          <w:sz w:val="24"/>
          <w:szCs w:val="24"/>
        </w:rPr>
        <w:t>(8</w:t>
      </w:r>
      <w:r w:rsidRPr="00DA37D7">
        <w:rPr>
          <w:b w:val="0"/>
          <w:spacing w:val="2"/>
          <w:w w:val="105"/>
          <w:sz w:val="24"/>
          <w:szCs w:val="24"/>
        </w:rPr>
        <w:t xml:space="preserve"> </w:t>
      </w:r>
      <w:r w:rsidRPr="00DA37D7">
        <w:rPr>
          <w:b w:val="0"/>
          <w:w w:val="105"/>
          <w:sz w:val="24"/>
          <w:szCs w:val="24"/>
        </w:rPr>
        <w:t>часов)</w:t>
      </w:r>
    </w:p>
    <w:p w:rsidR="00C97A94" w:rsidRPr="00DA37D7" w:rsidRDefault="00C97A94" w:rsidP="00DA37D7">
      <w:pPr>
        <w:pStyle w:val="BodyText"/>
        <w:spacing w:before="9" w:line="249" w:lineRule="auto"/>
        <w:ind w:right="113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Глаголы</w:t>
      </w:r>
      <w:r w:rsidRPr="00DA37D7">
        <w:rPr>
          <w:spacing w:val="-7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с</w:t>
      </w:r>
      <w:r w:rsidRPr="00DA37D7">
        <w:rPr>
          <w:spacing w:val="-10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двумя</w:t>
      </w:r>
      <w:r w:rsidRPr="00DA37D7">
        <w:rPr>
          <w:spacing w:val="-12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дополнениями</w:t>
      </w:r>
      <w:r w:rsidRPr="00DA37D7">
        <w:rPr>
          <w:spacing w:val="-10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в</w:t>
      </w:r>
      <w:r w:rsidRPr="00DA37D7">
        <w:rPr>
          <w:spacing w:val="-9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дательном</w:t>
      </w:r>
      <w:r w:rsidRPr="00DA37D7">
        <w:rPr>
          <w:spacing w:val="-11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и</w:t>
      </w:r>
      <w:r w:rsidRPr="00DA37D7">
        <w:rPr>
          <w:spacing w:val="-9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винительном</w:t>
      </w:r>
      <w:r w:rsidRPr="00DA37D7">
        <w:rPr>
          <w:spacing w:val="-5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падежах;</w:t>
      </w:r>
      <w:r w:rsidRPr="00DA37D7">
        <w:rPr>
          <w:spacing w:val="-7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краткие</w:t>
      </w:r>
      <w:r w:rsidRPr="00DA37D7">
        <w:rPr>
          <w:spacing w:val="-9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 xml:space="preserve">разговорные формы. Воспринимать на слух, понимать диалог, высказывать и аргументировать своё мнение. Читать тексты и находить запрашиваемую </w:t>
      </w:r>
      <w:r w:rsidRPr="00DA37D7">
        <w:rPr>
          <w:spacing w:val="2"/>
          <w:w w:val="105"/>
          <w:sz w:val="24"/>
          <w:szCs w:val="24"/>
          <w:lang w:val="ru-RU"/>
        </w:rPr>
        <w:t xml:space="preserve">информацию. </w:t>
      </w:r>
      <w:r w:rsidRPr="00DA37D7">
        <w:rPr>
          <w:w w:val="105"/>
          <w:sz w:val="24"/>
          <w:szCs w:val="24"/>
          <w:lang w:val="ru-RU"/>
        </w:rPr>
        <w:t>Читать и понимать страноведческий материал о мигрантах. Строить высказывание, соблюдая правильный порядок слов с двумя дополнениями в дательном и винительном падежах. Воспринимать на</w:t>
      </w:r>
      <w:r w:rsidRPr="00DA37D7">
        <w:rPr>
          <w:spacing w:val="-8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слух</w:t>
      </w:r>
      <w:r w:rsidRPr="00DA37D7">
        <w:rPr>
          <w:spacing w:val="-13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песню,</w:t>
      </w:r>
      <w:r w:rsidRPr="00DA37D7">
        <w:rPr>
          <w:spacing w:val="-11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понимать</w:t>
      </w:r>
      <w:r w:rsidRPr="00DA37D7">
        <w:rPr>
          <w:spacing w:val="-10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и</w:t>
      </w:r>
      <w:r w:rsidRPr="00DA37D7">
        <w:rPr>
          <w:spacing w:val="-2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находить</w:t>
      </w:r>
      <w:r w:rsidRPr="00DA37D7">
        <w:rPr>
          <w:spacing w:val="-10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информацию</w:t>
      </w:r>
      <w:r w:rsidRPr="00DA37D7">
        <w:rPr>
          <w:spacing w:val="-1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о</w:t>
      </w:r>
      <w:r w:rsidRPr="00DA37D7">
        <w:rPr>
          <w:spacing w:val="-13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подарках.</w:t>
      </w:r>
      <w:r w:rsidRPr="00DA37D7">
        <w:rPr>
          <w:spacing w:val="-5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Употреблять</w:t>
      </w:r>
      <w:r w:rsidRPr="00DA37D7">
        <w:rPr>
          <w:spacing w:val="-10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в</w:t>
      </w:r>
      <w:r w:rsidRPr="00DA37D7">
        <w:rPr>
          <w:spacing w:val="12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речи</w:t>
      </w:r>
      <w:r w:rsidRPr="00DA37D7">
        <w:rPr>
          <w:spacing w:val="-8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краткие разговорные формы слов. Составлять план вечеринки. Планировать вечеринку, обсуждая меню. Употреблять речевые образцы в ситуации «Прощание». Говорить о преимуществах и недостатках в заданной ситуации. Восстановить диалог, используя визуальную опору. Воспринимать</w:t>
      </w:r>
      <w:r w:rsidRPr="00DA37D7">
        <w:rPr>
          <w:spacing w:val="-1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на</w:t>
      </w:r>
      <w:r w:rsidRPr="00DA37D7">
        <w:rPr>
          <w:spacing w:val="-5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слух,</w:t>
      </w:r>
      <w:r w:rsidRPr="00DA37D7">
        <w:rPr>
          <w:spacing w:val="-9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понимать</w:t>
      </w:r>
      <w:r w:rsidRPr="00DA37D7">
        <w:rPr>
          <w:spacing w:val="-7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и</w:t>
      </w:r>
      <w:r w:rsidRPr="00DA37D7">
        <w:rPr>
          <w:spacing w:val="-5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писать</w:t>
      </w:r>
      <w:r w:rsidRPr="00DA37D7">
        <w:rPr>
          <w:spacing w:val="-1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на</w:t>
      </w:r>
      <w:r w:rsidRPr="00DA37D7">
        <w:rPr>
          <w:spacing w:val="-5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разных</w:t>
      </w:r>
      <w:r w:rsidRPr="00DA37D7">
        <w:rPr>
          <w:spacing w:val="-3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языках</w:t>
      </w:r>
      <w:r w:rsidRPr="00DA37D7">
        <w:rPr>
          <w:spacing w:val="-11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пожелания</w:t>
      </w:r>
      <w:r w:rsidRPr="00DA37D7">
        <w:rPr>
          <w:spacing w:val="-8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на</w:t>
      </w:r>
      <w:r w:rsidRPr="00DA37D7">
        <w:rPr>
          <w:spacing w:val="-5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прощание.</w:t>
      </w:r>
    </w:p>
    <w:p w:rsidR="00C97A94" w:rsidRPr="00DA37D7" w:rsidRDefault="00C97A94" w:rsidP="00DA37D7">
      <w:pPr>
        <w:pStyle w:val="ListParagraph"/>
        <w:numPr>
          <w:ilvl w:val="0"/>
          <w:numId w:val="7"/>
        </w:numPr>
        <w:tabs>
          <w:tab w:val="left" w:pos="787"/>
        </w:tabs>
        <w:spacing w:before="9"/>
        <w:ind w:left="786" w:hanging="326"/>
        <w:rPr>
          <w:sz w:val="24"/>
          <w:szCs w:val="24"/>
          <w:lang w:val="ru-RU"/>
        </w:rPr>
      </w:pPr>
      <w:r w:rsidRPr="00DA37D7">
        <w:rPr>
          <w:b/>
          <w:w w:val="105"/>
          <w:sz w:val="24"/>
          <w:szCs w:val="24"/>
        </w:rPr>
        <w:t>Grosse</w:t>
      </w:r>
      <w:r w:rsidRPr="00DA37D7">
        <w:rPr>
          <w:b/>
          <w:w w:val="105"/>
          <w:sz w:val="24"/>
          <w:szCs w:val="24"/>
          <w:lang w:val="ru-RU"/>
        </w:rPr>
        <w:t xml:space="preserve"> </w:t>
      </w:r>
      <w:r w:rsidRPr="00DA37D7">
        <w:rPr>
          <w:b/>
          <w:w w:val="105"/>
          <w:sz w:val="24"/>
          <w:szCs w:val="24"/>
        </w:rPr>
        <w:t>Pause</w:t>
      </w:r>
      <w:r w:rsidRPr="00DA37D7">
        <w:rPr>
          <w:b/>
          <w:w w:val="105"/>
          <w:sz w:val="24"/>
          <w:szCs w:val="24"/>
          <w:lang w:val="ru-RU"/>
        </w:rPr>
        <w:t>. – Большая перемена</w:t>
      </w:r>
      <w:r w:rsidRPr="00DA37D7">
        <w:rPr>
          <w:w w:val="105"/>
          <w:sz w:val="24"/>
          <w:szCs w:val="24"/>
          <w:lang w:val="ru-RU"/>
        </w:rPr>
        <w:t>. (6</w:t>
      </w:r>
      <w:r w:rsidRPr="00DA37D7">
        <w:rPr>
          <w:spacing w:val="-7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часов)</w:t>
      </w:r>
    </w:p>
    <w:p w:rsidR="00C97A94" w:rsidRPr="00DA37D7" w:rsidRDefault="00C97A94" w:rsidP="00DA37D7">
      <w:pPr>
        <w:pStyle w:val="BodyText"/>
        <w:spacing w:before="16" w:line="249" w:lineRule="auto"/>
        <w:ind w:right="124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Воспринимать</w:t>
      </w:r>
      <w:r w:rsidRPr="00DA37D7">
        <w:rPr>
          <w:spacing w:val="-7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на</w:t>
      </w:r>
      <w:r w:rsidRPr="00DA37D7">
        <w:rPr>
          <w:spacing w:val="3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слух,</w:t>
      </w:r>
      <w:r w:rsidRPr="00DA37D7">
        <w:rPr>
          <w:spacing w:val="-7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понимать,</w:t>
      </w:r>
      <w:r w:rsidRPr="00DA37D7">
        <w:rPr>
          <w:spacing w:val="-8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дописывать</w:t>
      </w:r>
      <w:r w:rsidRPr="00DA37D7">
        <w:rPr>
          <w:spacing w:val="-6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историю</w:t>
      </w:r>
      <w:r w:rsidRPr="00DA37D7">
        <w:rPr>
          <w:spacing w:val="-4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по</w:t>
      </w:r>
      <w:r w:rsidRPr="00DA37D7">
        <w:rPr>
          <w:spacing w:val="-9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иллюстрациям,</w:t>
      </w:r>
      <w:r w:rsidRPr="00DA37D7">
        <w:rPr>
          <w:spacing w:val="-7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писать</w:t>
      </w:r>
      <w:r w:rsidRPr="00DA37D7">
        <w:rPr>
          <w:spacing w:val="-6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 xml:space="preserve">диалоги; готовиться к устному экзамену. Употреблять в речи изученную грамматику, называть сложные существительные и </w:t>
      </w:r>
      <w:r w:rsidRPr="00DA37D7">
        <w:rPr>
          <w:spacing w:val="4"/>
          <w:w w:val="105"/>
          <w:sz w:val="24"/>
          <w:szCs w:val="24"/>
          <w:lang w:val="ru-RU"/>
        </w:rPr>
        <w:t xml:space="preserve">их </w:t>
      </w:r>
      <w:r w:rsidRPr="00DA37D7">
        <w:rPr>
          <w:w w:val="105"/>
          <w:sz w:val="24"/>
          <w:szCs w:val="24"/>
          <w:lang w:val="ru-RU"/>
        </w:rPr>
        <w:t>составные</w:t>
      </w:r>
      <w:r w:rsidRPr="00DA37D7">
        <w:rPr>
          <w:spacing w:val="-18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части.</w:t>
      </w:r>
    </w:p>
    <w:p w:rsidR="00C97A94" w:rsidRPr="00DA37D7" w:rsidRDefault="00C97A94" w:rsidP="00DA37D7">
      <w:pPr>
        <w:pStyle w:val="BodyText"/>
        <w:spacing w:before="8"/>
        <w:ind w:left="0"/>
        <w:rPr>
          <w:sz w:val="24"/>
          <w:szCs w:val="24"/>
          <w:lang w:val="ru-RU"/>
        </w:rPr>
      </w:pPr>
    </w:p>
    <w:p w:rsidR="00C97A94" w:rsidRPr="00DA37D7" w:rsidRDefault="00C97A94" w:rsidP="00DA37D7">
      <w:pPr>
        <w:pStyle w:val="Heading1"/>
        <w:numPr>
          <w:ilvl w:val="0"/>
          <w:numId w:val="13"/>
        </w:numPr>
        <w:tabs>
          <w:tab w:val="left" w:pos="640"/>
        </w:tabs>
        <w:ind w:hanging="179"/>
        <w:rPr>
          <w:sz w:val="24"/>
          <w:szCs w:val="24"/>
        </w:rPr>
      </w:pPr>
      <w:r w:rsidRPr="00DA37D7">
        <w:rPr>
          <w:w w:val="105"/>
          <w:sz w:val="24"/>
          <w:szCs w:val="24"/>
        </w:rPr>
        <w:t>класс – 68 часовсоответствующие языковые</w:t>
      </w:r>
      <w:r w:rsidRPr="00DA37D7">
        <w:rPr>
          <w:spacing w:val="-7"/>
          <w:w w:val="105"/>
          <w:sz w:val="24"/>
          <w:szCs w:val="24"/>
        </w:rPr>
        <w:t xml:space="preserve"> </w:t>
      </w:r>
      <w:r w:rsidRPr="00DA37D7">
        <w:rPr>
          <w:w w:val="105"/>
          <w:sz w:val="24"/>
          <w:szCs w:val="24"/>
        </w:rPr>
        <w:t>навыки.</w:t>
      </w:r>
    </w:p>
    <w:p w:rsidR="00C97A94" w:rsidRPr="00DA37D7" w:rsidRDefault="00C97A94" w:rsidP="00DA37D7">
      <w:pPr>
        <w:pStyle w:val="BodyText"/>
        <w:spacing w:before="2"/>
        <w:rPr>
          <w:sz w:val="24"/>
          <w:szCs w:val="24"/>
        </w:rPr>
      </w:pPr>
      <w:r w:rsidRPr="00DA37D7">
        <w:rPr>
          <w:w w:val="105"/>
          <w:sz w:val="24"/>
          <w:szCs w:val="24"/>
        </w:rPr>
        <w:t>(V год обучения)</w:t>
      </w:r>
    </w:p>
    <w:p w:rsidR="00C97A94" w:rsidRPr="00DA37D7" w:rsidRDefault="00C97A94" w:rsidP="00DA37D7">
      <w:pPr>
        <w:pStyle w:val="BodyText"/>
        <w:spacing w:before="17" w:line="249" w:lineRule="auto"/>
        <w:ind w:right="117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На данном этапе обучения проводится целенаправленная и систематическая работа по расширению фонетических, грамматических и лексических знаний, совершенствуются соответствующие языковые навыки. Целью этой работы является формирование способности учащихся использовать языковые средства в соответствии с ситуацией и речевым намерением. Необходимо также активизировать ранее изученные слова и грамматические явления, развивать умение систематизировать и обобщать языковой материал.</w:t>
      </w:r>
    </w:p>
    <w:p w:rsidR="00C97A94" w:rsidRPr="00DA37D7" w:rsidRDefault="00C97A94" w:rsidP="00DA37D7">
      <w:pPr>
        <w:pStyle w:val="ListParagraph"/>
        <w:numPr>
          <w:ilvl w:val="0"/>
          <w:numId w:val="6"/>
        </w:numPr>
        <w:tabs>
          <w:tab w:val="left" w:pos="614"/>
        </w:tabs>
        <w:spacing w:before="5"/>
        <w:ind w:hanging="153"/>
        <w:rPr>
          <w:sz w:val="24"/>
          <w:szCs w:val="24"/>
        </w:rPr>
      </w:pPr>
      <w:r w:rsidRPr="00DA37D7">
        <w:rPr>
          <w:b/>
          <w:w w:val="105"/>
          <w:sz w:val="24"/>
          <w:szCs w:val="24"/>
        </w:rPr>
        <w:t>Beruf. – Профессия</w:t>
      </w:r>
      <w:r w:rsidRPr="00DA37D7">
        <w:rPr>
          <w:w w:val="105"/>
          <w:sz w:val="24"/>
          <w:szCs w:val="24"/>
        </w:rPr>
        <w:t>. (6</w:t>
      </w:r>
      <w:r w:rsidRPr="00DA37D7">
        <w:rPr>
          <w:spacing w:val="-10"/>
          <w:w w:val="105"/>
          <w:sz w:val="24"/>
          <w:szCs w:val="24"/>
        </w:rPr>
        <w:t xml:space="preserve"> </w:t>
      </w:r>
      <w:r w:rsidRPr="00DA37D7">
        <w:rPr>
          <w:w w:val="105"/>
          <w:sz w:val="24"/>
          <w:szCs w:val="24"/>
        </w:rPr>
        <w:t>часов)</w:t>
      </w:r>
    </w:p>
    <w:p w:rsidR="00C97A94" w:rsidRPr="00DA37D7" w:rsidRDefault="00C97A94" w:rsidP="00DA37D7">
      <w:pPr>
        <w:pStyle w:val="BodyText"/>
        <w:spacing w:before="9" w:line="252" w:lineRule="auto"/>
        <w:ind w:right="119"/>
        <w:rPr>
          <w:sz w:val="24"/>
          <w:szCs w:val="24"/>
        </w:rPr>
      </w:pPr>
      <w:r w:rsidRPr="00DA37D7">
        <w:rPr>
          <w:w w:val="105"/>
          <w:sz w:val="24"/>
          <w:szCs w:val="24"/>
          <w:lang w:val="ru-RU"/>
        </w:rPr>
        <w:t>Придаточные относительные предложения; относительные местоимения в именительном и</w:t>
      </w:r>
      <w:r w:rsidRPr="00DA37D7">
        <w:rPr>
          <w:spacing w:val="-3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винительном</w:t>
      </w:r>
      <w:r w:rsidRPr="00DA37D7">
        <w:rPr>
          <w:spacing w:val="-5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падежах.</w:t>
      </w:r>
      <w:r w:rsidRPr="00DA37D7">
        <w:rPr>
          <w:spacing w:val="-6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Говорить</w:t>
      </w:r>
      <w:r w:rsidRPr="00DA37D7">
        <w:rPr>
          <w:spacing w:val="-6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о</w:t>
      </w:r>
      <w:r w:rsidRPr="00DA37D7">
        <w:rPr>
          <w:spacing w:val="-8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профессиях. Уточнять</w:t>
      </w:r>
      <w:r w:rsidRPr="00DA37D7">
        <w:rPr>
          <w:spacing w:val="-5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что-либо.</w:t>
      </w:r>
      <w:r w:rsidRPr="00DA37D7">
        <w:rPr>
          <w:spacing w:val="-7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Отвечать</w:t>
      </w:r>
      <w:r w:rsidRPr="00DA37D7">
        <w:rPr>
          <w:spacing w:val="-5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на</w:t>
      </w:r>
      <w:r w:rsidRPr="00DA37D7">
        <w:rPr>
          <w:spacing w:val="-3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 xml:space="preserve">вопросы анкеты. Говорить о своих слабых и сильных сторонах. Читать и соотносить прочитанную информацию с визуальным рядом. </w:t>
      </w:r>
      <w:r w:rsidRPr="00DA37D7">
        <w:rPr>
          <w:w w:val="105"/>
          <w:sz w:val="24"/>
          <w:szCs w:val="24"/>
        </w:rPr>
        <w:t>Читать и понимать страноведческий текст о профессиях. Проводить</w:t>
      </w:r>
      <w:r w:rsidRPr="00DA37D7">
        <w:rPr>
          <w:spacing w:val="-3"/>
          <w:w w:val="105"/>
          <w:sz w:val="24"/>
          <w:szCs w:val="24"/>
        </w:rPr>
        <w:t xml:space="preserve"> </w:t>
      </w:r>
      <w:r w:rsidRPr="00DA37D7">
        <w:rPr>
          <w:w w:val="105"/>
          <w:sz w:val="24"/>
          <w:szCs w:val="24"/>
        </w:rPr>
        <w:t>интервью.</w:t>
      </w:r>
    </w:p>
    <w:p w:rsidR="00C97A94" w:rsidRPr="00DA37D7" w:rsidRDefault="00C97A94" w:rsidP="00DA37D7">
      <w:pPr>
        <w:pStyle w:val="ListParagraph"/>
        <w:numPr>
          <w:ilvl w:val="0"/>
          <w:numId w:val="6"/>
        </w:numPr>
        <w:tabs>
          <w:tab w:val="left" w:pos="712"/>
        </w:tabs>
        <w:spacing w:line="259" w:lineRule="exact"/>
        <w:ind w:left="711" w:hanging="251"/>
        <w:rPr>
          <w:sz w:val="24"/>
          <w:szCs w:val="24"/>
        </w:rPr>
      </w:pPr>
      <w:r w:rsidRPr="00DA37D7">
        <w:rPr>
          <w:b/>
          <w:w w:val="105"/>
          <w:sz w:val="24"/>
          <w:szCs w:val="24"/>
        </w:rPr>
        <w:t xml:space="preserve">Wohnen. – Проживание. </w:t>
      </w:r>
      <w:r w:rsidRPr="00DA37D7">
        <w:rPr>
          <w:w w:val="105"/>
          <w:sz w:val="24"/>
          <w:szCs w:val="24"/>
        </w:rPr>
        <w:t>(6</w:t>
      </w:r>
      <w:r w:rsidRPr="00DA37D7">
        <w:rPr>
          <w:spacing w:val="-8"/>
          <w:w w:val="105"/>
          <w:sz w:val="24"/>
          <w:szCs w:val="24"/>
        </w:rPr>
        <w:t xml:space="preserve"> </w:t>
      </w:r>
      <w:r w:rsidRPr="00DA37D7">
        <w:rPr>
          <w:w w:val="105"/>
          <w:sz w:val="24"/>
          <w:szCs w:val="24"/>
        </w:rPr>
        <w:t>часов)</w:t>
      </w:r>
    </w:p>
    <w:p w:rsidR="00C97A94" w:rsidRPr="00DA37D7" w:rsidRDefault="00C97A94" w:rsidP="00DA37D7">
      <w:pPr>
        <w:pStyle w:val="BodyText"/>
        <w:spacing w:before="9" w:line="252" w:lineRule="auto"/>
        <w:ind w:right="106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 xml:space="preserve">Относительные придаточные предложения с союзами </w:t>
      </w:r>
      <w:r w:rsidRPr="00DA37D7">
        <w:rPr>
          <w:w w:val="105"/>
          <w:sz w:val="24"/>
          <w:szCs w:val="24"/>
        </w:rPr>
        <w:t>was</w:t>
      </w:r>
      <w:r w:rsidRPr="00DA37D7">
        <w:rPr>
          <w:w w:val="105"/>
          <w:sz w:val="24"/>
          <w:szCs w:val="24"/>
          <w:lang w:val="ru-RU"/>
        </w:rPr>
        <w:t xml:space="preserve">, </w:t>
      </w:r>
      <w:r w:rsidRPr="00DA37D7">
        <w:rPr>
          <w:w w:val="105"/>
          <w:sz w:val="24"/>
          <w:szCs w:val="24"/>
        </w:rPr>
        <w:t>wo</w:t>
      </w:r>
      <w:r w:rsidRPr="00DA37D7">
        <w:rPr>
          <w:w w:val="105"/>
          <w:sz w:val="24"/>
          <w:szCs w:val="24"/>
          <w:lang w:val="ru-RU"/>
        </w:rPr>
        <w:t xml:space="preserve">, </w:t>
      </w:r>
      <w:r w:rsidRPr="00DA37D7">
        <w:rPr>
          <w:w w:val="105"/>
          <w:sz w:val="24"/>
          <w:szCs w:val="24"/>
        </w:rPr>
        <w:t>wie</w:t>
      </w:r>
      <w:r w:rsidRPr="00DA37D7">
        <w:rPr>
          <w:w w:val="105"/>
          <w:sz w:val="24"/>
          <w:szCs w:val="24"/>
          <w:lang w:val="ru-RU"/>
        </w:rPr>
        <w:t xml:space="preserve">; употребление </w:t>
      </w:r>
      <w:r w:rsidRPr="00DA37D7">
        <w:rPr>
          <w:w w:val="105"/>
          <w:sz w:val="24"/>
          <w:szCs w:val="24"/>
        </w:rPr>
        <w:t>Infinitiv</w:t>
      </w:r>
      <w:r w:rsidRPr="00DA37D7">
        <w:rPr>
          <w:w w:val="105"/>
          <w:sz w:val="24"/>
          <w:szCs w:val="24"/>
          <w:lang w:val="ru-RU"/>
        </w:rPr>
        <w:t>+</w:t>
      </w:r>
      <w:r w:rsidRPr="00DA37D7">
        <w:rPr>
          <w:w w:val="105"/>
          <w:sz w:val="24"/>
          <w:szCs w:val="24"/>
        </w:rPr>
        <w:t>zu</w:t>
      </w:r>
      <w:r w:rsidRPr="00DA37D7">
        <w:rPr>
          <w:w w:val="105"/>
          <w:sz w:val="24"/>
          <w:szCs w:val="24"/>
          <w:lang w:val="ru-RU"/>
        </w:rPr>
        <w:t xml:space="preserve">. Описывать место, </w:t>
      </w:r>
      <w:r w:rsidRPr="00DA37D7">
        <w:rPr>
          <w:spacing w:val="3"/>
          <w:w w:val="105"/>
          <w:sz w:val="24"/>
          <w:szCs w:val="24"/>
          <w:lang w:val="ru-RU"/>
        </w:rPr>
        <w:t xml:space="preserve">где </w:t>
      </w:r>
      <w:r w:rsidRPr="00DA37D7">
        <w:rPr>
          <w:w w:val="105"/>
          <w:sz w:val="24"/>
          <w:szCs w:val="24"/>
          <w:lang w:val="ru-RU"/>
        </w:rPr>
        <w:t>учащиеся любят находиться. Понимать пословицы о порядке. Писать письмо в редакцию на тему «Уборка в комнате». Понимать газетные объявления</w:t>
      </w:r>
      <w:r w:rsidRPr="00DA37D7">
        <w:rPr>
          <w:spacing w:val="-1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о</w:t>
      </w:r>
      <w:r w:rsidRPr="00DA37D7">
        <w:rPr>
          <w:spacing w:val="-15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продаже\аренде</w:t>
      </w:r>
      <w:r w:rsidRPr="00DA37D7">
        <w:rPr>
          <w:spacing w:val="-9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жилья.</w:t>
      </w:r>
      <w:r w:rsidRPr="00DA37D7">
        <w:rPr>
          <w:spacing w:val="-7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Высказывать</w:t>
      </w:r>
      <w:r w:rsidRPr="00DA37D7">
        <w:rPr>
          <w:spacing w:val="-12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желание</w:t>
      </w:r>
      <w:r w:rsidRPr="00DA37D7">
        <w:rPr>
          <w:spacing w:val="-9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или</w:t>
      </w:r>
      <w:r w:rsidRPr="00DA37D7">
        <w:rPr>
          <w:spacing w:val="-4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мнение.</w:t>
      </w:r>
      <w:r w:rsidRPr="00DA37D7">
        <w:rPr>
          <w:spacing w:val="-6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Понимать</w:t>
      </w:r>
      <w:r w:rsidRPr="00DA37D7">
        <w:rPr>
          <w:spacing w:val="-12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на</w:t>
      </w:r>
      <w:r w:rsidRPr="00DA37D7">
        <w:rPr>
          <w:spacing w:val="-4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 xml:space="preserve">слух аудиотексты, речь учителя, одноклассников. Вербально реагировать на услышанное. Составлять рассказы о </w:t>
      </w:r>
      <w:r w:rsidRPr="00DA37D7">
        <w:rPr>
          <w:spacing w:val="2"/>
          <w:w w:val="105"/>
          <w:sz w:val="24"/>
          <w:szCs w:val="24"/>
          <w:lang w:val="ru-RU"/>
        </w:rPr>
        <w:t xml:space="preserve">доме </w:t>
      </w:r>
      <w:r w:rsidRPr="00DA37D7">
        <w:rPr>
          <w:w w:val="105"/>
          <w:sz w:val="24"/>
          <w:szCs w:val="24"/>
          <w:lang w:val="ru-RU"/>
        </w:rPr>
        <w:t xml:space="preserve">или квартире своей мечты, используя подходящие </w:t>
      </w:r>
      <w:r w:rsidRPr="00DA37D7">
        <w:rPr>
          <w:spacing w:val="3"/>
          <w:w w:val="105"/>
          <w:sz w:val="24"/>
          <w:szCs w:val="24"/>
          <w:lang w:val="ru-RU"/>
        </w:rPr>
        <w:t xml:space="preserve">речевые </w:t>
      </w:r>
      <w:r w:rsidRPr="00DA37D7">
        <w:rPr>
          <w:w w:val="105"/>
          <w:sz w:val="24"/>
          <w:szCs w:val="24"/>
          <w:lang w:val="ru-RU"/>
        </w:rPr>
        <w:t xml:space="preserve">образцы. Читать и анализировать грамматический комментарий об относительных придаточных предложениях с союзами </w:t>
      </w:r>
      <w:r w:rsidRPr="00DA37D7">
        <w:rPr>
          <w:w w:val="105"/>
          <w:sz w:val="24"/>
          <w:szCs w:val="24"/>
        </w:rPr>
        <w:t>was</w:t>
      </w:r>
      <w:r w:rsidRPr="00DA37D7">
        <w:rPr>
          <w:w w:val="105"/>
          <w:sz w:val="24"/>
          <w:szCs w:val="24"/>
          <w:lang w:val="ru-RU"/>
        </w:rPr>
        <w:t xml:space="preserve">, </w:t>
      </w:r>
      <w:r w:rsidRPr="00DA37D7">
        <w:rPr>
          <w:w w:val="105"/>
          <w:sz w:val="24"/>
          <w:szCs w:val="24"/>
        </w:rPr>
        <w:t>wo</w:t>
      </w:r>
      <w:r w:rsidRPr="00DA37D7">
        <w:rPr>
          <w:w w:val="105"/>
          <w:sz w:val="24"/>
          <w:szCs w:val="24"/>
          <w:lang w:val="ru-RU"/>
        </w:rPr>
        <w:t>,</w:t>
      </w:r>
      <w:r w:rsidRPr="00DA37D7">
        <w:rPr>
          <w:spacing w:val="3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</w:rPr>
        <w:t>wie</w:t>
      </w:r>
      <w:r w:rsidRPr="00DA37D7">
        <w:rPr>
          <w:w w:val="105"/>
          <w:sz w:val="24"/>
          <w:szCs w:val="24"/>
          <w:lang w:val="ru-RU"/>
        </w:rPr>
        <w:t>.</w:t>
      </w:r>
    </w:p>
    <w:p w:rsidR="00C97A94" w:rsidRPr="00DA37D7" w:rsidRDefault="00C97A94" w:rsidP="00DA37D7">
      <w:pPr>
        <w:pStyle w:val="ListParagraph"/>
        <w:numPr>
          <w:ilvl w:val="0"/>
          <w:numId w:val="6"/>
        </w:numPr>
        <w:tabs>
          <w:tab w:val="left" w:pos="801"/>
        </w:tabs>
        <w:spacing w:line="254" w:lineRule="exact"/>
        <w:ind w:left="800" w:hanging="340"/>
        <w:rPr>
          <w:sz w:val="24"/>
          <w:szCs w:val="24"/>
        </w:rPr>
      </w:pPr>
      <w:r w:rsidRPr="00DA37D7">
        <w:rPr>
          <w:b/>
          <w:w w:val="105"/>
          <w:sz w:val="24"/>
          <w:szCs w:val="24"/>
        </w:rPr>
        <w:t>Zukunft. – Будущее</w:t>
      </w:r>
      <w:r w:rsidRPr="00DA37D7">
        <w:rPr>
          <w:w w:val="105"/>
          <w:sz w:val="24"/>
          <w:szCs w:val="24"/>
        </w:rPr>
        <w:t>. (6</w:t>
      </w:r>
      <w:r w:rsidRPr="00DA37D7">
        <w:rPr>
          <w:spacing w:val="-1"/>
          <w:w w:val="105"/>
          <w:sz w:val="24"/>
          <w:szCs w:val="24"/>
        </w:rPr>
        <w:t xml:space="preserve"> </w:t>
      </w:r>
      <w:r w:rsidRPr="00DA37D7">
        <w:rPr>
          <w:w w:val="105"/>
          <w:sz w:val="24"/>
          <w:szCs w:val="24"/>
        </w:rPr>
        <w:t>часов)</w:t>
      </w:r>
    </w:p>
    <w:p w:rsidR="00C97A94" w:rsidRPr="00DA37D7" w:rsidRDefault="00C97A94" w:rsidP="00DA37D7">
      <w:pPr>
        <w:pStyle w:val="BodyText"/>
        <w:spacing w:before="9" w:line="252" w:lineRule="auto"/>
        <w:ind w:right="126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</w:rPr>
        <w:t xml:space="preserve">Введение и употребление das Futur; глагол wеrden+Infinitiv. </w:t>
      </w:r>
      <w:r w:rsidRPr="00DA37D7">
        <w:rPr>
          <w:w w:val="105"/>
          <w:sz w:val="24"/>
          <w:szCs w:val="24"/>
          <w:lang w:val="ru-RU"/>
        </w:rPr>
        <w:t>Читать и воспринимать на слух, понимать прогнозы. Устно составлять прогнозы на будущее. Понимать на слух речь учителя, одноклассников и тексты аудиозаписей, построенные на изученном языковом материале, находить нужную информацию на слух. Читать и понимать аутентичные тексты, находить нужную информацию, отвечать на вопросы. Говорить о будущем. Делать сообщения, оформлять творческую работу о городе будущего (проект).</w:t>
      </w:r>
    </w:p>
    <w:p w:rsidR="00C97A94" w:rsidRPr="00DA37D7" w:rsidRDefault="00C97A94" w:rsidP="00DA37D7">
      <w:pPr>
        <w:pStyle w:val="ListParagraph"/>
        <w:numPr>
          <w:ilvl w:val="0"/>
          <w:numId w:val="6"/>
        </w:numPr>
        <w:tabs>
          <w:tab w:val="left" w:pos="784"/>
        </w:tabs>
        <w:spacing w:line="255" w:lineRule="exact"/>
        <w:ind w:left="783" w:hanging="323"/>
        <w:rPr>
          <w:sz w:val="24"/>
          <w:szCs w:val="24"/>
        </w:rPr>
      </w:pPr>
      <w:r w:rsidRPr="00DA37D7">
        <w:rPr>
          <w:b/>
          <w:w w:val="105"/>
          <w:sz w:val="24"/>
          <w:szCs w:val="24"/>
        </w:rPr>
        <w:t>Essen. – Еда</w:t>
      </w:r>
      <w:r w:rsidRPr="00DA37D7">
        <w:rPr>
          <w:w w:val="105"/>
          <w:sz w:val="24"/>
          <w:szCs w:val="24"/>
        </w:rPr>
        <w:t>. (6</w:t>
      </w:r>
      <w:r w:rsidRPr="00DA37D7">
        <w:rPr>
          <w:spacing w:val="-2"/>
          <w:w w:val="105"/>
          <w:sz w:val="24"/>
          <w:szCs w:val="24"/>
        </w:rPr>
        <w:t xml:space="preserve"> </w:t>
      </w:r>
      <w:r w:rsidRPr="00DA37D7">
        <w:rPr>
          <w:w w:val="105"/>
          <w:sz w:val="24"/>
          <w:szCs w:val="24"/>
        </w:rPr>
        <w:t>часов)</w:t>
      </w:r>
    </w:p>
    <w:p w:rsidR="00C97A94" w:rsidRPr="00DA37D7" w:rsidRDefault="00C97A94" w:rsidP="00DA37D7">
      <w:pPr>
        <w:spacing w:line="255" w:lineRule="exact"/>
        <w:jc w:val="both"/>
        <w:rPr>
          <w:sz w:val="24"/>
          <w:szCs w:val="24"/>
        </w:rPr>
        <w:sectPr w:rsidR="00C97A94" w:rsidRPr="00DA37D7" w:rsidSect="00DA37D7">
          <w:pgSz w:w="16850" w:h="11910" w:orient="landscape"/>
          <w:pgMar w:top="1240" w:right="743" w:bottom="278" w:left="1242" w:header="720" w:footer="720" w:gutter="0"/>
          <w:cols w:space="720"/>
        </w:sectPr>
      </w:pPr>
    </w:p>
    <w:p w:rsidR="00C97A94" w:rsidRPr="00DA37D7" w:rsidRDefault="00C97A94" w:rsidP="00DA37D7">
      <w:pPr>
        <w:pStyle w:val="BodyText"/>
        <w:spacing w:before="71" w:line="252" w:lineRule="auto"/>
        <w:ind w:right="128"/>
        <w:rPr>
          <w:sz w:val="24"/>
          <w:szCs w:val="24"/>
        </w:rPr>
      </w:pPr>
      <w:r w:rsidRPr="00DA37D7">
        <w:rPr>
          <w:w w:val="105"/>
          <w:sz w:val="24"/>
          <w:szCs w:val="24"/>
          <w:lang w:val="ru-RU"/>
        </w:rPr>
        <w:t>Употреблять</w:t>
      </w:r>
      <w:r w:rsidRPr="00DA37D7">
        <w:rPr>
          <w:spacing w:val="-9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превосходную степень</w:t>
      </w:r>
      <w:r w:rsidRPr="00DA37D7">
        <w:rPr>
          <w:spacing w:val="-8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прилагательных</w:t>
      </w:r>
      <w:r w:rsidRPr="00DA37D7">
        <w:rPr>
          <w:spacing w:val="-11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и</w:t>
      </w:r>
      <w:r w:rsidRPr="00DA37D7">
        <w:rPr>
          <w:spacing w:val="-6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наречий;</w:t>
      </w:r>
      <w:r w:rsidRPr="00DA37D7">
        <w:rPr>
          <w:spacing w:val="-9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местоимённые</w:t>
      </w:r>
      <w:r w:rsidRPr="00DA37D7">
        <w:rPr>
          <w:spacing w:val="-12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наречия</w:t>
      </w:r>
      <w:r w:rsidRPr="00DA37D7">
        <w:rPr>
          <w:spacing w:val="-9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</w:rPr>
        <w:t>da</w:t>
      </w:r>
      <w:r w:rsidRPr="00DA37D7">
        <w:rPr>
          <w:w w:val="105"/>
          <w:sz w:val="24"/>
          <w:szCs w:val="24"/>
          <w:lang w:val="ru-RU"/>
        </w:rPr>
        <w:t xml:space="preserve"> предлоги. Описывать иллюстрации. Заказывать еду. Выражать жалобу. Составлять диалоги в ситуации «В кафе». Читать и воспринимать текст о проблемах с весом. Воспринимать на слух и понимать диалоги о посещении кафе. </w:t>
      </w:r>
      <w:r w:rsidRPr="00DA37D7">
        <w:rPr>
          <w:w w:val="105"/>
          <w:sz w:val="24"/>
          <w:szCs w:val="24"/>
        </w:rPr>
        <w:t>Читать и понимать меню. Работать со</w:t>
      </w:r>
      <w:r w:rsidRPr="00DA37D7">
        <w:rPr>
          <w:spacing w:val="2"/>
          <w:w w:val="105"/>
          <w:sz w:val="24"/>
          <w:szCs w:val="24"/>
        </w:rPr>
        <w:t xml:space="preserve"> </w:t>
      </w:r>
      <w:r w:rsidRPr="00DA37D7">
        <w:rPr>
          <w:w w:val="105"/>
          <w:sz w:val="24"/>
          <w:szCs w:val="24"/>
        </w:rPr>
        <w:t>словарём.</w:t>
      </w:r>
    </w:p>
    <w:p w:rsidR="00C97A94" w:rsidRPr="00DA37D7" w:rsidRDefault="00C97A94" w:rsidP="00DA37D7">
      <w:pPr>
        <w:pStyle w:val="ListParagraph"/>
        <w:numPr>
          <w:ilvl w:val="0"/>
          <w:numId w:val="6"/>
        </w:numPr>
        <w:tabs>
          <w:tab w:val="left" w:pos="691"/>
        </w:tabs>
        <w:spacing w:line="259" w:lineRule="exact"/>
        <w:ind w:left="690" w:hanging="230"/>
        <w:rPr>
          <w:sz w:val="24"/>
          <w:szCs w:val="24"/>
          <w:lang w:val="ru-RU"/>
        </w:rPr>
      </w:pPr>
      <w:r w:rsidRPr="00DA37D7">
        <w:rPr>
          <w:b/>
          <w:w w:val="105"/>
          <w:sz w:val="24"/>
          <w:szCs w:val="24"/>
        </w:rPr>
        <w:t>Gute</w:t>
      </w:r>
      <w:r w:rsidRPr="00DA37D7">
        <w:rPr>
          <w:b/>
          <w:w w:val="105"/>
          <w:sz w:val="24"/>
          <w:szCs w:val="24"/>
          <w:lang w:val="ru-RU"/>
        </w:rPr>
        <w:t xml:space="preserve"> </w:t>
      </w:r>
      <w:r w:rsidRPr="00DA37D7">
        <w:rPr>
          <w:b/>
          <w:w w:val="105"/>
          <w:sz w:val="24"/>
          <w:szCs w:val="24"/>
        </w:rPr>
        <w:t>Besserung</w:t>
      </w:r>
      <w:r w:rsidRPr="00DA37D7">
        <w:rPr>
          <w:b/>
          <w:w w:val="105"/>
          <w:sz w:val="24"/>
          <w:szCs w:val="24"/>
          <w:lang w:val="ru-RU"/>
        </w:rPr>
        <w:t>. – Хорошего выздоровления</w:t>
      </w:r>
      <w:r w:rsidRPr="00DA37D7">
        <w:rPr>
          <w:w w:val="105"/>
          <w:sz w:val="24"/>
          <w:szCs w:val="24"/>
          <w:lang w:val="ru-RU"/>
        </w:rPr>
        <w:t>. (6</w:t>
      </w:r>
      <w:r w:rsidRPr="00DA37D7">
        <w:rPr>
          <w:spacing w:val="-8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часов)</w:t>
      </w:r>
    </w:p>
    <w:p w:rsidR="00C97A94" w:rsidRPr="00DA37D7" w:rsidRDefault="00C97A94" w:rsidP="00DA37D7">
      <w:pPr>
        <w:pStyle w:val="BodyText"/>
        <w:spacing w:before="9" w:line="249" w:lineRule="auto"/>
        <w:ind w:right="113"/>
        <w:rPr>
          <w:sz w:val="24"/>
          <w:szCs w:val="24"/>
        </w:rPr>
      </w:pPr>
      <w:r w:rsidRPr="00DA37D7">
        <w:rPr>
          <w:w w:val="105"/>
          <w:sz w:val="24"/>
          <w:szCs w:val="24"/>
          <w:lang w:val="ru-RU"/>
        </w:rPr>
        <w:t xml:space="preserve">Употреблять возвратные местоимения в дательном падеже; придаточные предложения цели с союзом </w:t>
      </w:r>
      <w:r w:rsidRPr="00DA37D7">
        <w:rPr>
          <w:w w:val="105"/>
          <w:sz w:val="24"/>
          <w:szCs w:val="24"/>
        </w:rPr>
        <w:t>damit</w:t>
      </w:r>
      <w:r w:rsidRPr="00DA37D7">
        <w:rPr>
          <w:w w:val="105"/>
          <w:sz w:val="24"/>
          <w:szCs w:val="24"/>
          <w:lang w:val="ru-RU"/>
        </w:rPr>
        <w:t xml:space="preserve">. Записываться на приём к врачу. Понимать на слух речь учителя, одноклассников и тексты аудиозаписей, построенные на изученном языковом материале, находить запрашиваемую информацию. Устно описывать проблемы со здоровьем. Писать и инсценировать диалоги в ситуации «У врача». Советовать кому-либо что-либо. Читать тексты о лекарствах, понимать инструкцию к применению лекарственных средств и отвечать на вопросы. </w:t>
      </w:r>
      <w:r w:rsidRPr="00DA37D7">
        <w:rPr>
          <w:w w:val="105"/>
          <w:sz w:val="24"/>
          <w:szCs w:val="24"/>
        </w:rPr>
        <w:t>Формулировать причину визита в ситуации «Посещение врача».</w:t>
      </w:r>
    </w:p>
    <w:p w:rsidR="00C97A94" w:rsidRPr="00DA37D7" w:rsidRDefault="00C97A94" w:rsidP="00DA37D7">
      <w:pPr>
        <w:pStyle w:val="Heading1"/>
        <w:numPr>
          <w:ilvl w:val="0"/>
          <w:numId w:val="6"/>
        </w:numPr>
        <w:tabs>
          <w:tab w:val="left" w:pos="780"/>
        </w:tabs>
        <w:spacing w:before="12"/>
        <w:ind w:left="779" w:hanging="319"/>
        <w:rPr>
          <w:b w:val="0"/>
          <w:sz w:val="24"/>
          <w:szCs w:val="24"/>
          <w:lang w:val="de-DE"/>
        </w:rPr>
      </w:pPr>
      <w:r w:rsidRPr="00DA37D7">
        <w:rPr>
          <w:spacing w:val="2"/>
          <w:w w:val="105"/>
          <w:sz w:val="24"/>
          <w:szCs w:val="24"/>
          <w:lang w:val="de-DE"/>
        </w:rPr>
        <w:t xml:space="preserve">Die </w:t>
      </w:r>
      <w:r w:rsidRPr="00DA37D7">
        <w:rPr>
          <w:w w:val="105"/>
          <w:sz w:val="24"/>
          <w:szCs w:val="24"/>
          <w:lang w:val="de-DE"/>
        </w:rPr>
        <w:t xml:space="preserve">Politik und ich. – </w:t>
      </w:r>
      <w:r w:rsidRPr="00DA37D7">
        <w:rPr>
          <w:w w:val="105"/>
          <w:sz w:val="24"/>
          <w:szCs w:val="24"/>
        </w:rPr>
        <w:t>Политика</w:t>
      </w:r>
      <w:r w:rsidRPr="00DA37D7">
        <w:rPr>
          <w:w w:val="105"/>
          <w:sz w:val="24"/>
          <w:szCs w:val="24"/>
          <w:lang w:val="de-DE"/>
        </w:rPr>
        <w:t xml:space="preserve"> </w:t>
      </w:r>
      <w:r w:rsidRPr="00DA37D7">
        <w:rPr>
          <w:w w:val="105"/>
          <w:sz w:val="24"/>
          <w:szCs w:val="24"/>
        </w:rPr>
        <w:t>и</w:t>
      </w:r>
      <w:r w:rsidRPr="00DA37D7">
        <w:rPr>
          <w:w w:val="105"/>
          <w:sz w:val="24"/>
          <w:szCs w:val="24"/>
          <w:lang w:val="de-DE"/>
        </w:rPr>
        <w:t xml:space="preserve"> </w:t>
      </w:r>
      <w:r w:rsidRPr="00DA37D7">
        <w:rPr>
          <w:w w:val="105"/>
          <w:sz w:val="24"/>
          <w:szCs w:val="24"/>
        </w:rPr>
        <w:t>я</w:t>
      </w:r>
      <w:r w:rsidRPr="00DA37D7">
        <w:rPr>
          <w:w w:val="105"/>
          <w:sz w:val="24"/>
          <w:szCs w:val="24"/>
          <w:lang w:val="de-DE"/>
        </w:rPr>
        <w:t xml:space="preserve">. </w:t>
      </w:r>
      <w:r w:rsidRPr="00DA37D7">
        <w:rPr>
          <w:b w:val="0"/>
          <w:w w:val="105"/>
          <w:sz w:val="24"/>
          <w:szCs w:val="24"/>
          <w:lang w:val="de-DE"/>
        </w:rPr>
        <w:t>(7</w:t>
      </w:r>
      <w:r w:rsidRPr="00DA37D7">
        <w:rPr>
          <w:b w:val="0"/>
          <w:spacing w:val="-12"/>
          <w:w w:val="105"/>
          <w:sz w:val="24"/>
          <w:szCs w:val="24"/>
          <w:lang w:val="de-DE"/>
        </w:rPr>
        <w:t xml:space="preserve"> </w:t>
      </w:r>
      <w:r w:rsidRPr="00DA37D7">
        <w:rPr>
          <w:b w:val="0"/>
          <w:w w:val="105"/>
          <w:sz w:val="24"/>
          <w:szCs w:val="24"/>
        </w:rPr>
        <w:t>часов</w:t>
      </w:r>
      <w:r w:rsidRPr="00DA37D7">
        <w:rPr>
          <w:b w:val="0"/>
          <w:w w:val="105"/>
          <w:sz w:val="24"/>
          <w:szCs w:val="24"/>
          <w:lang w:val="de-DE"/>
        </w:rPr>
        <w:t>)</w:t>
      </w:r>
    </w:p>
    <w:p w:rsidR="00C97A94" w:rsidRPr="00DA37D7" w:rsidRDefault="00C97A94" w:rsidP="00DA37D7">
      <w:pPr>
        <w:pStyle w:val="BodyText"/>
        <w:spacing w:before="10" w:line="249" w:lineRule="auto"/>
        <w:ind w:right="119"/>
        <w:rPr>
          <w:sz w:val="24"/>
          <w:szCs w:val="24"/>
        </w:rPr>
      </w:pPr>
      <w:r w:rsidRPr="00DA37D7">
        <w:rPr>
          <w:w w:val="105"/>
          <w:sz w:val="24"/>
          <w:szCs w:val="24"/>
        </w:rPr>
        <w:t>Употреблять</w:t>
      </w:r>
      <w:r w:rsidRPr="00DA37D7">
        <w:rPr>
          <w:w w:val="105"/>
          <w:sz w:val="24"/>
          <w:szCs w:val="24"/>
          <w:lang w:val="de-DE"/>
        </w:rPr>
        <w:t xml:space="preserve"> </w:t>
      </w:r>
      <w:r w:rsidRPr="00DA37D7">
        <w:rPr>
          <w:w w:val="105"/>
          <w:sz w:val="24"/>
          <w:szCs w:val="24"/>
        </w:rPr>
        <w:t>оборот</w:t>
      </w:r>
      <w:r w:rsidRPr="00DA37D7">
        <w:rPr>
          <w:w w:val="105"/>
          <w:sz w:val="24"/>
          <w:szCs w:val="24"/>
          <w:lang w:val="de-DE"/>
        </w:rPr>
        <w:t xml:space="preserve"> um … zu + Infinitiv; das Präteritum. </w:t>
      </w:r>
      <w:r w:rsidRPr="00DA37D7">
        <w:rPr>
          <w:w w:val="105"/>
          <w:sz w:val="24"/>
          <w:szCs w:val="24"/>
          <w:lang w:val="ru-RU"/>
        </w:rPr>
        <w:t xml:space="preserve">Называть причину действий. Высказывать мнение и аргументировать его. Делать доклад об избирательных правах молодёжи. Создавать проект о политической жизни Германии, Австрии, Швейцарии. Воспринимать и понимать на слух о праве на выборы, записывать и использовать необходимую информацию в докладе. Готовить устный и письменный доклад о политическом устройстве немецкоязычных стран. </w:t>
      </w:r>
      <w:r w:rsidRPr="00DA37D7">
        <w:rPr>
          <w:w w:val="105"/>
          <w:sz w:val="24"/>
          <w:szCs w:val="24"/>
        </w:rPr>
        <w:t>Читать и понимать тексты страноведческого характера.</w:t>
      </w:r>
    </w:p>
    <w:p w:rsidR="00C97A94" w:rsidRPr="00DA37D7" w:rsidRDefault="00C97A94" w:rsidP="00DA37D7">
      <w:pPr>
        <w:pStyle w:val="ListParagraph"/>
        <w:numPr>
          <w:ilvl w:val="0"/>
          <w:numId w:val="6"/>
        </w:numPr>
        <w:tabs>
          <w:tab w:val="left" w:pos="878"/>
        </w:tabs>
        <w:spacing w:before="5"/>
        <w:ind w:left="877" w:hanging="417"/>
        <w:rPr>
          <w:sz w:val="24"/>
          <w:szCs w:val="24"/>
          <w:lang w:val="ru-RU"/>
        </w:rPr>
      </w:pPr>
      <w:r w:rsidRPr="00DA37D7">
        <w:rPr>
          <w:b/>
          <w:w w:val="105"/>
          <w:sz w:val="24"/>
          <w:szCs w:val="24"/>
        </w:rPr>
        <w:t>Planet</w:t>
      </w:r>
      <w:r w:rsidRPr="00DA37D7">
        <w:rPr>
          <w:b/>
          <w:w w:val="105"/>
          <w:sz w:val="24"/>
          <w:szCs w:val="24"/>
          <w:lang w:val="ru-RU"/>
        </w:rPr>
        <w:t xml:space="preserve"> </w:t>
      </w:r>
      <w:r w:rsidRPr="00DA37D7">
        <w:rPr>
          <w:b/>
          <w:w w:val="105"/>
          <w:sz w:val="24"/>
          <w:szCs w:val="24"/>
        </w:rPr>
        <w:t>Erde</w:t>
      </w:r>
      <w:r w:rsidRPr="00DA37D7">
        <w:rPr>
          <w:b/>
          <w:w w:val="105"/>
          <w:sz w:val="24"/>
          <w:szCs w:val="24"/>
          <w:lang w:val="ru-RU"/>
        </w:rPr>
        <w:t xml:space="preserve">. – Планета Земля. </w:t>
      </w:r>
      <w:r w:rsidRPr="00DA37D7">
        <w:rPr>
          <w:w w:val="105"/>
          <w:sz w:val="24"/>
          <w:szCs w:val="24"/>
          <w:lang w:val="ru-RU"/>
        </w:rPr>
        <w:t>(6</w:t>
      </w:r>
      <w:r w:rsidRPr="00DA37D7">
        <w:rPr>
          <w:spacing w:val="5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часов)</w:t>
      </w:r>
    </w:p>
    <w:p w:rsidR="00C97A94" w:rsidRPr="00DA37D7" w:rsidRDefault="00C97A94" w:rsidP="00DA37D7">
      <w:pPr>
        <w:pStyle w:val="BodyText"/>
        <w:spacing w:before="17" w:line="249" w:lineRule="auto"/>
        <w:ind w:right="112"/>
        <w:rPr>
          <w:sz w:val="24"/>
          <w:szCs w:val="24"/>
        </w:rPr>
      </w:pPr>
      <w:r w:rsidRPr="00DA37D7">
        <w:rPr>
          <w:w w:val="105"/>
          <w:sz w:val="24"/>
          <w:szCs w:val="24"/>
          <w:lang w:val="ru-RU"/>
        </w:rPr>
        <w:t xml:space="preserve">Задавать косвенный вопрос; употреблять предлог </w:t>
      </w:r>
      <w:r w:rsidRPr="00DA37D7">
        <w:rPr>
          <w:w w:val="105"/>
          <w:sz w:val="24"/>
          <w:szCs w:val="24"/>
        </w:rPr>
        <w:t>wegen</w:t>
      </w:r>
      <w:r w:rsidRPr="00DA37D7">
        <w:rPr>
          <w:w w:val="105"/>
          <w:sz w:val="24"/>
          <w:szCs w:val="24"/>
          <w:lang w:val="ru-RU"/>
        </w:rPr>
        <w:t xml:space="preserve"> + </w:t>
      </w:r>
      <w:r w:rsidRPr="00DA37D7">
        <w:rPr>
          <w:w w:val="105"/>
          <w:sz w:val="24"/>
          <w:szCs w:val="24"/>
        </w:rPr>
        <w:t>Genetiv</w:t>
      </w:r>
      <w:r w:rsidRPr="00DA37D7">
        <w:rPr>
          <w:w w:val="105"/>
          <w:sz w:val="24"/>
          <w:szCs w:val="24"/>
          <w:lang w:val="ru-RU"/>
        </w:rPr>
        <w:t xml:space="preserve">. Читать и понимать текст об изменении климата. Выражать сомнение и удивление. Говорить о проблемах экологии. Воспринимать на слух и понимать текст о науке бионике, отвечать на вопросы. Описывать иллюстрации. Составлять ассоциограммы и использовать их при подготовке устного высказывания. Находить информацию на немецком языке о новейших экологических технологиях в Интернете. </w:t>
      </w:r>
      <w:r w:rsidRPr="00DA37D7">
        <w:rPr>
          <w:w w:val="105"/>
          <w:sz w:val="24"/>
          <w:szCs w:val="24"/>
        </w:rPr>
        <w:t>Уметь передавать чужую речь своими словами.</w:t>
      </w:r>
    </w:p>
    <w:p w:rsidR="00C97A94" w:rsidRPr="00DA37D7" w:rsidRDefault="00C97A94" w:rsidP="00DA37D7">
      <w:pPr>
        <w:pStyle w:val="ListParagraph"/>
        <w:numPr>
          <w:ilvl w:val="0"/>
          <w:numId w:val="6"/>
        </w:numPr>
        <w:tabs>
          <w:tab w:val="left" w:pos="971"/>
        </w:tabs>
        <w:spacing w:before="6"/>
        <w:ind w:left="970" w:hanging="510"/>
        <w:rPr>
          <w:sz w:val="24"/>
          <w:szCs w:val="24"/>
        </w:rPr>
      </w:pPr>
      <w:r w:rsidRPr="00DA37D7">
        <w:rPr>
          <w:b/>
          <w:w w:val="105"/>
          <w:sz w:val="24"/>
          <w:szCs w:val="24"/>
        </w:rPr>
        <w:t>Schönheit. – Красота</w:t>
      </w:r>
      <w:r w:rsidRPr="00DA37D7">
        <w:rPr>
          <w:w w:val="105"/>
          <w:sz w:val="24"/>
          <w:szCs w:val="24"/>
        </w:rPr>
        <w:t>. (6</w:t>
      </w:r>
      <w:r w:rsidRPr="00DA37D7">
        <w:rPr>
          <w:spacing w:val="-2"/>
          <w:w w:val="105"/>
          <w:sz w:val="24"/>
          <w:szCs w:val="24"/>
        </w:rPr>
        <w:t xml:space="preserve"> </w:t>
      </w:r>
      <w:r w:rsidRPr="00DA37D7">
        <w:rPr>
          <w:w w:val="105"/>
          <w:sz w:val="24"/>
          <w:szCs w:val="24"/>
        </w:rPr>
        <w:t>часов)</w:t>
      </w:r>
    </w:p>
    <w:p w:rsidR="00C97A94" w:rsidRPr="00DA37D7" w:rsidRDefault="00C97A94" w:rsidP="00DA37D7">
      <w:pPr>
        <w:pStyle w:val="BodyText"/>
        <w:spacing w:before="9" w:line="249" w:lineRule="auto"/>
        <w:ind w:right="118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 xml:space="preserve">Склонение прилагательных; указательные местоимения </w:t>
      </w:r>
      <w:r w:rsidRPr="00DA37D7">
        <w:rPr>
          <w:w w:val="105"/>
          <w:sz w:val="24"/>
          <w:szCs w:val="24"/>
        </w:rPr>
        <w:t>derselbe</w:t>
      </w:r>
      <w:r w:rsidRPr="00DA37D7">
        <w:rPr>
          <w:w w:val="105"/>
          <w:sz w:val="24"/>
          <w:szCs w:val="24"/>
          <w:lang w:val="ru-RU"/>
        </w:rPr>
        <w:t xml:space="preserve">, </w:t>
      </w:r>
      <w:r w:rsidRPr="00DA37D7">
        <w:rPr>
          <w:w w:val="105"/>
          <w:sz w:val="24"/>
          <w:szCs w:val="24"/>
        </w:rPr>
        <w:t>dieselbe</w:t>
      </w:r>
      <w:r w:rsidRPr="00DA37D7">
        <w:rPr>
          <w:w w:val="105"/>
          <w:sz w:val="24"/>
          <w:szCs w:val="24"/>
          <w:lang w:val="ru-RU"/>
        </w:rPr>
        <w:t xml:space="preserve">, </w:t>
      </w:r>
      <w:r w:rsidRPr="00DA37D7">
        <w:rPr>
          <w:w w:val="105"/>
          <w:sz w:val="24"/>
          <w:szCs w:val="24"/>
        </w:rPr>
        <w:t>dasselbe</w:t>
      </w:r>
      <w:r w:rsidRPr="00DA37D7">
        <w:rPr>
          <w:w w:val="105"/>
          <w:sz w:val="24"/>
          <w:szCs w:val="24"/>
          <w:lang w:val="ru-RU"/>
        </w:rPr>
        <w:t xml:space="preserve">, </w:t>
      </w:r>
      <w:r w:rsidRPr="00DA37D7">
        <w:rPr>
          <w:w w:val="105"/>
          <w:sz w:val="24"/>
          <w:szCs w:val="24"/>
        </w:rPr>
        <w:t>dieselben</w:t>
      </w:r>
      <w:r w:rsidRPr="00DA37D7">
        <w:rPr>
          <w:w w:val="105"/>
          <w:sz w:val="24"/>
          <w:szCs w:val="24"/>
          <w:lang w:val="ru-RU"/>
        </w:rPr>
        <w:t>. Описывать внешность человека. Высказывать и аргументировать своё мнение. Советоваться при покупке одежды. Воспринимать и понимать на слух речь учителя, одноклассников и тексты аудиозаписей по теме «Внешность», «Покупка одежды». Читать газетные заметки о красоте и фитнесе, о конкурсе красоты. Писать и разыгрывать диалоги о внешности, характере и одежде. Описывать иллюстрации. Составлять ассоциоргаммы и использовать их при подготовке к устного высказывания.</w:t>
      </w:r>
    </w:p>
    <w:p w:rsidR="00C97A94" w:rsidRPr="00DA37D7" w:rsidRDefault="00C97A94" w:rsidP="00DA37D7">
      <w:pPr>
        <w:pStyle w:val="ListParagraph"/>
        <w:numPr>
          <w:ilvl w:val="0"/>
          <w:numId w:val="6"/>
        </w:numPr>
        <w:tabs>
          <w:tab w:val="left" w:pos="787"/>
        </w:tabs>
        <w:spacing w:before="5"/>
        <w:ind w:left="786" w:hanging="326"/>
        <w:rPr>
          <w:sz w:val="24"/>
          <w:szCs w:val="24"/>
          <w:lang w:val="ru-RU"/>
        </w:rPr>
      </w:pPr>
      <w:r w:rsidRPr="00DA37D7">
        <w:rPr>
          <w:b/>
          <w:w w:val="105"/>
          <w:sz w:val="24"/>
          <w:szCs w:val="24"/>
        </w:rPr>
        <w:t>Spaβ</w:t>
      </w:r>
      <w:r w:rsidRPr="00DA37D7">
        <w:rPr>
          <w:b/>
          <w:w w:val="105"/>
          <w:sz w:val="24"/>
          <w:szCs w:val="24"/>
          <w:lang w:val="ru-RU"/>
        </w:rPr>
        <w:t xml:space="preserve"> </w:t>
      </w:r>
      <w:r w:rsidRPr="00DA37D7">
        <w:rPr>
          <w:b/>
          <w:w w:val="105"/>
          <w:sz w:val="24"/>
          <w:szCs w:val="24"/>
        </w:rPr>
        <w:t>haben</w:t>
      </w:r>
      <w:r w:rsidRPr="00DA37D7">
        <w:rPr>
          <w:b/>
          <w:w w:val="105"/>
          <w:sz w:val="24"/>
          <w:szCs w:val="24"/>
          <w:lang w:val="ru-RU"/>
        </w:rPr>
        <w:t>. – Получать удовольствие</w:t>
      </w:r>
      <w:r w:rsidRPr="00DA37D7">
        <w:rPr>
          <w:w w:val="105"/>
          <w:sz w:val="24"/>
          <w:szCs w:val="24"/>
          <w:lang w:val="ru-RU"/>
        </w:rPr>
        <w:t>. (6</w:t>
      </w:r>
      <w:r w:rsidRPr="00DA37D7">
        <w:rPr>
          <w:spacing w:val="-3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часов)</w:t>
      </w:r>
    </w:p>
    <w:p w:rsidR="00C97A94" w:rsidRPr="00DA37D7" w:rsidRDefault="00C97A94" w:rsidP="00DA37D7">
      <w:pPr>
        <w:pStyle w:val="BodyText"/>
        <w:spacing w:before="16" w:line="249" w:lineRule="auto"/>
        <w:ind w:right="121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 xml:space="preserve">Задавать косвенный вопрос без вопросительного слова с союзом </w:t>
      </w:r>
      <w:r w:rsidRPr="00DA37D7">
        <w:rPr>
          <w:w w:val="105"/>
          <w:sz w:val="24"/>
          <w:szCs w:val="24"/>
        </w:rPr>
        <w:t>ob</w:t>
      </w:r>
      <w:r w:rsidRPr="00DA37D7">
        <w:rPr>
          <w:w w:val="105"/>
          <w:sz w:val="24"/>
          <w:szCs w:val="24"/>
          <w:lang w:val="ru-RU"/>
        </w:rPr>
        <w:t>. Говорить об экстремальных видах спорта. Убеждать кого-либо. Писать письмо. Извлекать статистическую информацию из диаграммы, отвечать на вопросы. Обсуждать статистическую информацию. Слушать и понимать текст песни. Слушать и дописывать диалоги.</w:t>
      </w:r>
      <w:r w:rsidRPr="00DA37D7">
        <w:rPr>
          <w:spacing w:val="-9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Читать</w:t>
      </w:r>
      <w:r w:rsidRPr="00DA37D7">
        <w:rPr>
          <w:spacing w:val="-7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тексты</w:t>
      </w:r>
      <w:r w:rsidRPr="00DA37D7">
        <w:rPr>
          <w:spacing w:val="-8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об</w:t>
      </w:r>
      <w:r w:rsidRPr="00DA37D7">
        <w:rPr>
          <w:spacing w:val="-6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экстремальных</w:t>
      </w:r>
      <w:r w:rsidRPr="00DA37D7">
        <w:rPr>
          <w:spacing w:val="-16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видах</w:t>
      </w:r>
      <w:r w:rsidRPr="00DA37D7">
        <w:rPr>
          <w:spacing w:val="-10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спорта</w:t>
      </w:r>
      <w:r w:rsidRPr="00DA37D7">
        <w:rPr>
          <w:spacing w:val="-11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и</w:t>
      </w:r>
      <w:r w:rsidRPr="00DA37D7">
        <w:rPr>
          <w:spacing w:val="-5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соотносить</w:t>
      </w:r>
      <w:r w:rsidRPr="00DA37D7">
        <w:rPr>
          <w:spacing w:val="-13"/>
          <w:w w:val="105"/>
          <w:sz w:val="24"/>
          <w:szCs w:val="24"/>
          <w:lang w:val="ru-RU"/>
        </w:rPr>
        <w:t xml:space="preserve"> </w:t>
      </w:r>
      <w:r w:rsidRPr="00DA37D7">
        <w:rPr>
          <w:spacing w:val="4"/>
          <w:w w:val="105"/>
          <w:sz w:val="24"/>
          <w:szCs w:val="24"/>
          <w:lang w:val="ru-RU"/>
        </w:rPr>
        <w:t>их</w:t>
      </w:r>
      <w:r w:rsidRPr="00DA37D7">
        <w:rPr>
          <w:spacing w:val="-10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с</w:t>
      </w:r>
      <w:r w:rsidRPr="00DA37D7">
        <w:rPr>
          <w:spacing w:val="-16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 xml:space="preserve">иллюстрациями. Проводить интервью </w:t>
      </w:r>
      <w:r w:rsidRPr="00DA37D7">
        <w:rPr>
          <w:spacing w:val="4"/>
          <w:w w:val="105"/>
          <w:sz w:val="24"/>
          <w:szCs w:val="24"/>
          <w:lang w:val="ru-RU"/>
        </w:rPr>
        <w:t xml:space="preserve">по </w:t>
      </w:r>
      <w:r w:rsidRPr="00DA37D7">
        <w:rPr>
          <w:w w:val="105"/>
          <w:sz w:val="24"/>
          <w:szCs w:val="24"/>
          <w:lang w:val="ru-RU"/>
        </w:rPr>
        <w:t xml:space="preserve">теме. Понимать </w:t>
      </w:r>
      <w:r w:rsidRPr="00DA37D7">
        <w:rPr>
          <w:spacing w:val="2"/>
          <w:w w:val="105"/>
          <w:sz w:val="24"/>
          <w:szCs w:val="24"/>
          <w:lang w:val="ru-RU"/>
        </w:rPr>
        <w:t xml:space="preserve">письмо </w:t>
      </w:r>
      <w:r w:rsidRPr="00DA37D7">
        <w:rPr>
          <w:w w:val="105"/>
          <w:sz w:val="24"/>
          <w:szCs w:val="24"/>
          <w:lang w:val="ru-RU"/>
        </w:rPr>
        <w:t>сверстника из Германии и писать на него ответ.</w:t>
      </w:r>
    </w:p>
    <w:p w:rsidR="00C97A94" w:rsidRPr="00DA37D7" w:rsidRDefault="00C97A94" w:rsidP="00DA37D7">
      <w:pPr>
        <w:pStyle w:val="ListParagraph"/>
        <w:numPr>
          <w:ilvl w:val="0"/>
          <w:numId w:val="6"/>
        </w:numPr>
        <w:tabs>
          <w:tab w:val="left" w:pos="694"/>
        </w:tabs>
        <w:spacing w:before="5"/>
        <w:ind w:left="693" w:hanging="233"/>
        <w:rPr>
          <w:sz w:val="24"/>
          <w:szCs w:val="24"/>
        </w:rPr>
      </w:pPr>
      <w:r w:rsidRPr="00DA37D7">
        <w:rPr>
          <w:b/>
          <w:w w:val="105"/>
          <w:sz w:val="24"/>
          <w:szCs w:val="24"/>
        </w:rPr>
        <w:t>Technik. – Техника</w:t>
      </w:r>
      <w:r w:rsidRPr="00DA37D7">
        <w:rPr>
          <w:w w:val="105"/>
          <w:sz w:val="24"/>
          <w:szCs w:val="24"/>
        </w:rPr>
        <w:t>. (6</w:t>
      </w:r>
      <w:r w:rsidRPr="00DA37D7">
        <w:rPr>
          <w:spacing w:val="-1"/>
          <w:w w:val="105"/>
          <w:sz w:val="24"/>
          <w:szCs w:val="24"/>
        </w:rPr>
        <w:t xml:space="preserve"> </w:t>
      </w:r>
      <w:r w:rsidRPr="00DA37D7">
        <w:rPr>
          <w:w w:val="105"/>
          <w:sz w:val="24"/>
          <w:szCs w:val="24"/>
        </w:rPr>
        <w:t>часов)</w:t>
      </w:r>
    </w:p>
    <w:p w:rsidR="00C97A94" w:rsidRPr="00DA37D7" w:rsidRDefault="00C97A94" w:rsidP="00DA37D7">
      <w:pPr>
        <w:pStyle w:val="BodyText"/>
        <w:spacing w:before="10" w:line="252" w:lineRule="auto"/>
        <w:ind w:right="121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</w:rPr>
        <w:t>Употреблять</w:t>
      </w:r>
      <w:r w:rsidRPr="00DA37D7">
        <w:rPr>
          <w:w w:val="105"/>
          <w:sz w:val="24"/>
          <w:szCs w:val="24"/>
          <w:lang w:val="de-DE"/>
        </w:rPr>
        <w:t xml:space="preserve"> </w:t>
      </w:r>
      <w:r w:rsidRPr="00DA37D7">
        <w:rPr>
          <w:w w:val="105"/>
          <w:sz w:val="24"/>
          <w:szCs w:val="24"/>
        </w:rPr>
        <w:t>время</w:t>
      </w:r>
      <w:r w:rsidRPr="00DA37D7">
        <w:rPr>
          <w:w w:val="105"/>
          <w:sz w:val="24"/>
          <w:szCs w:val="24"/>
          <w:lang w:val="de-DE"/>
        </w:rPr>
        <w:t xml:space="preserve"> das Präsens </w:t>
      </w:r>
      <w:r w:rsidRPr="00DA37D7">
        <w:rPr>
          <w:w w:val="105"/>
          <w:sz w:val="24"/>
          <w:szCs w:val="24"/>
        </w:rPr>
        <w:t>и</w:t>
      </w:r>
      <w:r w:rsidRPr="00DA37D7">
        <w:rPr>
          <w:w w:val="105"/>
          <w:sz w:val="24"/>
          <w:szCs w:val="24"/>
          <w:lang w:val="de-DE"/>
        </w:rPr>
        <w:t xml:space="preserve"> das Präteritum Passiv; </w:t>
      </w:r>
      <w:r w:rsidRPr="00DA37D7">
        <w:rPr>
          <w:w w:val="105"/>
          <w:sz w:val="24"/>
          <w:szCs w:val="24"/>
        </w:rPr>
        <w:t>глагол</w:t>
      </w:r>
      <w:r w:rsidRPr="00DA37D7">
        <w:rPr>
          <w:w w:val="105"/>
          <w:sz w:val="24"/>
          <w:szCs w:val="24"/>
          <w:lang w:val="de-DE"/>
        </w:rPr>
        <w:t xml:space="preserve"> lassen. </w:t>
      </w:r>
      <w:r w:rsidRPr="00DA37D7">
        <w:rPr>
          <w:w w:val="105"/>
          <w:sz w:val="24"/>
          <w:szCs w:val="24"/>
          <w:lang w:val="ru-RU"/>
        </w:rPr>
        <w:t>Описывать возможности робота. Читать и понимать текст об истории роботов. Вести дискуссию на заданную тему. Писать письмо в редакцию. Описывать иллюстрации. Указывать на выполнение каких-либо действий. Письменно и устно описывать один день, проведённый без использования электронных устройств (проект №1); собственный опыт общения с роботами (проект №2).</w:t>
      </w:r>
    </w:p>
    <w:p w:rsidR="00C97A94" w:rsidRPr="00DA37D7" w:rsidRDefault="00C97A94" w:rsidP="00DA37D7">
      <w:pPr>
        <w:pStyle w:val="Heading1"/>
        <w:numPr>
          <w:ilvl w:val="0"/>
          <w:numId w:val="6"/>
        </w:numPr>
        <w:tabs>
          <w:tab w:val="left" w:pos="787"/>
        </w:tabs>
        <w:spacing w:line="255" w:lineRule="exact"/>
        <w:ind w:left="786" w:hanging="326"/>
        <w:rPr>
          <w:b w:val="0"/>
          <w:sz w:val="24"/>
          <w:szCs w:val="24"/>
          <w:lang w:val="ru-RU"/>
        </w:rPr>
      </w:pPr>
      <w:r w:rsidRPr="00DA37D7">
        <w:rPr>
          <w:w w:val="105"/>
          <w:sz w:val="24"/>
          <w:szCs w:val="24"/>
        </w:rPr>
        <w:t>Mauer</w:t>
      </w:r>
      <w:r w:rsidRPr="00DA37D7">
        <w:rPr>
          <w:w w:val="105"/>
          <w:sz w:val="24"/>
          <w:szCs w:val="24"/>
          <w:lang w:val="ru-RU"/>
        </w:rPr>
        <w:t xml:space="preserve"> – </w:t>
      </w:r>
      <w:r w:rsidRPr="00DA37D7">
        <w:rPr>
          <w:w w:val="105"/>
          <w:sz w:val="24"/>
          <w:szCs w:val="24"/>
        </w:rPr>
        <w:t>Grenze</w:t>
      </w:r>
      <w:r w:rsidRPr="00DA37D7">
        <w:rPr>
          <w:w w:val="105"/>
          <w:sz w:val="24"/>
          <w:szCs w:val="24"/>
          <w:lang w:val="ru-RU"/>
        </w:rPr>
        <w:t xml:space="preserve"> – </w:t>
      </w:r>
      <w:r w:rsidRPr="00DA37D7">
        <w:rPr>
          <w:w w:val="105"/>
          <w:sz w:val="24"/>
          <w:szCs w:val="24"/>
        </w:rPr>
        <w:t>Gr</w:t>
      </w:r>
      <w:r w:rsidRPr="00DA37D7">
        <w:rPr>
          <w:w w:val="105"/>
          <w:sz w:val="24"/>
          <w:szCs w:val="24"/>
          <w:lang w:val="ru-RU"/>
        </w:rPr>
        <w:t>ü</w:t>
      </w:r>
      <w:r w:rsidRPr="00DA37D7">
        <w:rPr>
          <w:w w:val="105"/>
          <w:sz w:val="24"/>
          <w:szCs w:val="24"/>
        </w:rPr>
        <w:t>nes</w:t>
      </w:r>
      <w:r w:rsidRPr="00DA37D7">
        <w:rPr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</w:rPr>
        <w:t>Band</w:t>
      </w:r>
      <w:r w:rsidRPr="00DA37D7">
        <w:rPr>
          <w:w w:val="105"/>
          <w:sz w:val="24"/>
          <w:szCs w:val="24"/>
          <w:lang w:val="ru-RU"/>
        </w:rPr>
        <w:t xml:space="preserve">. – Стены – Границы – «Зелёный пояс» </w:t>
      </w:r>
      <w:r w:rsidRPr="00DA37D7">
        <w:rPr>
          <w:b w:val="0"/>
          <w:w w:val="105"/>
          <w:sz w:val="24"/>
          <w:szCs w:val="24"/>
          <w:lang w:val="ru-RU"/>
        </w:rPr>
        <w:t>(7</w:t>
      </w:r>
      <w:r w:rsidRPr="00DA37D7">
        <w:rPr>
          <w:b w:val="0"/>
          <w:spacing w:val="-38"/>
          <w:w w:val="105"/>
          <w:sz w:val="24"/>
          <w:szCs w:val="24"/>
          <w:lang w:val="ru-RU"/>
        </w:rPr>
        <w:t xml:space="preserve"> </w:t>
      </w:r>
      <w:r w:rsidRPr="00DA37D7">
        <w:rPr>
          <w:b w:val="0"/>
          <w:w w:val="105"/>
          <w:sz w:val="24"/>
          <w:szCs w:val="24"/>
          <w:lang w:val="ru-RU"/>
        </w:rPr>
        <w:t>часов)</w:t>
      </w:r>
    </w:p>
    <w:p w:rsidR="00C97A94" w:rsidRPr="00DA37D7" w:rsidRDefault="00C97A94" w:rsidP="00DA37D7">
      <w:pPr>
        <w:spacing w:line="255" w:lineRule="exact"/>
        <w:jc w:val="both"/>
        <w:rPr>
          <w:sz w:val="24"/>
          <w:szCs w:val="24"/>
          <w:lang w:val="ru-RU"/>
        </w:rPr>
        <w:sectPr w:rsidR="00C97A94" w:rsidRPr="00DA37D7" w:rsidSect="00DA37D7">
          <w:pgSz w:w="16850" w:h="11910" w:orient="landscape"/>
          <w:pgMar w:top="1240" w:right="743" w:bottom="278" w:left="1242" w:header="720" w:footer="720" w:gutter="0"/>
          <w:cols w:space="720"/>
        </w:sectPr>
      </w:pPr>
    </w:p>
    <w:p w:rsidR="00C97A94" w:rsidRPr="00DA37D7" w:rsidRDefault="00C97A94" w:rsidP="00DA37D7">
      <w:pPr>
        <w:pStyle w:val="BodyText"/>
        <w:spacing w:before="71" w:line="252" w:lineRule="auto"/>
        <w:ind w:right="112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 xml:space="preserve">Употреблять время </w:t>
      </w:r>
      <w:r w:rsidRPr="00DA37D7">
        <w:rPr>
          <w:w w:val="105"/>
          <w:sz w:val="24"/>
          <w:szCs w:val="24"/>
        </w:rPr>
        <w:t>das</w:t>
      </w:r>
      <w:r w:rsidRPr="00DA37D7">
        <w:rPr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</w:rPr>
        <w:t>Plusquamperfek</w:t>
      </w:r>
      <w:r w:rsidRPr="00DA37D7">
        <w:rPr>
          <w:w w:val="105"/>
          <w:sz w:val="24"/>
          <w:szCs w:val="24"/>
          <w:lang w:val="ru-RU"/>
        </w:rPr>
        <w:t xml:space="preserve">; согласование времён; употребление союза </w:t>
      </w:r>
      <w:r w:rsidRPr="00DA37D7">
        <w:rPr>
          <w:w w:val="105"/>
          <w:sz w:val="24"/>
          <w:szCs w:val="24"/>
        </w:rPr>
        <w:t>nachdem</w:t>
      </w:r>
      <w:r w:rsidRPr="00DA37D7">
        <w:rPr>
          <w:w w:val="105"/>
          <w:sz w:val="24"/>
          <w:szCs w:val="24"/>
          <w:lang w:val="ru-RU"/>
        </w:rPr>
        <w:t>. Говорить об исторических событиях. Говорить о последовательности событий в прошлом. Слушать и понимать интервью. Читать и понимать тексты на исторические темы. Называть даты. Проводить опрос об исторических событиях. Сравнивать исторические события в Германии и России. Создавать проект страноведческого характера.</w:t>
      </w:r>
    </w:p>
    <w:p w:rsidR="00C97A94" w:rsidRPr="00DA37D7" w:rsidRDefault="00C97A94" w:rsidP="00DA37D7">
      <w:pPr>
        <w:pStyle w:val="BodyText"/>
        <w:ind w:left="0"/>
        <w:rPr>
          <w:sz w:val="24"/>
          <w:szCs w:val="24"/>
          <w:lang w:val="ru-RU"/>
        </w:rPr>
      </w:pPr>
    </w:p>
    <w:p w:rsidR="00C97A94" w:rsidRPr="00DA37D7" w:rsidRDefault="00C97A94" w:rsidP="00DA37D7">
      <w:pPr>
        <w:pStyle w:val="BodyText"/>
        <w:ind w:left="0"/>
        <w:rPr>
          <w:sz w:val="24"/>
          <w:szCs w:val="24"/>
          <w:lang w:val="ru-RU"/>
        </w:rPr>
      </w:pPr>
    </w:p>
    <w:p w:rsidR="00C97A94" w:rsidRPr="00DA37D7" w:rsidRDefault="00C97A94" w:rsidP="00DA37D7">
      <w:pPr>
        <w:pStyle w:val="Heading1"/>
        <w:spacing w:before="162" w:line="254" w:lineRule="auto"/>
        <w:ind w:left="547" w:right="205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Описание учебно-методического и материально-технического обеспечения образовательного процесса по предмету «Немецкий язык»</w:t>
      </w:r>
    </w:p>
    <w:p w:rsidR="00C97A94" w:rsidRPr="00DA37D7" w:rsidRDefault="00C97A94" w:rsidP="00DA37D7">
      <w:pPr>
        <w:pStyle w:val="BodyText"/>
        <w:spacing w:before="10"/>
        <w:ind w:left="0"/>
        <w:rPr>
          <w:b/>
          <w:sz w:val="24"/>
          <w:szCs w:val="24"/>
          <w:lang w:val="ru-RU"/>
        </w:rPr>
      </w:pPr>
    </w:p>
    <w:p w:rsidR="00C97A94" w:rsidRPr="00DA37D7" w:rsidRDefault="00C97A94" w:rsidP="00DA37D7">
      <w:pPr>
        <w:pStyle w:val="BodyText"/>
        <w:spacing w:line="252" w:lineRule="auto"/>
        <w:ind w:right="114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Рабочая программа обеспечивается компонентами УМК «Горизонты» для 5 -9 классов. Учебники для 5-8 классов состоят из семи глав, страноведческих блоков, «Маленькой перемены» и «Большой перемены», а также немецко-русского словаря.</w:t>
      </w:r>
    </w:p>
    <w:p w:rsidR="00C97A94" w:rsidRPr="00DA37D7" w:rsidRDefault="00C97A94" w:rsidP="00DA37D7">
      <w:pPr>
        <w:pStyle w:val="BodyText"/>
        <w:spacing w:line="252" w:lineRule="auto"/>
        <w:ind w:right="130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Учебник для 9 класса имеет другую структуру и содержит одиннадцать глав, страноведческий блок, грамматический справочник, перечень наиболее употребительных речевых образцов и немецко-русский словарь.</w:t>
      </w:r>
    </w:p>
    <w:p w:rsidR="00C97A94" w:rsidRPr="00DA37D7" w:rsidRDefault="00C97A94" w:rsidP="00DA37D7">
      <w:pPr>
        <w:pStyle w:val="BodyText"/>
        <w:spacing w:line="249" w:lineRule="auto"/>
        <w:ind w:right="114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С помощью красочного коллажа на титульной странице каждой главы происходит введение в тему. На страницах учебника расположены тексты, диалоги и упражнения, направленные на развитие всех четырёх языковых компетенций: говорения, письма, чтения и аудирования. В соответствии с правилами составления европейского языкового портфеля учащиеся регулярно собирают информацию о себе и собственных достижениях. Особое внимание уделено страноведению. В рубрике „</w:t>
      </w:r>
      <w:r w:rsidRPr="00DA37D7">
        <w:rPr>
          <w:w w:val="105"/>
          <w:sz w:val="24"/>
          <w:szCs w:val="24"/>
        </w:rPr>
        <w:t>Land</w:t>
      </w:r>
      <w:r w:rsidRPr="00DA37D7">
        <w:rPr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</w:rPr>
        <w:t>und</w:t>
      </w:r>
      <w:r w:rsidRPr="00DA37D7">
        <w:rPr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</w:rPr>
        <w:t>Leute</w:t>
      </w:r>
      <w:r w:rsidRPr="00DA37D7">
        <w:rPr>
          <w:w w:val="105"/>
          <w:sz w:val="24"/>
          <w:szCs w:val="24"/>
          <w:lang w:val="ru-RU"/>
        </w:rPr>
        <w:t>" представлена информация о немецкоязычных странах.</w:t>
      </w:r>
    </w:p>
    <w:p w:rsidR="00C97A94" w:rsidRPr="00DA37D7" w:rsidRDefault="00C97A94" w:rsidP="00DA37D7">
      <w:pPr>
        <w:pStyle w:val="BodyText"/>
        <w:spacing w:before="3" w:line="249" w:lineRule="auto"/>
        <w:ind w:right="123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Рубрика „</w:t>
      </w:r>
      <w:r w:rsidRPr="00DA37D7">
        <w:rPr>
          <w:w w:val="105"/>
          <w:sz w:val="24"/>
          <w:szCs w:val="24"/>
        </w:rPr>
        <w:t>Denk</w:t>
      </w:r>
      <w:r w:rsidRPr="00DA37D7">
        <w:rPr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</w:rPr>
        <w:t>nach</w:t>
      </w:r>
      <w:r w:rsidRPr="00DA37D7">
        <w:rPr>
          <w:w w:val="105"/>
          <w:sz w:val="24"/>
          <w:szCs w:val="24"/>
          <w:lang w:val="ru-RU"/>
        </w:rPr>
        <w:t>" содержит пояснения грамматического материала. Учащиеся должны осмыслить и логически продолжить или закончить грамматическое правило. А проверить себя учащиеся могут по рубрике „</w:t>
      </w:r>
      <w:r w:rsidRPr="00DA37D7">
        <w:rPr>
          <w:w w:val="105"/>
          <w:sz w:val="24"/>
          <w:szCs w:val="24"/>
        </w:rPr>
        <w:t>Grammatik</w:t>
      </w:r>
      <w:r w:rsidRPr="00DA37D7">
        <w:rPr>
          <w:w w:val="105"/>
          <w:sz w:val="24"/>
          <w:szCs w:val="24"/>
          <w:lang w:val="ru-RU"/>
        </w:rPr>
        <w:t xml:space="preserve">: </w:t>
      </w:r>
      <w:r w:rsidRPr="00DA37D7">
        <w:rPr>
          <w:w w:val="105"/>
          <w:sz w:val="24"/>
          <w:szCs w:val="24"/>
        </w:rPr>
        <w:t>kurz</w:t>
      </w:r>
      <w:r w:rsidRPr="00DA37D7">
        <w:rPr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</w:rPr>
        <w:t>undb</w:t>
      </w:r>
      <w:r w:rsidRPr="00DA37D7">
        <w:rPr>
          <w:w w:val="105"/>
          <w:sz w:val="24"/>
          <w:szCs w:val="24"/>
          <w:lang w:val="ru-RU"/>
        </w:rPr>
        <w:t>ü</w:t>
      </w:r>
      <w:r w:rsidRPr="00DA37D7">
        <w:rPr>
          <w:w w:val="105"/>
          <w:sz w:val="24"/>
          <w:szCs w:val="24"/>
        </w:rPr>
        <w:t>ndig</w:t>
      </w:r>
      <w:r w:rsidRPr="00DA37D7">
        <w:rPr>
          <w:w w:val="105"/>
          <w:sz w:val="24"/>
          <w:szCs w:val="24"/>
          <w:lang w:val="ru-RU"/>
        </w:rPr>
        <w:t>".</w:t>
      </w:r>
    </w:p>
    <w:p w:rsidR="00C97A94" w:rsidRPr="00DA37D7" w:rsidRDefault="00C97A94" w:rsidP="00DA37D7">
      <w:pPr>
        <w:pStyle w:val="BodyText"/>
        <w:spacing w:before="3" w:line="247" w:lineRule="auto"/>
        <w:ind w:right="112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Главы «Маленькая перемена» и «Большая перемена» соответственно после 3-й и 7-й глав предназначены для повторения пройденного материала в игровой форме.</w:t>
      </w:r>
    </w:p>
    <w:p w:rsidR="00C97A94" w:rsidRPr="00DA37D7" w:rsidRDefault="00C97A94" w:rsidP="00DA37D7">
      <w:pPr>
        <w:pStyle w:val="BodyText"/>
        <w:spacing w:before="3" w:line="249" w:lineRule="auto"/>
        <w:ind w:right="130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Новым</w:t>
      </w:r>
      <w:r w:rsidRPr="00DA37D7">
        <w:rPr>
          <w:spacing w:val="-7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в</w:t>
      </w:r>
      <w:r w:rsidRPr="00DA37D7">
        <w:rPr>
          <w:spacing w:val="-4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структуре</w:t>
      </w:r>
      <w:r w:rsidRPr="00DA37D7">
        <w:rPr>
          <w:spacing w:val="-11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учебников</w:t>
      </w:r>
      <w:r w:rsidRPr="00DA37D7">
        <w:rPr>
          <w:spacing w:val="-5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являются</w:t>
      </w:r>
      <w:r w:rsidRPr="00DA37D7">
        <w:rPr>
          <w:spacing w:val="-8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и</w:t>
      </w:r>
      <w:r w:rsidRPr="00DA37D7">
        <w:rPr>
          <w:spacing w:val="-4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приложения</w:t>
      </w:r>
      <w:r w:rsidRPr="00DA37D7">
        <w:rPr>
          <w:spacing w:val="-8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«Маленькая</w:t>
      </w:r>
      <w:r w:rsidRPr="00DA37D7">
        <w:rPr>
          <w:spacing w:val="-8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перемена»</w:t>
      </w:r>
      <w:r w:rsidRPr="00DA37D7">
        <w:rPr>
          <w:spacing w:val="-10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и</w:t>
      </w:r>
      <w:r w:rsidRPr="00DA37D7">
        <w:rPr>
          <w:spacing w:val="-5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«Большая перемена»,</w:t>
      </w:r>
      <w:r w:rsidRPr="00DA37D7">
        <w:rPr>
          <w:spacing w:val="-10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которые</w:t>
      </w:r>
      <w:r w:rsidRPr="00DA37D7">
        <w:rPr>
          <w:spacing w:val="-11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предлагается</w:t>
      </w:r>
      <w:r w:rsidRPr="00DA37D7">
        <w:rPr>
          <w:spacing w:val="-10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использовать</w:t>
      </w:r>
      <w:r w:rsidRPr="00DA37D7">
        <w:rPr>
          <w:spacing w:val="-8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как</w:t>
      </w:r>
      <w:r w:rsidRPr="00DA37D7">
        <w:rPr>
          <w:spacing w:val="-8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в</w:t>
      </w:r>
      <w:r w:rsidRPr="00DA37D7">
        <w:rPr>
          <w:spacing w:val="-6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качестве</w:t>
      </w:r>
      <w:r w:rsidRPr="00DA37D7">
        <w:rPr>
          <w:spacing w:val="-12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дополнительного</w:t>
      </w:r>
      <w:r w:rsidRPr="00DA37D7">
        <w:rPr>
          <w:spacing w:val="-11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материала при формировании языковых навыков, так и средства дифференцированного обучения после первых трёх глав и в конце</w:t>
      </w:r>
      <w:r w:rsidRPr="00DA37D7">
        <w:rPr>
          <w:spacing w:val="-21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года.</w:t>
      </w:r>
    </w:p>
    <w:p w:rsidR="00C97A94" w:rsidRPr="00DA37D7" w:rsidRDefault="00C97A94" w:rsidP="00DA37D7">
      <w:pPr>
        <w:pStyle w:val="BodyText"/>
        <w:spacing w:before="9" w:line="247" w:lineRule="auto"/>
        <w:ind w:right="115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В каждой главе учебников «Горизонты» представлены материалы культуроведческого и страноведческого характера, которые обеспечивают учащихся релевантными возрасту учебными материалами для развития социокультурной и межкультурной компетенций.</w:t>
      </w:r>
    </w:p>
    <w:p w:rsidR="00C97A94" w:rsidRPr="00DA37D7" w:rsidRDefault="00C97A94" w:rsidP="00DA37D7">
      <w:pPr>
        <w:pStyle w:val="BodyText"/>
        <w:spacing w:before="11" w:line="249" w:lineRule="auto"/>
        <w:ind w:right="132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Особое внимание уделяется использованию Интернета в обучении. Учащимся предоставляется возможность работать над проектами, самостоятельно осуществлять поиск необходимой информации, пользуясь ресурсами Интернета.</w:t>
      </w:r>
    </w:p>
    <w:p w:rsidR="00C97A94" w:rsidRPr="00DA37D7" w:rsidRDefault="00C97A94" w:rsidP="00DA37D7">
      <w:pPr>
        <w:pStyle w:val="BodyText"/>
        <w:spacing w:line="252" w:lineRule="auto"/>
        <w:ind w:right="122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 xml:space="preserve">С помощью данного УМК учащиеся приобретают базу знаний в области современных средств коммуникации: учатся писать </w:t>
      </w:r>
      <w:r w:rsidRPr="00DA37D7">
        <w:rPr>
          <w:w w:val="105"/>
          <w:sz w:val="24"/>
          <w:szCs w:val="24"/>
        </w:rPr>
        <w:t>CMC</w:t>
      </w:r>
      <w:r w:rsidRPr="00DA37D7">
        <w:rPr>
          <w:w w:val="105"/>
          <w:sz w:val="24"/>
          <w:szCs w:val="24"/>
          <w:lang w:val="ru-RU"/>
        </w:rPr>
        <w:t>-сообщения, электронные письма, знакомятся с принципом общения в интернет-чате, читают блоги.</w:t>
      </w:r>
    </w:p>
    <w:p w:rsidR="00C97A94" w:rsidRPr="00DA37D7" w:rsidRDefault="00C97A94" w:rsidP="00DA37D7">
      <w:pPr>
        <w:pStyle w:val="BodyText"/>
        <w:spacing w:line="252" w:lineRule="auto"/>
        <w:ind w:right="133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Завершает каждую главу материал для самопроверки и рефлексии учебных достижений учащихся, который, как правило, объединён в один урок и маркирован значком портфолио.</w:t>
      </w:r>
    </w:p>
    <w:p w:rsidR="00C97A94" w:rsidRPr="00DA37D7" w:rsidRDefault="00C97A94" w:rsidP="00DA37D7">
      <w:pPr>
        <w:pStyle w:val="BodyText"/>
        <w:spacing w:line="249" w:lineRule="auto"/>
        <w:ind w:right="128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Справочные материалы учебника, как и весь курс «Горизонты», построены с учётом развития самостоятельности учащихся при их использовании, роль родного языка при этом трудно переоценить. Принцип учёта родного языка реализуется и в грамматическом справочнике, и в поурочном немецко-русском словаре.</w:t>
      </w:r>
    </w:p>
    <w:p w:rsidR="00C97A94" w:rsidRPr="00DA37D7" w:rsidRDefault="00C97A94" w:rsidP="00DA37D7">
      <w:pPr>
        <w:pStyle w:val="BodyText"/>
        <w:spacing w:line="249" w:lineRule="auto"/>
        <w:ind w:right="121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Новым</w:t>
      </w:r>
      <w:r w:rsidRPr="00DA37D7">
        <w:rPr>
          <w:spacing w:val="-6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в</w:t>
      </w:r>
      <w:r w:rsidRPr="00DA37D7">
        <w:rPr>
          <w:spacing w:val="-4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структуре</w:t>
      </w:r>
      <w:r w:rsidRPr="00DA37D7">
        <w:rPr>
          <w:spacing w:val="-9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учебников</w:t>
      </w:r>
      <w:r w:rsidRPr="00DA37D7">
        <w:rPr>
          <w:spacing w:val="-4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являются</w:t>
      </w:r>
      <w:r w:rsidRPr="00DA37D7">
        <w:rPr>
          <w:spacing w:val="-7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и</w:t>
      </w:r>
      <w:r w:rsidRPr="00DA37D7">
        <w:rPr>
          <w:spacing w:val="-4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приложения</w:t>
      </w:r>
      <w:r w:rsidRPr="00DA37D7">
        <w:rPr>
          <w:spacing w:val="-7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«Маленькая</w:t>
      </w:r>
      <w:r w:rsidRPr="00DA37D7">
        <w:rPr>
          <w:spacing w:val="-7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перемена»</w:t>
      </w:r>
      <w:r w:rsidRPr="00DA37D7">
        <w:rPr>
          <w:spacing w:val="-9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и</w:t>
      </w:r>
      <w:r w:rsidRPr="00DA37D7">
        <w:rPr>
          <w:spacing w:val="-4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«Большая перемена»,</w:t>
      </w:r>
      <w:r w:rsidRPr="00DA37D7">
        <w:rPr>
          <w:spacing w:val="-9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которые</w:t>
      </w:r>
      <w:r w:rsidRPr="00DA37D7">
        <w:rPr>
          <w:spacing w:val="-12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предлагается</w:t>
      </w:r>
      <w:r w:rsidRPr="00DA37D7">
        <w:rPr>
          <w:spacing w:val="-9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использовать</w:t>
      </w:r>
      <w:r w:rsidRPr="00DA37D7">
        <w:rPr>
          <w:spacing w:val="-8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как</w:t>
      </w:r>
      <w:r w:rsidRPr="00DA37D7">
        <w:rPr>
          <w:spacing w:val="-8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в</w:t>
      </w:r>
      <w:r w:rsidRPr="00DA37D7">
        <w:rPr>
          <w:spacing w:val="-6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качестве</w:t>
      </w:r>
      <w:r w:rsidRPr="00DA37D7">
        <w:rPr>
          <w:spacing w:val="-12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дополнительного</w:t>
      </w:r>
      <w:r w:rsidRPr="00DA37D7">
        <w:rPr>
          <w:spacing w:val="-10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материала</w:t>
      </w:r>
    </w:p>
    <w:p w:rsidR="00C97A94" w:rsidRPr="00DA37D7" w:rsidRDefault="00C97A94" w:rsidP="00DA37D7">
      <w:pPr>
        <w:spacing w:line="249" w:lineRule="auto"/>
        <w:jc w:val="both"/>
        <w:rPr>
          <w:sz w:val="24"/>
          <w:szCs w:val="24"/>
          <w:lang w:val="ru-RU"/>
        </w:rPr>
        <w:sectPr w:rsidR="00C97A94" w:rsidRPr="00DA37D7" w:rsidSect="00DA37D7">
          <w:pgSz w:w="16850" w:h="11910" w:orient="landscape"/>
          <w:pgMar w:top="1240" w:right="743" w:bottom="278" w:left="1242" w:header="720" w:footer="720" w:gutter="0"/>
          <w:cols w:space="720"/>
        </w:sectPr>
      </w:pPr>
    </w:p>
    <w:p w:rsidR="00C97A94" w:rsidRPr="00DA37D7" w:rsidRDefault="00C97A94" w:rsidP="00DA37D7">
      <w:pPr>
        <w:pStyle w:val="BodyText"/>
        <w:spacing w:before="71" w:line="254" w:lineRule="auto"/>
        <w:ind w:right="133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при формировании языковых навыков, так и средства дифференцированного обучения после первых трёх глав и в конце года.</w:t>
      </w:r>
    </w:p>
    <w:p w:rsidR="00C97A94" w:rsidRPr="00DA37D7" w:rsidRDefault="00C97A94" w:rsidP="00DA37D7">
      <w:pPr>
        <w:pStyle w:val="BodyText"/>
        <w:spacing w:line="249" w:lineRule="auto"/>
        <w:ind w:right="127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Справочные материалы учебника, как и весь курс «Горизонты», построены с учётом развития самостоятельности учащихся при их использовании, роль родного языка при этом трудно переоценить. Принцип учёта родного языка реализуется и в грамматическом справочнике, и в поурочном немецко-русском словаре.</w:t>
      </w:r>
    </w:p>
    <w:p w:rsidR="00C97A94" w:rsidRPr="00DA37D7" w:rsidRDefault="00C97A94" w:rsidP="00DA37D7">
      <w:pPr>
        <w:pStyle w:val="BodyText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Словарь в конце учебника содержит все лексические единицы активного словаря.</w:t>
      </w:r>
    </w:p>
    <w:p w:rsidR="00C97A94" w:rsidRPr="00DA37D7" w:rsidRDefault="00C97A94" w:rsidP="00DA37D7">
      <w:pPr>
        <w:pStyle w:val="BodyText"/>
        <w:spacing w:before="12" w:line="247" w:lineRule="auto"/>
        <w:ind w:right="117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Рабочая тетрадь соотносится с учебным материалом учебника и содержит задания, помогающие школьникам овладеть техникой чтения и письма, лексикой и речевыми образцами, содержащимися в учебнике.</w:t>
      </w:r>
    </w:p>
    <w:p w:rsidR="00C97A94" w:rsidRPr="00DA37D7" w:rsidRDefault="00C97A94" w:rsidP="00DA37D7">
      <w:pPr>
        <w:pStyle w:val="BodyText"/>
        <w:spacing w:before="12" w:line="249" w:lineRule="auto"/>
        <w:ind w:right="118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Рабочая</w:t>
      </w:r>
      <w:r w:rsidRPr="00DA37D7">
        <w:rPr>
          <w:spacing w:val="-9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тетрадь</w:t>
      </w:r>
      <w:r w:rsidRPr="00DA37D7">
        <w:rPr>
          <w:spacing w:val="-2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содержит</w:t>
      </w:r>
      <w:r w:rsidRPr="00DA37D7">
        <w:rPr>
          <w:spacing w:val="-9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большое</w:t>
      </w:r>
      <w:r w:rsidRPr="00DA37D7">
        <w:rPr>
          <w:spacing w:val="-11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количество</w:t>
      </w:r>
      <w:r w:rsidRPr="00DA37D7">
        <w:rPr>
          <w:spacing w:val="-11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заданий</w:t>
      </w:r>
      <w:r w:rsidRPr="00DA37D7">
        <w:rPr>
          <w:spacing w:val="-11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игрового</w:t>
      </w:r>
      <w:r w:rsidRPr="00DA37D7">
        <w:rPr>
          <w:spacing w:val="-10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и</w:t>
      </w:r>
      <w:r w:rsidRPr="00DA37D7">
        <w:rPr>
          <w:spacing w:val="-5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творческого</w:t>
      </w:r>
      <w:r w:rsidRPr="00DA37D7">
        <w:rPr>
          <w:spacing w:val="-5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характера, например: инсценировка диалогов,</w:t>
      </w:r>
      <w:r w:rsidRPr="00DA37D7">
        <w:rPr>
          <w:spacing w:val="60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 xml:space="preserve">составление  аналогичных,  разгадывание кроссвордов </w:t>
      </w:r>
      <w:r w:rsidRPr="00DA37D7">
        <w:rPr>
          <w:spacing w:val="2"/>
          <w:w w:val="105"/>
          <w:sz w:val="24"/>
          <w:szCs w:val="24"/>
          <w:lang w:val="ru-RU"/>
        </w:rPr>
        <w:t xml:space="preserve">ит. </w:t>
      </w:r>
      <w:r w:rsidRPr="00DA37D7">
        <w:rPr>
          <w:w w:val="105"/>
          <w:sz w:val="24"/>
          <w:szCs w:val="24"/>
          <w:lang w:val="ru-RU"/>
        </w:rPr>
        <w:t xml:space="preserve">д., а также заданий, рассчитанных на </w:t>
      </w:r>
      <w:r w:rsidRPr="00DA37D7">
        <w:rPr>
          <w:spacing w:val="2"/>
          <w:w w:val="105"/>
          <w:sz w:val="24"/>
          <w:szCs w:val="24"/>
          <w:lang w:val="ru-RU"/>
        </w:rPr>
        <w:t xml:space="preserve">обучение </w:t>
      </w:r>
      <w:r w:rsidRPr="00DA37D7">
        <w:rPr>
          <w:w w:val="105"/>
          <w:sz w:val="24"/>
          <w:szCs w:val="24"/>
          <w:lang w:val="ru-RU"/>
        </w:rPr>
        <w:t xml:space="preserve">применению полученных знаний в жизни, например: рассказать о себе, своей семье и т. </w:t>
      </w:r>
      <w:r w:rsidRPr="00DA37D7">
        <w:rPr>
          <w:spacing w:val="2"/>
          <w:w w:val="105"/>
          <w:sz w:val="24"/>
          <w:szCs w:val="24"/>
          <w:lang w:val="ru-RU"/>
        </w:rPr>
        <w:t xml:space="preserve">д., ключи </w:t>
      </w:r>
      <w:r w:rsidRPr="00DA37D7">
        <w:rPr>
          <w:w w:val="105"/>
          <w:sz w:val="24"/>
          <w:szCs w:val="24"/>
          <w:lang w:val="ru-RU"/>
        </w:rPr>
        <w:t>к контрольным заданиям.</w:t>
      </w:r>
    </w:p>
    <w:p w:rsidR="00C97A94" w:rsidRPr="00DA37D7" w:rsidRDefault="00C97A94" w:rsidP="00DA37D7">
      <w:pPr>
        <w:pStyle w:val="BodyText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 xml:space="preserve">Аудиоприложение на </w:t>
      </w:r>
      <w:r w:rsidRPr="00DA37D7">
        <w:rPr>
          <w:w w:val="105"/>
          <w:sz w:val="24"/>
          <w:szCs w:val="24"/>
        </w:rPr>
        <w:t>CD</w:t>
      </w:r>
      <w:r w:rsidRPr="00DA37D7">
        <w:rPr>
          <w:w w:val="105"/>
          <w:sz w:val="24"/>
          <w:szCs w:val="24"/>
          <w:lang w:val="ru-RU"/>
        </w:rPr>
        <w:t xml:space="preserve"> является неотъемлемой частью УМК «Горизонты».</w:t>
      </w:r>
    </w:p>
    <w:p w:rsidR="00C97A94" w:rsidRPr="00DA37D7" w:rsidRDefault="00C97A94" w:rsidP="00DA37D7">
      <w:pPr>
        <w:pStyle w:val="BodyText"/>
        <w:spacing w:before="16" w:line="249" w:lineRule="auto"/>
        <w:ind w:right="115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Оно содержит: диалоги и тренировочные задания к ним; задания по развитию навыков устной речи; задания на развитие навыков аудирования; задания по развитию произносительных навыков; записи песен и рифмовок; контрольные задания к каждой главе и задания итогового контроля.</w:t>
      </w:r>
    </w:p>
    <w:p w:rsidR="00C97A94" w:rsidRPr="00DA37D7" w:rsidRDefault="00C97A94" w:rsidP="00DA37D7">
      <w:pPr>
        <w:pStyle w:val="BodyText"/>
        <w:spacing w:before="2" w:line="247" w:lineRule="auto"/>
        <w:ind w:right="117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Задания по развитию произносительных навыков представлены упражнениями по отработке отдельных звуков, ударения в словах, интонационными упражнениями.</w:t>
      </w:r>
    </w:p>
    <w:p w:rsidR="00C97A94" w:rsidRPr="00DA37D7" w:rsidRDefault="00C97A94" w:rsidP="00DA37D7">
      <w:pPr>
        <w:pStyle w:val="BodyText"/>
        <w:spacing w:before="10" w:line="247" w:lineRule="auto"/>
        <w:ind w:right="126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Записи диалогов приближены к естественному звуковому ситуативному контексту, с шумами и посторонними звуковыми включениями, что не мешает при прослушивании, равно как и при естественной коммуникации.</w:t>
      </w:r>
    </w:p>
    <w:p w:rsidR="00C97A94" w:rsidRPr="00DA37D7" w:rsidRDefault="00C97A94" w:rsidP="00DA37D7">
      <w:pPr>
        <w:pStyle w:val="BodyText"/>
        <w:spacing w:before="11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Контрольные задания для 5—9 классов являются неотъемлемым компонентом УМК</w:t>
      </w:r>
    </w:p>
    <w:p w:rsidR="00C97A94" w:rsidRPr="00DA37D7" w:rsidRDefault="00C97A94" w:rsidP="00DA37D7">
      <w:pPr>
        <w:pStyle w:val="BodyText"/>
        <w:spacing w:before="10" w:line="249" w:lineRule="auto"/>
        <w:ind w:right="116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«Горизонты» и содержат материалы для письменного контроля учащихся, который учитель проводит после прохождения каждой главы учебника, а также материалы для итогового контроля учащихся в конце учебного года. Контрольные задания чётко структурированы и охватывают все виды речевой деятельности.</w:t>
      </w:r>
    </w:p>
    <w:p w:rsidR="00C97A94" w:rsidRPr="00DA37D7" w:rsidRDefault="00C97A94" w:rsidP="00DA37D7">
      <w:pPr>
        <w:pStyle w:val="BodyText"/>
        <w:spacing w:before="2" w:line="252" w:lineRule="auto"/>
        <w:ind w:right="129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Книга для учителя является одним из важных компонентов УМК «Горизонты». Она содержит</w:t>
      </w:r>
      <w:r w:rsidRPr="00DA37D7">
        <w:rPr>
          <w:spacing w:val="-12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подробную</w:t>
      </w:r>
      <w:r w:rsidRPr="00DA37D7">
        <w:rPr>
          <w:spacing w:val="-2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характеристику</w:t>
      </w:r>
      <w:r w:rsidRPr="00DA37D7">
        <w:rPr>
          <w:spacing w:val="-7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содержания</w:t>
      </w:r>
      <w:r w:rsidRPr="00DA37D7">
        <w:rPr>
          <w:spacing w:val="-17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и</w:t>
      </w:r>
      <w:r w:rsidRPr="00DA37D7">
        <w:rPr>
          <w:spacing w:val="-2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структуры</w:t>
      </w:r>
      <w:r w:rsidRPr="00DA37D7">
        <w:rPr>
          <w:spacing w:val="-11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УМК,</w:t>
      </w:r>
      <w:r w:rsidRPr="00DA37D7">
        <w:rPr>
          <w:spacing w:val="-11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раздел,</w:t>
      </w:r>
      <w:r w:rsidRPr="00DA37D7">
        <w:rPr>
          <w:spacing w:val="-11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 xml:space="preserve">освещающий цели, принципы и технологию обучения немецкому языку как второму иностранному, а также методические рекомендации по организации учебного процесса, ключи к заданиям из рабочей тетради, тексты для аудирования. В </w:t>
      </w:r>
      <w:r w:rsidRPr="00DA37D7">
        <w:rPr>
          <w:spacing w:val="2"/>
          <w:w w:val="105"/>
          <w:sz w:val="24"/>
          <w:szCs w:val="24"/>
          <w:lang w:val="ru-RU"/>
        </w:rPr>
        <w:t xml:space="preserve">книге </w:t>
      </w:r>
      <w:r w:rsidRPr="00DA37D7">
        <w:rPr>
          <w:w w:val="105"/>
          <w:sz w:val="24"/>
          <w:szCs w:val="24"/>
          <w:lang w:val="ru-RU"/>
        </w:rPr>
        <w:t>для</w:t>
      </w:r>
      <w:r w:rsidRPr="00DA37D7">
        <w:rPr>
          <w:spacing w:val="-20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учителя</w:t>
      </w:r>
    </w:p>
    <w:p w:rsidR="00C97A94" w:rsidRPr="00DA37D7" w:rsidRDefault="00C97A94" w:rsidP="00DA37D7">
      <w:pPr>
        <w:pStyle w:val="BodyText"/>
        <w:spacing w:line="249" w:lineRule="auto"/>
        <w:ind w:right="112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формулируются конкретные учебно-познавательные и коммуникативные задачи, даются комментарии к заданиям, направленным на их решение, высказываются рекомендации по дифференцированному подходу к учащимся, в том числе и при выборе домашнего задания, указываются возможные варианты выполнения многих заданий.</w:t>
      </w:r>
    </w:p>
    <w:p w:rsidR="00C97A94" w:rsidRPr="00DA37D7" w:rsidRDefault="00C97A94" w:rsidP="00DA37D7">
      <w:pPr>
        <w:pStyle w:val="BodyText"/>
        <w:spacing w:line="254" w:lineRule="auto"/>
        <w:ind w:right="115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Кроме</w:t>
      </w:r>
      <w:r w:rsidRPr="00DA37D7">
        <w:rPr>
          <w:spacing w:val="-6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традиционных</w:t>
      </w:r>
      <w:r w:rsidRPr="00DA37D7">
        <w:rPr>
          <w:spacing w:val="-10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компонентов,</w:t>
      </w:r>
      <w:r w:rsidRPr="00DA37D7">
        <w:rPr>
          <w:spacing w:val="-8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предлагаются</w:t>
      </w:r>
      <w:r w:rsidRPr="00DA37D7">
        <w:rPr>
          <w:spacing w:val="-3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также</w:t>
      </w:r>
      <w:r w:rsidRPr="00DA37D7">
        <w:rPr>
          <w:spacing w:val="-6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онлайн</w:t>
      </w:r>
      <w:r w:rsidRPr="00DA37D7">
        <w:rPr>
          <w:spacing w:val="-43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-материалы,</w:t>
      </w:r>
      <w:r w:rsidRPr="00DA37D7">
        <w:rPr>
          <w:spacing w:val="-9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размещённые на сайте:</w:t>
      </w:r>
      <w:r w:rsidRPr="00DA37D7">
        <w:rPr>
          <w:spacing w:val="1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</w:rPr>
        <w:t>hppt</w:t>
      </w:r>
      <w:r w:rsidRPr="00DA37D7">
        <w:rPr>
          <w:w w:val="105"/>
          <w:sz w:val="24"/>
          <w:szCs w:val="24"/>
          <w:lang w:val="ru-RU"/>
        </w:rPr>
        <w:t>://</w:t>
      </w:r>
      <w:hyperlink r:id="rId5">
        <w:r w:rsidRPr="00DA37D7">
          <w:rPr>
            <w:color w:val="1DBDF0"/>
            <w:w w:val="105"/>
            <w:sz w:val="24"/>
            <w:szCs w:val="24"/>
          </w:rPr>
          <w:t>www</w:t>
        </w:r>
        <w:r w:rsidRPr="00DA37D7">
          <w:rPr>
            <w:color w:val="1DBDF0"/>
            <w:w w:val="105"/>
            <w:sz w:val="24"/>
            <w:szCs w:val="24"/>
            <w:lang w:val="ru-RU"/>
          </w:rPr>
          <w:t>.</w:t>
        </w:r>
        <w:r w:rsidRPr="00DA37D7">
          <w:rPr>
            <w:color w:val="1DBDF0"/>
            <w:w w:val="105"/>
            <w:sz w:val="24"/>
            <w:szCs w:val="24"/>
          </w:rPr>
          <w:t>prosv</w:t>
        </w:r>
        <w:r w:rsidRPr="00DA37D7">
          <w:rPr>
            <w:w w:val="105"/>
            <w:sz w:val="24"/>
            <w:szCs w:val="24"/>
            <w:lang w:val="ru-RU"/>
          </w:rPr>
          <w:t>.</w:t>
        </w:r>
      </w:hyperlink>
      <w:r w:rsidRPr="00DA37D7">
        <w:rPr>
          <w:w w:val="105"/>
          <w:sz w:val="24"/>
          <w:szCs w:val="24"/>
        </w:rPr>
        <w:t>ru</w:t>
      </w:r>
      <w:r w:rsidRPr="00DA37D7">
        <w:rPr>
          <w:w w:val="105"/>
          <w:sz w:val="24"/>
          <w:szCs w:val="24"/>
          <w:lang w:val="ru-RU"/>
        </w:rPr>
        <w:t>/</w:t>
      </w:r>
      <w:r w:rsidRPr="00DA37D7">
        <w:rPr>
          <w:w w:val="105"/>
          <w:sz w:val="24"/>
          <w:szCs w:val="24"/>
        </w:rPr>
        <w:t>umk</w:t>
      </w:r>
      <w:r w:rsidRPr="00DA37D7">
        <w:rPr>
          <w:w w:val="105"/>
          <w:sz w:val="24"/>
          <w:szCs w:val="24"/>
          <w:lang w:val="ru-RU"/>
        </w:rPr>
        <w:t>/</w:t>
      </w:r>
      <w:r w:rsidRPr="00DA37D7">
        <w:rPr>
          <w:w w:val="105"/>
          <w:sz w:val="24"/>
          <w:szCs w:val="24"/>
        </w:rPr>
        <w:t>horizonte</w:t>
      </w:r>
      <w:r w:rsidRPr="00DA37D7">
        <w:rPr>
          <w:w w:val="105"/>
          <w:sz w:val="24"/>
          <w:szCs w:val="24"/>
          <w:lang w:val="ru-RU"/>
        </w:rPr>
        <w:t>.</w:t>
      </w:r>
    </w:p>
    <w:p w:rsidR="00C97A94" w:rsidRPr="00DA37D7" w:rsidRDefault="00C97A94" w:rsidP="00DA37D7">
      <w:pPr>
        <w:pStyle w:val="BodyText"/>
        <w:spacing w:line="249" w:lineRule="auto"/>
        <w:ind w:right="126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 xml:space="preserve">Рабочие листы являются не обязательным, </w:t>
      </w:r>
      <w:r w:rsidRPr="00DA37D7">
        <w:rPr>
          <w:spacing w:val="4"/>
          <w:w w:val="105"/>
          <w:sz w:val="24"/>
          <w:szCs w:val="24"/>
          <w:lang w:val="ru-RU"/>
        </w:rPr>
        <w:t xml:space="preserve">но </w:t>
      </w:r>
      <w:r w:rsidRPr="00DA37D7">
        <w:rPr>
          <w:w w:val="105"/>
          <w:sz w:val="24"/>
          <w:szCs w:val="24"/>
          <w:lang w:val="ru-RU"/>
        </w:rPr>
        <w:t xml:space="preserve">очень полезным дополнением к материалам учебника и рабочей тетради. Они учитывают психологические и возрастные особенности учащихся, их потребность в визуализации учебного процесса. Рабочие листы предполагается использовать как на уроке, так и при домашней подготовке. При необходимости учитель распечатывает нужное количество экземпляров рабочего листа и раздаёт их учащимся с последующим объяснением, как с ними работать. На основе имеющихся в рабочих листах материалов можно изготовить карточки для изучения алфавита и правил чтения, </w:t>
      </w:r>
      <w:r w:rsidRPr="00DA37D7">
        <w:rPr>
          <w:spacing w:val="2"/>
          <w:w w:val="105"/>
          <w:sz w:val="24"/>
          <w:szCs w:val="24"/>
          <w:lang w:val="ru-RU"/>
        </w:rPr>
        <w:t xml:space="preserve">ближе </w:t>
      </w:r>
      <w:r w:rsidRPr="00DA37D7">
        <w:rPr>
          <w:w w:val="105"/>
          <w:sz w:val="24"/>
          <w:szCs w:val="24"/>
          <w:lang w:val="ru-RU"/>
        </w:rPr>
        <w:t>познакомиться с достопримечательностями городов немецкоязычных</w:t>
      </w:r>
      <w:r w:rsidRPr="00DA37D7">
        <w:rPr>
          <w:spacing w:val="-6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стран,</w:t>
      </w:r>
      <w:r w:rsidRPr="00DA37D7">
        <w:rPr>
          <w:spacing w:val="-9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активизировать</w:t>
      </w:r>
      <w:r w:rsidRPr="00DA37D7">
        <w:rPr>
          <w:spacing w:val="-8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грамматические</w:t>
      </w:r>
      <w:r w:rsidRPr="00DA37D7">
        <w:rPr>
          <w:spacing w:val="-12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и</w:t>
      </w:r>
      <w:r w:rsidRPr="00DA37D7">
        <w:rPr>
          <w:spacing w:val="-1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лексические</w:t>
      </w:r>
      <w:r w:rsidRPr="00DA37D7">
        <w:rPr>
          <w:spacing w:val="-6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навыки,</w:t>
      </w:r>
      <w:r w:rsidRPr="00DA37D7">
        <w:rPr>
          <w:spacing w:val="-9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проверить свои знания и</w:t>
      </w:r>
      <w:r w:rsidRPr="00DA37D7">
        <w:rPr>
          <w:spacing w:val="-1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умения.</w:t>
      </w:r>
    </w:p>
    <w:p w:rsidR="00C97A94" w:rsidRPr="00DA37D7" w:rsidRDefault="00C97A94" w:rsidP="00DA37D7">
      <w:pPr>
        <w:spacing w:line="249" w:lineRule="auto"/>
        <w:jc w:val="both"/>
        <w:rPr>
          <w:sz w:val="24"/>
          <w:szCs w:val="24"/>
          <w:lang w:val="ru-RU"/>
        </w:rPr>
        <w:sectPr w:rsidR="00C97A94" w:rsidRPr="00DA37D7" w:rsidSect="00DA37D7">
          <w:pgSz w:w="16850" w:h="11910" w:orient="landscape"/>
          <w:pgMar w:top="1240" w:right="743" w:bottom="278" w:left="1242" w:header="720" w:footer="720" w:gutter="0"/>
          <w:cols w:space="720"/>
        </w:sectPr>
      </w:pPr>
    </w:p>
    <w:p w:rsidR="00C97A94" w:rsidRPr="00DA37D7" w:rsidRDefault="00C97A94" w:rsidP="00DA37D7">
      <w:pPr>
        <w:pStyle w:val="Heading1"/>
        <w:spacing w:before="78" w:line="254" w:lineRule="auto"/>
        <w:ind w:left="3291" w:right="642" w:hanging="2248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Критерии и нормы оценки достижения предметных результатов учащихся 5-9 классы, по УМК «Горизонты»</w:t>
      </w:r>
    </w:p>
    <w:p w:rsidR="00C97A94" w:rsidRPr="00DA37D7" w:rsidRDefault="00C97A94" w:rsidP="00DA37D7">
      <w:pPr>
        <w:pStyle w:val="BodyText"/>
        <w:spacing w:line="249" w:lineRule="auto"/>
        <w:ind w:right="123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Контроль осуществляется в четырех видах речевой деятельности (чтении, аудировании, говорении и письме) согласно календарно-тематического планирования. При этом показателем достижения базового уровня в каждом из них будет получение учащимися 60-70% от максимального количества баллов. Оценка планируемых результатов производится по пятибалльной системе.</w:t>
      </w:r>
    </w:p>
    <w:p w:rsidR="00C97A94" w:rsidRPr="00DA37D7" w:rsidRDefault="00C97A94" w:rsidP="00DA37D7">
      <w:pPr>
        <w:pStyle w:val="BodyText"/>
        <w:spacing w:line="247" w:lineRule="auto"/>
        <w:ind w:right="112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В учебном курсе «Немецкий язык как второй иностранный» планирую тся следующие виды контроля: текущий, промежуточный и итоговый.</w:t>
      </w:r>
    </w:p>
    <w:p w:rsidR="00C97A94" w:rsidRPr="00DA37D7" w:rsidRDefault="00C97A94" w:rsidP="00DA37D7">
      <w:pPr>
        <w:pStyle w:val="BodyText"/>
        <w:spacing w:line="252" w:lineRule="auto"/>
        <w:ind w:right="119"/>
        <w:rPr>
          <w:sz w:val="24"/>
          <w:szCs w:val="24"/>
          <w:lang w:val="ru-RU"/>
        </w:rPr>
      </w:pPr>
      <w:r w:rsidRPr="00DA37D7">
        <w:rPr>
          <w:b/>
          <w:w w:val="105"/>
          <w:sz w:val="24"/>
          <w:szCs w:val="24"/>
          <w:lang w:val="ru-RU"/>
        </w:rPr>
        <w:t xml:space="preserve">Текущий контроль </w:t>
      </w:r>
      <w:r w:rsidRPr="00DA37D7">
        <w:rPr>
          <w:w w:val="105"/>
          <w:sz w:val="24"/>
          <w:szCs w:val="24"/>
          <w:lang w:val="ru-RU"/>
        </w:rPr>
        <w:t>проводится на каждом уроке. Основным объектом текущего контроля являются языковые и речевые умения и навыки. В отдельных случаях возможен контроль какого-либо отдельного вида речевой деятельности. В процессе текущего контроля используются обычные упражнения, характерные для формирования умений и навыков пользования языковым материалом, и речевые упражнения.</w:t>
      </w:r>
    </w:p>
    <w:p w:rsidR="00C97A94" w:rsidRPr="00DA37D7" w:rsidRDefault="00C97A94" w:rsidP="00DA37D7">
      <w:pPr>
        <w:pStyle w:val="BodyText"/>
        <w:spacing w:line="249" w:lineRule="auto"/>
        <w:ind w:right="112"/>
        <w:rPr>
          <w:sz w:val="24"/>
          <w:szCs w:val="24"/>
          <w:lang w:val="ru-RU"/>
        </w:rPr>
      </w:pPr>
      <w:r w:rsidRPr="00DA37D7">
        <w:rPr>
          <w:b/>
          <w:w w:val="105"/>
          <w:sz w:val="24"/>
          <w:szCs w:val="24"/>
          <w:lang w:val="ru-RU"/>
        </w:rPr>
        <w:t>Промежуточный</w:t>
      </w:r>
      <w:r w:rsidRPr="00DA37D7">
        <w:rPr>
          <w:b/>
          <w:spacing w:val="-10"/>
          <w:w w:val="105"/>
          <w:sz w:val="24"/>
          <w:szCs w:val="24"/>
          <w:lang w:val="ru-RU"/>
        </w:rPr>
        <w:t xml:space="preserve"> </w:t>
      </w:r>
      <w:r w:rsidRPr="00DA37D7">
        <w:rPr>
          <w:b/>
          <w:w w:val="105"/>
          <w:sz w:val="24"/>
          <w:szCs w:val="24"/>
          <w:lang w:val="ru-RU"/>
        </w:rPr>
        <w:t>контроль</w:t>
      </w:r>
      <w:r w:rsidRPr="00DA37D7">
        <w:rPr>
          <w:b/>
          <w:spacing w:val="-13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проводится</w:t>
      </w:r>
      <w:r w:rsidRPr="00DA37D7">
        <w:rPr>
          <w:spacing w:val="-9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после</w:t>
      </w:r>
      <w:r w:rsidRPr="00DA37D7">
        <w:rPr>
          <w:spacing w:val="-13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цепочки</w:t>
      </w:r>
      <w:r w:rsidRPr="00DA37D7">
        <w:rPr>
          <w:spacing w:val="-6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занятий,</w:t>
      </w:r>
      <w:r w:rsidRPr="00DA37D7">
        <w:rPr>
          <w:spacing w:val="-10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посвященных</w:t>
      </w:r>
      <w:r w:rsidRPr="00DA37D7">
        <w:rPr>
          <w:spacing w:val="-12"/>
          <w:w w:val="105"/>
          <w:sz w:val="24"/>
          <w:szCs w:val="24"/>
          <w:lang w:val="ru-RU"/>
        </w:rPr>
        <w:t xml:space="preserve"> </w:t>
      </w:r>
      <w:r w:rsidRPr="00DA37D7">
        <w:rPr>
          <w:spacing w:val="2"/>
          <w:w w:val="105"/>
          <w:sz w:val="24"/>
          <w:szCs w:val="24"/>
          <w:lang w:val="ru-RU"/>
        </w:rPr>
        <w:t xml:space="preserve">какой-либо </w:t>
      </w:r>
      <w:r w:rsidRPr="00DA37D7">
        <w:rPr>
          <w:w w:val="105"/>
          <w:sz w:val="24"/>
          <w:szCs w:val="24"/>
          <w:lang w:val="ru-RU"/>
        </w:rPr>
        <w:t xml:space="preserve">теме. Объектом контроля будут речевые умения </w:t>
      </w:r>
      <w:r w:rsidRPr="00DA37D7">
        <w:rPr>
          <w:spacing w:val="4"/>
          <w:w w:val="105"/>
          <w:sz w:val="24"/>
          <w:szCs w:val="24"/>
          <w:lang w:val="ru-RU"/>
        </w:rPr>
        <w:t xml:space="preserve">по </w:t>
      </w:r>
      <w:r w:rsidRPr="00DA37D7">
        <w:rPr>
          <w:w w:val="105"/>
          <w:sz w:val="24"/>
          <w:szCs w:val="24"/>
          <w:lang w:val="ru-RU"/>
        </w:rPr>
        <w:t>одному или двум видам речевой деятельности. Формами промежуточного контроля являются тесты и контрольные работы, тематические сообщения, тематические диалоги,</w:t>
      </w:r>
      <w:r w:rsidRPr="00DA37D7">
        <w:rPr>
          <w:spacing w:val="-17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проекты.</w:t>
      </w:r>
    </w:p>
    <w:p w:rsidR="00C97A94" w:rsidRPr="00DA37D7" w:rsidRDefault="00C97A94" w:rsidP="00DA37D7">
      <w:pPr>
        <w:pStyle w:val="BodyText"/>
        <w:spacing w:line="252" w:lineRule="auto"/>
        <w:ind w:right="122"/>
        <w:rPr>
          <w:sz w:val="24"/>
          <w:szCs w:val="24"/>
          <w:lang w:val="ru-RU"/>
        </w:rPr>
      </w:pPr>
      <w:r w:rsidRPr="00DA37D7">
        <w:rPr>
          <w:b/>
          <w:w w:val="105"/>
          <w:sz w:val="24"/>
          <w:szCs w:val="24"/>
          <w:lang w:val="ru-RU"/>
        </w:rPr>
        <w:t xml:space="preserve">Итоговый контроль </w:t>
      </w:r>
      <w:r w:rsidRPr="00DA37D7">
        <w:rPr>
          <w:w w:val="105"/>
          <w:sz w:val="24"/>
          <w:szCs w:val="24"/>
          <w:lang w:val="ru-RU"/>
        </w:rPr>
        <w:t>проводится 1 раз в полугодие по 4 видам речевой деятельности. Цель итогового контроля - определение способности обучаемых к использованию иностранного языка в практической деятельности.</w:t>
      </w:r>
    </w:p>
    <w:p w:rsidR="00C97A94" w:rsidRPr="00DA37D7" w:rsidRDefault="00C97A94" w:rsidP="00DA37D7">
      <w:pPr>
        <w:pStyle w:val="BodyText"/>
        <w:spacing w:line="249" w:lineRule="auto"/>
        <w:ind w:right="116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В процессе работы осуществляются различные виды и формы контроля. Акцент делается на контроль целевых видов речевой деятельности, что соответствует современным тенденциям, предполагающим усиление коммуникативного подхода к обучению иностранному языку.</w:t>
      </w:r>
    </w:p>
    <w:p w:rsidR="00C97A94" w:rsidRPr="00DA37D7" w:rsidRDefault="00C97A94" w:rsidP="00DA37D7">
      <w:pPr>
        <w:pStyle w:val="BodyText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Виды контроля:</w:t>
      </w:r>
    </w:p>
    <w:p w:rsidR="00C97A94" w:rsidRPr="00DA37D7" w:rsidRDefault="00C97A94" w:rsidP="00DA37D7">
      <w:pPr>
        <w:pStyle w:val="BodyText"/>
        <w:spacing w:before="7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-текущий</w:t>
      </w:r>
    </w:p>
    <w:p w:rsidR="00C97A94" w:rsidRPr="00DA37D7" w:rsidRDefault="00C97A94" w:rsidP="00DA37D7">
      <w:pPr>
        <w:pStyle w:val="BodyText"/>
        <w:spacing w:before="10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-тематический</w:t>
      </w:r>
    </w:p>
    <w:p w:rsidR="00C97A94" w:rsidRPr="00DA37D7" w:rsidRDefault="00C97A94" w:rsidP="00DA37D7">
      <w:pPr>
        <w:pStyle w:val="BodyText"/>
        <w:spacing w:before="16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-периодический</w:t>
      </w:r>
    </w:p>
    <w:p w:rsidR="00C97A94" w:rsidRPr="00DA37D7" w:rsidRDefault="00C97A94" w:rsidP="00DA37D7">
      <w:pPr>
        <w:pStyle w:val="BodyText"/>
        <w:spacing w:before="9" w:line="249" w:lineRule="auto"/>
        <w:ind w:right="7661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-итоговый Формы</w:t>
      </w:r>
      <w:r w:rsidRPr="00DA37D7">
        <w:rPr>
          <w:spacing w:val="-24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контроля:</w:t>
      </w:r>
    </w:p>
    <w:p w:rsidR="00C97A94" w:rsidRPr="00DA37D7" w:rsidRDefault="00C97A94" w:rsidP="00DA37D7">
      <w:pPr>
        <w:pStyle w:val="BodyText"/>
        <w:spacing w:before="5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-индивидуальные, фронтальные и групповые</w:t>
      </w:r>
    </w:p>
    <w:p w:rsidR="00C97A94" w:rsidRPr="00DA37D7" w:rsidRDefault="00C97A94" w:rsidP="00DA37D7">
      <w:pPr>
        <w:pStyle w:val="BodyText"/>
        <w:spacing w:before="9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-устные и письменные</w:t>
      </w:r>
    </w:p>
    <w:p w:rsidR="00C97A94" w:rsidRPr="00DA37D7" w:rsidRDefault="00C97A94" w:rsidP="00DA37D7">
      <w:pPr>
        <w:pStyle w:val="BodyText"/>
        <w:spacing w:before="9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Объектами контроля являются такие речевые умения, как:</w:t>
      </w:r>
    </w:p>
    <w:p w:rsidR="00C97A94" w:rsidRPr="00DA37D7" w:rsidRDefault="00C97A94" w:rsidP="00DA37D7">
      <w:pPr>
        <w:pStyle w:val="Heading1"/>
        <w:spacing w:before="24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Чтение</w:t>
      </w:r>
    </w:p>
    <w:p w:rsidR="00C97A94" w:rsidRPr="00DA37D7" w:rsidRDefault="00C97A94" w:rsidP="00DA37D7">
      <w:pPr>
        <w:pStyle w:val="BodyText"/>
        <w:spacing w:before="2" w:line="247" w:lineRule="auto"/>
        <w:ind w:right="128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-умение понять общее содержание и основные факты, о которых сообщается в тексте (ознакомительное чтение);</w:t>
      </w:r>
    </w:p>
    <w:p w:rsidR="00C97A94" w:rsidRPr="00DA37D7" w:rsidRDefault="00C97A94" w:rsidP="00DA37D7">
      <w:pPr>
        <w:pStyle w:val="BodyText"/>
        <w:spacing w:before="10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-умение найти в тексте необходимую информацию;</w:t>
      </w:r>
    </w:p>
    <w:p w:rsidR="00C97A94" w:rsidRPr="00DA37D7" w:rsidRDefault="00C97A94" w:rsidP="00DA37D7">
      <w:pPr>
        <w:pStyle w:val="BodyText"/>
        <w:spacing w:before="9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-умение точно понять сообщаемую в тексте информацию.</w:t>
      </w:r>
    </w:p>
    <w:p w:rsidR="00C97A94" w:rsidRPr="00DA37D7" w:rsidRDefault="00C97A94" w:rsidP="00DA37D7">
      <w:pPr>
        <w:pStyle w:val="Heading1"/>
        <w:spacing w:before="16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Аудирование</w:t>
      </w:r>
    </w:p>
    <w:p w:rsidR="00C97A94" w:rsidRPr="00DA37D7" w:rsidRDefault="00C97A94" w:rsidP="00DA37D7">
      <w:pPr>
        <w:pStyle w:val="BodyText"/>
        <w:spacing w:before="10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-умение понять общее содержание аудиотекста;</w:t>
      </w:r>
    </w:p>
    <w:p w:rsidR="00C97A94" w:rsidRPr="00DA37D7" w:rsidRDefault="00C97A94" w:rsidP="00DA37D7">
      <w:pPr>
        <w:pStyle w:val="BodyText"/>
        <w:spacing w:before="9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-умение понять основное содержание (главную мысль) аудиотекста.</w:t>
      </w:r>
    </w:p>
    <w:p w:rsidR="00C97A94" w:rsidRPr="00DA37D7" w:rsidRDefault="00C97A94" w:rsidP="00DA37D7">
      <w:pPr>
        <w:pStyle w:val="Heading1"/>
        <w:spacing w:before="17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Письмо</w:t>
      </w:r>
    </w:p>
    <w:p w:rsidR="00C97A94" w:rsidRPr="00DA37D7" w:rsidRDefault="00C97A94" w:rsidP="00DA37D7">
      <w:pPr>
        <w:pStyle w:val="BodyText"/>
        <w:spacing w:before="9" w:line="247" w:lineRule="auto"/>
        <w:ind w:right="115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-умение написать короткое сообщение, связанное с повседневной жизнью учащегося, а также личное письмо.</w:t>
      </w:r>
    </w:p>
    <w:p w:rsidR="00C97A94" w:rsidRPr="00DA37D7" w:rsidRDefault="00C97A94" w:rsidP="00DA37D7">
      <w:pPr>
        <w:pStyle w:val="Heading1"/>
        <w:spacing w:before="9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Говорение</w:t>
      </w:r>
    </w:p>
    <w:p w:rsidR="00C97A94" w:rsidRPr="00DA37D7" w:rsidRDefault="00C97A94" w:rsidP="00DA37D7">
      <w:pPr>
        <w:pStyle w:val="BodyText"/>
        <w:spacing w:before="10" w:line="247" w:lineRule="auto"/>
        <w:ind w:right="127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-умение вести беседу на темы, связанные с повседневной жизнью, при этом языковые средства должны соответствовать коммуникативным намерениям (коммуникативной задаче) говорящего.</w:t>
      </w:r>
    </w:p>
    <w:p w:rsidR="00C97A94" w:rsidRPr="00DA37D7" w:rsidRDefault="00C97A94" w:rsidP="00DA37D7">
      <w:pPr>
        <w:pStyle w:val="BodyText"/>
        <w:spacing w:before="11" w:line="249" w:lineRule="auto"/>
        <w:ind w:right="117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 xml:space="preserve">Выполнение заданий по всем видам речевой деятельности оценивается по шкале от 0 </w:t>
      </w:r>
      <w:r w:rsidRPr="00DA37D7">
        <w:rPr>
          <w:spacing w:val="4"/>
          <w:w w:val="105"/>
          <w:sz w:val="24"/>
          <w:szCs w:val="24"/>
          <w:lang w:val="ru-RU"/>
        </w:rPr>
        <w:t xml:space="preserve">до </w:t>
      </w:r>
      <w:r w:rsidRPr="00DA37D7">
        <w:rPr>
          <w:w w:val="105"/>
          <w:sz w:val="24"/>
          <w:szCs w:val="24"/>
          <w:lang w:val="ru-RU"/>
        </w:rPr>
        <w:t xml:space="preserve">5 баллов. </w:t>
      </w:r>
      <w:r w:rsidRPr="00DA37D7">
        <w:rPr>
          <w:spacing w:val="2"/>
          <w:w w:val="105"/>
          <w:sz w:val="24"/>
          <w:szCs w:val="24"/>
          <w:lang w:val="ru-RU"/>
        </w:rPr>
        <w:t xml:space="preserve">(От </w:t>
      </w:r>
      <w:r w:rsidRPr="00DA37D7">
        <w:rPr>
          <w:w w:val="105"/>
          <w:sz w:val="24"/>
          <w:szCs w:val="24"/>
          <w:lang w:val="ru-RU"/>
        </w:rPr>
        <w:t>0-полностью неприемлемое выполнение критерия до 5 –отсутствие</w:t>
      </w:r>
      <w:r w:rsidRPr="00DA37D7">
        <w:rPr>
          <w:spacing w:val="-41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значимых, затрудняющих процесс коммуникации,</w:t>
      </w:r>
      <w:r w:rsidRPr="00DA37D7">
        <w:rPr>
          <w:spacing w:val="-22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ошибок.)</w:t>
      </w:r>
    </w:p>
    <w:p w:rsidR="00C97A94" w:rsidRPr="00DA37D7" w:rsidRDefault="00C97A94" w:rsidP="00DA37D7">
      <w:pPr>
        <w:spacing w:line="249" w:lineRule="auto"/>
        <w:jc w:val="both"/>
        <w:rPr>
          <w:sz w:val="24"/>
          <w:szCs w:val="24"/>
          <w:lang w:val="ru-RU"/>
        </w:rPr>
        <w:sectPr w:rsidR="00C97A94" w:rsidRPr="00DA37D7" w:rsidSect="00DA37D7">
          <w:pgSz w:w="16850" w:h="11910" w:orient="landscape"/>
          <w:pgMar w:top="1240" w:right="743" w:bottom="278" w:left="1242" w:header="720" w:footer="720" w:gutter="0"/>
          <w:cols w:space="720"/>
        </w:sectPr>
      </w:pPr>
    </w:p>
    <w:p w:rsidR="00C97A94" w:rsidRPr="00DA37D7" w:rsidRDefault="00C97A94" w:rsidP="00DA37D7">
      <w:pPr>
        <w:pStyle w:val="BodyText"/>
        <w:spacing w:before="71" w:line="249" w:lineRule="auto"/>
        <w:ind w:right="123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 xml:space="preserve">Оценка выполнения заданий по чтению, лексике, грамматике и аудированию осуществляется с помощью заданий закрытого типа, т. е. таких </w:t>
      </w:r>
      <w:r w:rsidRPr="00DA37D7">
        <w:rPr>
          <w:spacing w:val="2"/>
          <w:w w:val="105"/>
          <w:sz w:val="24"/>
          <w:szCs w:val="24"/>
          <w:lang w:val="ru-RU"/>
        </w:rPr>
        <w:t xml:space="preserve">заданий, </w:t>
      </w:r>
      <w:r w:rsidRPr="00DA37D7">
        <w:rPr>
          <w:w w:val="105"/>
          <w:sz w:val="24"/>
          <w:szCs w:val="24"/>
          <w:lang w:val="ru-RU"/>
        </w:rPr>
        <w:t>в которых учащимся</w:t>
      </w:r>
      <w:r w:rsidRPr="00DA37D7">
        <w:rPr>
          <w:spacing w:val="-10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предлагается</w:t>
      </w:r>
      <w:r w:rsidRPr="00DA37D7">
        <w:rPr>
          <w:spacing w:val="-9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выбрать</w:t>
      </w:r>
      <w:r w:rsidRPr="00DA37D7">
        <w:rPr>
          <w:spacing w:val="-3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один</w:t>
      </w:r>
      <w:r w:rsidRPr="00DA37D7">
        <w:rPr>
          <w:spacing w:val="-11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из</w:t>
      </w:r>
      <w:r w:rsidRPr="00DA37D7">
        <w:rPr>
          <w:spacing w:val="-9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нескольких</w:t>
      </w:r>
      <w:r w:rsidRPr="00DA37D7">
        <w:rPr>
          <w:spacing w:val="-10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вариантов</w:t>
      </w:r>
      <w:r w:rsidRPr="00DA37D7">
        <w:rPr>
          <w:spacing w:val="-6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ответа.</w:t>
      </w:r>
      <w:r w:rsidRPr="00DA37D7">
        <w:rPr>
          <w:spacing w:val="-4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Оценку</w:t>
      </w:r>
      <w:r w:rsidRPr="00DA37D7">
        <w:rPr>
          <w:spacing w:val="-11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производят согласно заранее оговоренной</w:t>
      </w:r>
      <w:r w:rsidRPr="00DA37D7">
        <w:rPr>
          <w:spacing w:val="-10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шкале:</w:t>
      </w:r>
    </w:p>
    <w:p w:rsidR="00C97A94" w:rsidRPr="00DA37D7" w:rsidRDefault="00C97A94" w:rsidP="00DA37D7">
      <w:pPr>
        <w:pStyle w:val="BodyText"/>
        <w:spacing w:before="9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100-90% - оценка 5</w:t>
      </w:r>
    </w:p>
    <w:p w:rsidR="00C97A94" w:rsidRPr="00DA37D7" w:rsidRDefault="00C97A94" w:rsidP="00DA37D7">
      <w:pPr>
        <w:pStyle w:val="BodyText"/>
        <w:spacing w:before="9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89-71% - оценка</w:t>
      </w:r>
      <w:r w:rsidRPr="00DA37D7">
        <w:rPr>
          <w:spacing w:val="-24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4</w:t>
      </w:r>
    </w:p>
    <w:p w:rsidR="00C97A94" w:rsidRPr="00DA37D7" w:rsidRDefault="00C97A94" w:rsidP="00DA37D7">
      <w:pPr>
        <w:pStyle w:val="BodyText"/>
        <w:spacing w:before="10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70-60% - оценка</w:t>
      </w:r>
      <w:r w:rsidRPr="00DA37D7">
        <w:rPr>
          <w:spacing w:val="-24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3</w:t>
      </w:r>
    </w:p>
    <w:p w:rsidR="00C97A94" w:rsidRPr="00DA37D7" w:rsidRDefault="00C97A94" w:rsidP="00DA37D7">
      <w:pPr>
        <w:pStyle w:val="BodyText"/>
        <w:spacing w:before="16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59-0% -оценка 2</w:t>
      </w:r>
    </w:p>
    <w:p w:rsidR="00C97A94" w:rsidRPr="00DA37D7" w:rsidRDefault="00C97A94" w:rsidP="00DA37D7">
      <w:pPr>
        <w:pStyle w:val="BodyText"/>
        <w:spacing w:before="9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Оценка выполнения заданий по письму осуществляется по следующим параметрам:</w:t>
      </w:r>
    </w:p>
    <w:p w:rsidR="00C97A94" w:rsidRPr="00DA37D7" w:rsidRDefault="00C97A94" w:rsidP="00DA37D7">
      <w:pPr>
        <w:pStyle w:val="ListParagraph"/>
        <w:numPr>
          <w:ilvl w:val="0"/>
          <w:numId w:val="5"/>
        </w:numPr>
        <w:tabs>
          <w:tab w:val="left" w:pos="720"/>
        </w:tabs>
        <w:spacing w:before="9"/>
        <w:ind w:firstLine="0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решение коммуникативной задачи (насколько полно и точно она</w:t>
      </w:r>
      <w:r w:rsidRPr="00DA37D7">
        <w:rPr>
          <w:spacing w:val="-33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выполнена);</w:t>
      </w:r>
    </w:p>
    <w:p w:rsidR="00C97A94" w:rsidRPr="00DA37D7" w:rsidRDefault="00C97A94" w:rsidP="00DA37D7">
      <w:pPr>
        <w:pStyle w:val="ListParagraph"/>
        <w:numPr>
          <w:ilvl w:val="0"/>
          <w:numId w:val="5"/>
        </w:numPr>
        <w:tabs>
          <w:tab w:val="left" w:pos="835"/>
        </w:tabs>
        <w:spacing w:before="17" w:line="247" w:lineRule="auto"/>
        <w:ind w:right="132" w:firstLine="0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относительная грамматическая корректность (морфологическая и синтаксическая грамотность,</w:t>
      </w:r>
      <w:r w:rsidRPr="00DA37D7">
        <w:rPr>
          <w:spacing w:val="-11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допускающая</w:t>
      </w:r>
      <w:r w:rsidRPr="00DA37D7">
        <w:rPr>
          <w:spacing w:val="-9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некоторое</w:t>
      </w:r>
      <w:r w:rsidRPr="00DA37D7">
        <w:rPr>
          <w:spacing w:val="-13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количество</w:t>
      </w:r>
      <w:r w:rsidRPr="00DA37D7">
        <w:rPr>
          <w:spacing w:val="-11"/>
          <w:w w:val="105"/>
          <w:sz w:val="24"/>
          <w:szCs w:val="24"/>
          <w:lang w:val="ru-RU"/>
        </w:rPr>
        <w:t xml:space="preserve"> </w:t>
      </w:r>
      <w:r w:rsidRPr="00DA37D7">
        <w:rPr>
          <w:spacing w:val="4"/>
          <w:w w:val="105"/>
          <w:sz w:val="24"/>
          <w:szCs w:val="24"/>
          <w:lang w:val="ru-RU"/>
        </w:rPr>
        <w:t>не</w:t>
      </w:r>
      <w:r w:rsidRPr="00DA37D7">
        <w:rPr>
          <w:spacing w:val="-12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нарушающих</w:t>
      </w:r>
      <w:r w:rsidRPr="00DA37D7">
        <w:rPr>
          <w:spacing w:val="-5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общения</w:t>
      </w:r>
      <w:r w:rsidRPr="00DA37D7">
        <w:rPr>
          <w:spacing w:val="-3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ошибок);</w:t>
      </w:r>
    </w:p>
    <w:p w:rsidR="00C97A94" w:rsidRPr="00DA37D7" w:rsidRDefault="00C97A94" w:rsidP="00DA37D7">
      <w:pPr>
        <w:pStyle w:val="ListParagraph"/>
        <w:numPr>
          <w:ilvl w:val="0"/>
          <w:numId w:val="5"/>
        </w:numPr>
        <w:tabs>
          <w:tab w:val="left" w:pos="971"/>
        </w:tabs>
        <w:spacing w:before="3" w:line="252" w:lineRule="auto"/>
        <w:ind w:right="133" w:firstLine="0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корректность употребления лексического материала и связность текста (обоснованность употребления лексики, ее разнообразие, обеспечение связности текста за счет внутрифразовых и межфразовых</w:t>
      </w:r>
      <w:r w:rsidRPr="00DA37D7">
        <w:rPr>
          <w:spacing w:val="-6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связей).</w:t>
      </w:r>
    </w:p>
    <w:p w:rsidR="00C97A94" w:rsidRPr="00DA37D7" w:rsidRDefault="00C97A94" w:rsidP="00DA37D7">
      <w:pPr>
        <w:pStyle w:val="Heading1"/>
        <w:spacing w:before="2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Оценка 5</w:t>
      </w:r>
    </w:p>
    <w:p w:rsidR="00C97A94" w:rsidRPr="00DA37D7" w:rsidRDefault="00C97A94" w:rsidP="00DA37D7">
      <w:pPr>
        <w:pStyle w:val="BodyText"/>
        <w:spacing w:before="9" w:line="249" w:lineRule="auto"/>
        <w:ind w:right="122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 xml:space="preserve">Задание выполнено полностью: даны полные ответы на </w:t>
      </w:r>
      <w:r w:rsidRPr="00DA37D7">
        <w:rPr>
          <w:spacing w:val="-3"/>
          <w:w w:val="105"/>
          <w:sz w:val="24"/>
          <w:szCs w:val="24"/>
          <w:lang w:val="ru-RU"/>
        </w:rPr>
        <w:t xml:space="preserve">три </w:t>
      </w:r>
      <w:r w:rsidRPr="00DA37D7">
        <w:rPr>
          <w:w w:val="105"/>
          <w:sz w:val="24"/>
          <w:szCs w:val="24"/>
          <w:lang w:val="ru-RU"/>
        </w:rPr>
        <w:t>заданных вопроса. Правильно выбраны обращение, завершающая фраза и подпись. Есть благодарность, упоминание о предыдущих</w:t>
      </w:r>
      <w:r w:rsidRPr="00DA37D7">
        <w:rPr>
          <w:spacing w:val="-11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контактах,</w:t>
      </w:r>
      <w:r w:rsidRPr="00DA37D7">
        <w:rPr>
          <w:spacing w:val="-15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выражена</w:t>
      </w:r>
      <w:r w:rsidRPr="00DA37D7">
        <w:rPr>
          <w:spacing w:val="-12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надежда</w:t>
      </w:r>
      <w:r w:rsidRPr="00DA37D7">
        <w:rPr>
          <w:spacing w:val="-12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на</w:t>
      </w:r>
      <w:r w:rsidRPr="00DA37D7">
        <w:rPr>
          <w:spacing w:val="-6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будущие</w:t>
      </w:r>
      <w:r w:rsidRPr="00DA37D7">
        <w:rPr>
          <w:spacing w:val="-11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контакты.</w:t>
      </w:r>
      <w:r w:rsidRPr="00DA37D7">
        <w:rPr>
          <w:spacing w:val="-10"/>
          <w:w w:val="105"/>
          <w:sz w:val="24"/>
          <w:szCs w:val="24"/>
          <w:lang w:val="ru-RU"/>
        </w:rPr>
        <w:t xml:space="preserve"> </w:t>
      </w:r>
      <w:r w:rsidRPr="00DA37D7">
        <w:rPr>
          <w:spacing w:val="4"/>
          <w:w w:val="105"/>
          <w:sz w:val="24"/>
          <w:szCs w:val="24"/>
          <w:lang w:val="ru-RU"/>
        </w:rPr>
        <w:t>Текст</w:t>
      </w:r>
      <w:r w:rsidRPr="00DA37D7">
        <w:rPr>
          <w:spacing w:val="-10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логично</w:t>
      </w:r>
      <w:r w:rsidRPr="00DA37D7">
        <w:rPr>
          <w:spacing w:val="-11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выстроен и разделен на абзацы; правильно использованы языковые средства для передачи логической связи; оформление текста нормам письменного</w:t>
      </w:r>
      <w:r w:rsidRPr="00DA37D7">
        <w:rPr>
          <w:spacing w:val="-2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этикета.</w:t>
      </w:r>
    </w:p>
    <w:p w:rsidR="00C97A94" w:rsidRPr="00DA37D7" w:rsidRDefault="00C97A94" w:rsidP="00DA37D7">
      <w:pPr>
        <w:pStyle w:val="BodyText"/>
        <w:spacing w:before="1" w:line="252" w:lineRule="auto"/>
        <w:ind w:right="126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Использованы разнообразная лексика и грамматические структуры, соответствующие поставленной коммуникативной задаче (допускается не более 2 языковых ошибок, не затрудняющих понимания). Текст логично выстроен и разделен на абзацы; правильно использованы языковые средства для передачи логической связи; оформление текста соответствует нормам письменного этикета.</w:t>
      </w:r>
    </w:p>
    <w:p w:rsidR="00C97A94" w:rsidRPr="00DA37D7" w:rsidRDefault="00C97A94" w:rsidP="00DA37D7">
      <w:pPr>
        <w:pStyle w:val="Heading1"/>
        <w:spacing w:before="2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Оценка 4</w:t>
      </w:r>
    </w:p>
    <w:p w:rsidR="00C97A94" w:rsidRPr="00DA37D7" w:rsidRDefault="00C97A94" w:rsidP="00DA37D7">
      <w:pPr>
        <w:pStyle w:val="BodyText"/>
        <w:spacing w:before="2" w:line="252" w:lineRule="auto"/>
        <w:ind w:right="128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 xml:space="preserve">Задание выполнено: даны ответы на три заданных вопроса, НО </w:t>
      </w:r>
      <w:r w:rsidRPr="00DA37D7">
        <w:rPr>
          <w:spacing w:val="4"/>
          <w:w w:val="105"/>
          <w:sz w:val="24"/>
          <w:szCs w:val="24"/>
          <w:lang w:val="ru-RU"/>
        </w:rPr>
        <w:t xml:space="preserve">на </w:t>
      </w:r>
      <w:r w:rsidRPr="00DA37D7">
        <w:rPr>
          <w:w w:val="105"/>
          <w:sz w:val="24"/>
          <w:szCs w:val="24"/>
          <w:lang w:val="ru-RU"/>
        </w:rPr>
        <w:t xml:space="preserve">один вопрос дан неполный ответ. Есть </w:t>
      </w:r>
      <w:r w:rsidRPr="00DA37D7">
        <w:rPr>
          <w:spacing w:val="3"/>
          <w:w w:val="105"/>
          <w:sz w:val="24"/>
          <w:szCs w:val="24"/>
          <w:lang w:val="ru-RU"/>
        </w:rPr>
        <w:t>1–2</w:t>
      </w:r>
      <w:r w:rsidRPr="00DA37D7">
        <w:rPr>
          <w:spacing w:val="-43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нарушения в стилевом оформлении письма, И/ИЛИ отсутствует благодарность, упоминание о предыдущих/будущих</w:t>
      </w:r>
      <w:r w:rsidRPr="00DA37D7">
        <w:rPr>
          <w:spacing w:val="-12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контактах.</w:t>
      </w:r>
    </w:p>
    <w:p w:rsidR="00C97A94" w:rsidRPr="00DA37D7" w:rsidRDefault="00C97A94" w:rsidP="00DA37D7">
      <w:pPr>
        <w:pStyle w:val="BodyText"/>
        <w:spacing w:line="252" w:lineRule="auto"/>
        <w:ind w:right="115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 xml:space="preserve">Текст в основном логично выстроен, НО имеются недостатки </w:t>
      </w:r>
      <w:r w:rsidRPr="00DA37D7">
        <w:rPr>
          <w:spacing w:val="3"/>
          <w:w w:val="105"/>
          <w:sz w:val="24"/>
          <w:szCs w:val="24"/>
          <w:lang w:val="ru-RU"/>
        </w:rPr>
        <w:t xml:space="preserve">(1–2) </w:t>
      </w:r>
      <w:r w:rsidRPr="00DA37D7">
        <w:rPr>
          <w:w w:val="105"/>
          <w:sz w:val="24"/>
          <w:szCs w:val="24"/>
          <w:lang w:val="ru-RU"/>
        </w:rPr>
        <w:t>при использовании средств</w:t>
      </w:r>
      <w:r w:rsidRPr="00DA37D7">
        <w:rPr>
          <w:spacing w:val="-6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логической</w:t>
      </w:r>
      <w:r w:rsidRPr="00DA37D7">
        <w:rPr>
          <w:spacing w:val="1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связи</w:t>
      </w:r>
      <w:r w:rsidRPr="00DA37D7">
        <w:rPr>
          <w:spacing w:val="-6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И/ИЛИ</w:t>
      </w:r>
      <w:r w:rsidRPr="00DA37D7">
        <w:rPr>
          <w:spacing w:val="-6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делении</w:t>
      </w:r>
      <w:r w:rsidRPr="00DA37D7">
        <w:rPr>
          <w:spacing w:val="-5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на</w:t>
      </w:r>
      <w:r w:rsidRPr="00DA37D7">
        <w:rPr>
          <w:spacing w:val="-6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абзацы.</w:t>
      </w:r>
      <w:r w:rsidRPr="00DA37D7">
        <w:rPr>
          <w:spacing w:val="-8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ИЛИ</w:t>
      </w:r>
      <w:r w:rsidRPr="00DA37D7">
        <w:rPr>
          <w:spacing w:val="-7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имеются</w:t>
      </w:r>
      <w:r w:rsidRPr="00DA37D7">
        <w:rPr>
          <w:spacing w:val="-2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отдельные</w:t>
      </w:r>
      <w:r w:rsidRPr="00DA37D7">
        <w:rPr>
          <w:spacing w:val="-11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нарушения в структурном оформлении текста</w:t>
      </w:r>
      <w:r w:rsidRPr="00DA37D7">
        <w:rPr>
          <w:spacing w:val="-1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письма.</w:t>
      </w:r>
    </w:p>
    <w:p w:rsidR="00C97A94" w:rsidRPr="00DA37D7" w:rsidRDefault="00C97A94" w:rsidP="00DA37D7">
      <w:pPr>
        <w:pStyle w:val="BodyText"/>
        <w:spacing w:line="252" w:lineRule="auto"/>
        <w:ind w:right="112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Имеются языковые ошибки, не затрудняющие понимания (допускается не более 4 негрубых языковых ошибок), ИЛИ языковые ошибки отсутствуют, но используются лексические единицы и грамматические структуры только элементарного уровня. Орфографические и пунктуационные ошибки практически отсутствуют (допускается не более 2, не затрудняющих понимание текста).</w:t>
      </w:r>
    </w:p>
    <w:p w:rsidR="00C97A94" w:rsidRPr="00DA37D7" w:rsidRDefault="00C97A94" w:rsidP="00DA37D7">
      <w:pPr>
        <w:pStyle w:val="Heading1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Оценка 3</w:t>
      </w:r>
    </w:p>
    <w:p w:rsidR="00C97A94" w:rsidRPr="00DA37D7" w:rsidRDefault="00C97A94" w:rsidP="00DA37D7">
      <w:pPr>
        <w:pStyle w:val="BodyText"/>
        <w:spacing w:line="252" w:lineRule="auto"/>
        <w:ind w:right="114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Задание выполнено частично: даны ответы на заданные вопросы, НО на два вопроса даны неполные ответы, ИЛИ ответ на один вопрос отсутствует. Имеется более 2 нарушений в стилевом оформлении письма и в соблюдении норм вежливости. Имеются языковые ошибки, не затрудняющие понимания (допускается не более 5 негрубых языковых ошибок) И/ИЛИ допущены языковые ошибки, которые затрудняют понимание (не более 1–2).</w:t>
      </w:r>
    </w:p>
    <w:p w:rsidR="00C97A94" w:rsidRPr="00DA37D7" w:rsidRDefault="00C97A94" w:rsidP="00DA37D7">
      <w:pPr>
        <w:pStyle w:val="BodyText"/>
        <w:spacing w:line="254" w:lineRule="auto"/>
        <w:ind w:right="132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Допущенные орфографические и пунктуационные ошибки не затрудняют понимания (допускается не более 3–4 ошибок).</w:t>
      </w:r>
    </w:p>
    <w:p w:rsidR="00C97A94" w:rsidRPr="00DA37D7" w:rsidRDefault="00C97A94" w:rsidP="00DA37D7">
      <w:pPr>
        <w:pStyle w:val="Heading1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Оценка 2</w:t>
      </w:r>
    </w:p>
    <w:p w:rsidR="00C97A94" w:rsidRPr="00DA37D7" w:rsidRDefault="00C97A94" w:rsidP="00DA37D7">
      <w:pPr>
        <w:pStyle w:val="BodyText"/>
        <w:spacing w:line="254" w:lineRule="auto"/>
        <w:ind w:right="129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Задание не выполнено: отсутствуют ответы на два вопроса, ИЛИ текст письма не соответствует требуемому объёму.</w:t>
      </w:r>
    </w:p>
    <w:p w:rsidR="00C97A94" w:rsidRPr="00DA37D7" w:rsidRDefault="00C97A94" w:rsidP="00DA37D7">
      <w:pPr>
        <w:pStyle w:val="BodyText"/>
        <w:spacing w:line="259" w:lineRule="exact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Допущены многочисленные языковые ошибки, которые затрудняют понимание текста.</w:t>
      </w:r>
    </w:p>
    <w:p w:rsidR="00C97A94" w:rsidRPr="00DA37D7" w:rsidRDefault="00C97A94" w:rsidP="00DA37D7">
      <w:pPr>
        <w:spacing w:line="259" w:lineRule="exact"/>
        <w:jc w:val="both"/>
        <w:rPr>
          <w:sz w:val="24"/>
          <w:szCs w:val="24"/>
          <w:lang w:val="ru-RU"/>
        </w:rPr>
        <w:sectPr w:rsidR="00C97A94" w:rsidRPr="00DA37D7" w:rsidSect="00DA37D7">
          <w:pgSz w:w="16850" w:h="11910" w:orient="landscape"/>
          <w:pgMar w:top="1240" w:right="743" w:bottom="278" w:left="1242" w:header="720" w:footer="720" w:gutter="0"/>
          <w:cols w:space="720"/>
        </w:sectPr>
      </w:pPr>
    </w:p>
    <w:p w:rsidR="00C97A94" w:rsidRPr="00DA37D7" w:rsidRDefault="00C97A94" w:rsidP="00DA37D7">
      <w:pPr>
        <w:pStyle w:val="BodyText"/>
        <w:spacing w:before="71" w:line="254" w:lineRule="auto"/>
        <w:ind w:right="127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Допущены многочисленные орфографические и пунктуационные ошибки И/ИЛИ допущены ошибки, которые затрудняют понимание текста грубых ошибок).</w:t>
      </w:r>
    </w:p>
    <w:p w:rsidR="00C97A94" w:rsidRPr="00DA37D7" w:rsidRDefault="00C97A94" w:rsidP="00DA37D7">
      <w:pPr>
        <w:pStyle w:val="BodyText"/>
        <w:spacing w:line="252" w:lineRule="auto"/>
        <w:ind w:right="116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Текст выстроен нелогично; допущены многочисленные ошибки в структурном оформлении текста письма, ИЛИ оформление текста не соответствует нормам письменного этикета, принятого в стране изучаемого языка</w:t>
      </w:r>
    </w:p>
    <w:p w:rsidR="00C97A94" w:rsidRPr="00DA37D7" w:rsidRDefault="00C97A94" w:rsidP="00DA37D7">
      <w:pPr>
        <w:spacing w:line="249" w:lineRule="auto"/>
        <w:ind w:left="460" w:right="110"/>
        <w:jc w:val="both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 xml:space="preserve">Оценка навыков и умений устной речи - </w:t>
      </w:r>
      <w:r w:rsidRPr="00DA37D7">
        <w:rPr>
          <w:b/>
          <w:w w:val="105"/>
          <w:sz w:val="24"/>
          <w:szCs w:val="24"/>
          <w:lang w:val="ru-RU"/>
        </w:rPr>
        <w:t xml:space="preserve">тематического монологического высказывания </w:t>
      </w:r>
      <w:r w:rsidRPr="00DA37D7">
        <w:rPr>
          <w:w w:val="105"/>
          <w:sz w:val="24"/>
          <w:szCs w:val="24"/>
          <w:lang w:val="ru-RU"/>
        </w:rPr>
        <w:t>учащихся происходит по таким параметрам, как:</w:t>
      </w:r>
    </w:p>
    <w:p w:rsidR="00C97A94" w:rsidRPr="00DA37D7" w:rsidRDefault="00C97A94" w:rsidP="00DA37D7">
      <w:pPr>
        <w:pStyle w:val="ListParagraph"/>
        <w:numPr>
          <w:ilvl w:val="0"/>
          <w:numId w:val="4"/>
        </w:numPr>
        <w:tabs>
          <w:tab w:val="left" w:pos="720"/>
        </w:tabs>
        <w:rPr>
          <w:sz w:val="24"/>
          <w:szCs w:val="24"/>
        </w:rPr>
      </w:pPr>
      <w:r w:rsidRPr="00DA37D7">
        <w:rPr>
          <w:w w:val="105"/>
          <w:sz w:val="24"/>
          <w:szCs w:val="24"/>
        </w:rPr>
        <w:t>решение коммуникативной</w:t>
      </w:r>
      <w:r w:rsidRPr="00DA37D7">
        <w:rPr>
          <w:spacing w:val="-3"/>
          <w:w w:val="105"/>
          <w:sz w:val="24"/>
          <w:szCs w:val="24"/>
        </w:rPr>
        <w:t xml:space="preserve"> </w:t>
      </w:r>
      <w:r w:rsidRPr="00DA37D7">
        <w:rPr>
          <w:w w:val="105"/>
          <w:sz w:val="24"/>
          <w:szCs w:val="24"/>
        </w:rPr>
        <w:t>задачи;</w:t>
      </w:r>
    </w:p>
    <w:p w:rsidR="00C97A94" w:rsidRPr="00DA37D7" w:rsidRDefault="00C97A94" w:rsidP="00DA37D7">
      <w:pPr>
        <w:pStyle w:val="ListParagraph"/>
        <w:numPr>
          <w:ilvl w:val="0"/>
          <w:numId w:val="4"/>
        </w:numPr>
        <w:tabs>
          <w:tab w:val="left" w:pos="720"/>
        </w:tabs>
        <w:spacing w:before="3"/>
        <w:rPr>
          <w:sz w:val="24"/>
          <w:szCs w:val="24"/>
        </w:rPr>
      </w:pPr>
      <w:r w:rsidRPr="00DA37D7">
        <w:rPr>
          <w:w w:val="105"/>
          <w:sz w:val="24"/>
          <w:szCs w:val="24"/>
        </w:rPr>
        <w:t>связность</w:t>
      </w:r>
      <w:r w:rsidRPr="00DA37D7">
        <w:rPr>
          <w:spacing w:val="2"/>
          <w:w w:val="105"/>
          <w:sz w:val="24"/>
          <w:szCs w:val="24"/>
        </w:rPr>
        <w:t xml:space="preserve"> </w:t>
      </w:r>
      <w:r w:rsidRPr="00DA37D7">
        <w:rPr>
          <w:w w:val="105"/>
          <w:sz w:val="24"/>
          <w:szCs w:val="24"/>
        </w:rPr>
        <w:t>речи;</w:t>
      </w:r>
    </w:p>
    <w:p w:rsidR="00C97A94" w:rsidRPr="00DA37D7" w:rsidRDefault="00C97A94" w:rsidP="00DA37D7">
      <w:pPr>
        <w:pStyle w:val="ListParagraph"/>
        <w:numPr>
          <w:ilvl w:val="0"/>
          <w:numId w:val="4"/>
        </w:numPr>
        <w:tabs>
          <w:tab w:val="left" w:pos="720"/>
        </w:tabs>
        <w:spacing w:before="9"/>
        <w:rPr>
          <w:sz w:val="24"/>
          <w:szCs w:val="24"/>
        </w:rPr>
      </w:pPr>
      <w:r w:rsidRPr="00DA37D7">
        <w:rPr>
          <w:w w:val="105"/>
          <w:sz w:val="24"/>
          <w:szCs w:val="24"/>
        </w:rPr>
        <w:t>лексико-грамматическое оформление</w:t>
      </w:r>
      <w:r w:rsidRPr="00DA37D7">
        <w:rPr>
          <w:spacing w:val="-4"/>
          <w:w w:val="105"/>
          <w:sz w:val="24"/>
          <w:szCs w:val="24"/>
        </w:rPr>
        <w:t xml:space="preserve"> </w:t>
      </w:r>
      <w:r w:rsidRPr="00DA37D7">
        <w:rPr>
          <w:w w:val="105"/>
          <w:sz w:val="24"/>
          <w:szCs w:val="24"/>
        </w:rPr>
        <w:t>речи;</w:t>
      </w:r>
    </w:p>
    <w:p w:rsidR="00C97A94" w:rsidRPr="00DA37D7" w:rsidRDefault="00C97A94" w:rsidP="00DA37D7">
      <w:pPr>
        <w:pStyle w:val="ListParagraph"/>
        <w:numPr>
          <w:ilvl w:val="0"/>
          <w:numId w:val="4"/>
        </w:numPr>
        <w:tabs>
          <w:tab w:val="left" w:pos="720"/>
        </w:tabs>
        <w:spacing w:before="17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фонетическое</w:t>
      </w:r>
      <w:r w:rsidRPr="00DA37D7">
        <w:rPr>
          <w:spacing w:val="-7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оформление</w:t>
      </w:r>
      <w:r w:rsidRPr="00DA37D7">
        <w:rPr>
          <w:spacing w:val="-6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речи</w:t>
      </w:r>
      <w:r w:rsidRPr="00DA37D7">
        <w:rPr>
          <w:spacing w:val="-7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(произношение</w:t>
      </w:r>
      <w:r w:rsidRPr="00DA37D7">
        <w:rPr>
          <w:spacing w:val="-12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на уровнях</w:t>
      </w:r>
      <w:r w:rsidRPr="00DA37D7">
        <w:rPr>
          <w:spacing w:val="-6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слова</w:t>
      </w:r>
      <w:r w:rsidRPr="00DA37D7">
        <w:rPr>
          <w:spacing w:val="-6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и фраз,</w:t>
      </w:r>
      <w:r w:rsidRPr="00DA37D7">
        <w:rPr>
          <w:spacing w:val="-10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интонация).</w:t>
      </w:r>
    </w:p>
    <w:p w:rsidR="00C97A94" w:rsidRPr="00DA37D7" w:rsidRDefault="00C97A94" w:rsidP="00DA37D7">
      <w:pPr>
        <w:pStyle w:val="Heading1"/>
        <w:spacing w:before="16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5 баллов</w:t>
      </w:r>
    </w:p>
    <w:p w:rsidR="00C97A94" w:rsidRPr="00DA37D7" w:rsidRDefault="00C97A94" w:rsidP="00DA37D7">
      <w:pPr>
        <w:pStyle w:val="BodyText"/>
        <w:spacing w:before="2" w:line="249" w:lineRule="auto"/>
        <w:ind w:right="116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Задание</w:t>
      </w:r>
      <w:r w:rsidRPr="00DA37D7">
        <w:rPr>
          <w:spacing w:val="-16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выполнено</w:t>
      </w:r>
      <w:r w:rsidRPr="00DA37D7">
        <w:rPr>
          <w:spacing w:val="-10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полностью:</w:t>
      </w:r>
      <w:r w:rsidRPr="00DA37D7">
        <w:rPr>
          <w:spacing w:val="-7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цель</w:t>
      </w:r>
      <w:r w:rsidRPr="00DA37D7">
        <w:rPr>
          <w:spacing w:val="-1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общения</w:t>
      </w:r>
      <w:r w:rsidRPr="00DA37D7">
        <w:rPr>
          <w:spacing w:val="-7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достигнута;</w:t>
      </w:r>
      <w:r w:rsidRPr="00DA37D7">
        <w:rPr>
          <w:spacing w:val="-2"/>
          <w:w w:val="105"/>
          <w:sz w:val="24"/>
          <w:szCs w:val="24"/>
          <w:lang w:val="ru-RU"/>
        </w:rPr>
        <w:t xml:space="preserve"> </w:t>
      </w:r>
      <w:r w:rsidRPr="00DA37D7">
        <w:rPr>
          <w:spacing w:val="-3"/>
          <w:w w:val="105"/>
          <w:sz w:val="24"/>
          <w:szCs w:val="24"/>
          <w:lang w:val="ru-RU"/>
        </w:rPr>
        <w:t>тема</w:t>
      </w:r>
      <w:r w:rsidRPr="00DA37D7">
        <w:rPr>
          <w:spacing w:val="2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раскрыта</w:t>
      </w:r>
      <w:r w:rsidRPr="00DA37D7">
        <w:rPr>
          <w:spacing w:val="-10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в</w:t>
      </w:r>
      <w:r w:rsidRPr="00DA37D7">
        <w:rPr>
          <w:spacing w:val="-4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полном</w:t>
      </w:r>
      <w:r w:rsidRPr="00DA37D7">
        <w:rPr>
          <w:spacing w:val="1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 xml:space="preserve">объёме (полностью раскрыты все аспекты, указанные в </w:t>
      </w:r>
      <w:r w:rsidRPr="00DA37D7">
        <w:rPr>
          <w:spacing w:val="2"/>
          <w:w w:val="105"/>
          <w:sz w:val="24"/>
          <w:szCs w:val="24"/>
          <w:lang w:val="ru-RU"/>
        </w:rPr>
        <w:t xml:space="preserve">задании, </w:t>
      </w:r>
      <w:r w:rsidRPr="00DA37D7">
        <w:rPr>
          <w:w w:val="105"/>
          <w:sz w:val="24"/>
          <w:szCs w:val="24"/>
          <w:lang w:val="ru-RU"/>
        </w:rPr>
        <w:t>даны развёрнутые ответы на два дополнительных вопроса); социокультурные знания использованы в соответствии с ситуацией</w:t>
      </w:r>
      <w:r w:rsidRPr="00DA37D7">
        <w:rPr>
          <w:spacing w:val="5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общения.</w:t>
      </w:r>
    </w:p>
    <w:p w:rsidR="00C97A94" w:rsidRPr="00DA37D7" w:rsidRDefault="00C97A94" w:rsidP="00DA37D7">
      <w:pPr>
        <w:pStyle w:val="BodyText"/>
        <w:spacing w:before="9" w:line="249" w:lineRule="auto"/>
        <w:ind w:right="115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Используемый лексико-грамматический материал соответствует поставленной коммуникативной задаче. Демонстрируется разнообразный словарный запас и владение простыми и сложными грамматическими структурами, используются различные типы предложений.</w:t>
      </w:r>
      <w:r w:rsidRPr="00DA37D7">
        <w:rPr>
          <w:spacing w:val="-8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Лексико-грамматические</w:t>
      </w:r>
      <w:r w:rsidRPr="00DA37D7">
        <w:rPr>
          <w:spacing w:val="-9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ошибки</w:t>
      </w:r>
      <w:r w:rsidRPr="00DA37D7">
        <w:rPr>
          <w:spacing w:val="-9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практически</w:t>
      </w:r>
      <w:r w:rsidRPr="00DA37D7">
        <w:rPr>
          <w:spacing w:val="-4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отсутствуют</w:t>
      </w:r>
      <w:r w:rsidRPr="00DA37D7">
        <w:rPr>
          <w:spacing w:val="-13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(допускается</w:t>
      </w:r>
      <w:r w:rsidRPr="00DA37D7">
        <w:rPr>
          <w:spacing w:val="-13"/>
          <w:w w:val="105"/>
          <w:sz w:val="24"/>
          <w:szCs w:val="24"/>
          <w:lang w:val="ru-RU"/>
        </w:rPr>
        <w:t xml:space="preserve"> </w:t>
      </w:r>
      <w:r w:rsidRPr="00DA37D7">
        <w:rPr>
          <w:spacing w:val="4"/>
          <w:w w:val="105"/>
          <w:sz w:val="24"/>
          <w:szCs w:val="24"/>
          <w:lang w:val="ru-RU"/>
        </w:rPr>
        <w:t xml:space="preserve">не </w:t>
      </w:r>
      <w:r w:rsidRPr="00DA37D7">
        <w:rPr>
          <w:w w:val="105"/>
          <w:sz w:val="24"/>
          <w:szCs w:val="24"/>
          <w:lang w:val="ru-RU"/>
        </w:rPr>
        <w:t>более 4 негрубых языковых ошибок, не затрудняющих</w:t>
      </w:r>
      <w:r w:rsidRPr="00DA37D7">
        <w:rPr>
          <w:spacing w:val="-29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понимания).</w:t>
      </w:r>
    </w:p>
    <w:p w:rsidR="00C97A94" w:rsidRPr="00DA37D7" w:rsidRDefault="00C97A94" w:rsidP="00DA37D7">
      <w:pPr>
        <w:pStyle w:val="Heading1"/>
        <w:spacing w:before="8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4 балла</w:t>
      </w:r>
    </w:p>
    <w:p w:rsidR="00C97A94" w:rsidRPr="00DA37D7" w:rsidRDefault="00C97A94" w:rsidP="00DA37D7">
      <w:pPr>
        <w:pStyle w:val="BodyText"/>
        <w:spacing w:before="9" w:line="249" w:lineRule="auto"/>
        <w:ind w:right="129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Задание выполнено: цель общения достигнута, но тема раскрыта не в полном объёме (аспекты, указанные в задании, раскрыты не полностью; даны краткие ответы на два дополнительных вопроса); социокультурные знания в основном использованы в соответствии с ситуацией общения.</w:t>
      </w:r>
    </w:p>
    <w:p w:rsidR="00C97A94" w:rsidRPr="00DA37D7" w:rsidRDefault="00C97A94" w:rsidP="00DA37D7">
      <w:pPr>
        <w:pStyle w:val="BodyText"/>
        <w:spacing w:before="2" w:line="249" w:lineRule="auto"/>
        <w:ind w:right="124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Используемый лексико-грамматический материал в целом соответствует поставленной коммуникативной задаче. Наблюдается некоторое затруднение при подборе слов и неточности в их употреблении. Используются простые грамматические структуры. Допускаются лексико-грамматические ошибки (не более 6 языковых ошибок)</w:t>
      </w:r>
    </w:p>
    <w:p w:rsidR="00C97A94" w:rsidRPr="00DA37D7" w:rsidRDefault="00C97A94" w:rsidP="00DA37D7">
      <w:pPr>
        <w:pStyle w:val="BodyText"/>
        <w:spacing w:before="2" w:line="252" w:lineRule="auto"/>
        <w:ind w:right="128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Речь понятна: практически все звуки в потоке речи произносятся правильно: не допускаются фонематические ошибки (меняющие значение высказывания); соблюдается правильный интонационный рисунок.</w:t>
      </w:r>
    </w:p>
    <w:p w:rsidR="00C97A94" w:rsidRPr="00DA37D7" w:rsidRDefault="00C97A94" w:rsidP="00DA37D7">
      <w:pPr>
        <w:pStyle w:val="Heading1"/>
        <w:spacing w:before="2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3 балла</w:t>
      </w:r>
    </w:p>
    <w:p w:rsidR="00C97A94" w:rsidRPr="00DA37D7" w:rsidRDefault="00C97A94" w:rsidP="00DA37D7">
      <w:pPr>
        <w:pStyle w:val="BodyText"/>
        <w:spacing w:before="10" w:line="249" w:lineRule="auto"/>
        <w:ind w:right="130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Задание выполнено частично: цель общения достигнута не полностью; тема раскрыта в ограниченном объёме (не все аспекты, указанные в задании, раскрыты; дан ответ на один дополнительный вопрос, или даны неточные ответы на два дополнительных вопроса); социокультурные знания мало использованы в соответствии с ситуацией общения.</w:t>
      </w:r>
    </w:p>
    <w:p w:rsidR="00C97A94" w:rsidRPr="00DA37D7" w:rsidRDefault="00C97A94" w:rsidP="00DA37D7">
      <w:pPr>
        <w:pStyle w:val="BodyText"/>
        <w:spacing w:before="2" w:line="247" w:lineRule="auto"/>
        <w:ind w:right="127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Речь почти не воспринимается на слух из-за неправильного произношения многих звуков и многочисленных фонематических ошибок.</w:t>
      </w:r>
    </w:p>
    <w:p w:rsidR="00C97A94" w:rsidRPr="00DA37D7" w:rsidRDefault="00C97A94" w:rsidP="00DA37D7">
      <w:pPr>
        <w:pStyle w:val="BodyText"/>
        <w:spacing w:before="9" w:line="249" w:lineRule="auto"/>
        <w:ind w:right="118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Недостаточный словарный запас, неправильное использование грамматических структур, многочисленные языковые ошибки не позволяют выполнить поставленную коммуникативную задачу</w:t>
      </w:r>
    </w:p>
    <w:p w:rsidR="00C97A94" w:rsidRPr="00DA37D7" w:rsidRDefault="00C97A94" w:rsidP="00DA37D7">
      <w:pPr>
        <w:pStyle w:val="Heading1"/>
        <w:spacing w:before="11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2 балла</w:t>
      </w:r>
    </w:p>
    <w:p w:rsidR="00C97A94" w:rsidRPr="00DA37D7" w:rsidRDefault="00C97A94" w:rsidP="00DA37D7">
      <w:pPr>
        <w:pStyle w:val="BodyText"/>
        <w:spacing w:before="2" w:line="249" w:lineRule="auto"/>
        <w:ind w:right="110"/>
        <w:rPr>
          <w:sz w:val="24"/>
          <w:szCs w:val="24"/>
          <w:lang w:val="ru-RU"/>
        </w:rPr>
      </w:pPr>
      <w:r w:rsidRPr="00DA37D7">
        <w:rPr>
          <w:w w:val="105"/>
          <w:sz w:val="24"/>
          <w:szCs w:val="24"/>
          <w:lang w:val="ru-RU"/>
        </w:rPr>
        <w:t>Задание</w:t>
      </w:r>
      <w:r w:rsidRPr="00DA37D7">
        <w:rPr>
          <w:spacing w:val="-14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не</w:t>
      </w:r>
      <w:r w:rsidRPr="00DA37D7">
        <w:rPr>
          <w:spacing w:val="-14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выполнено:</w:t>
      </w:r>
      <w:r w:rsidRPr="00DA37D7">
        <w:rPr>
          <w:spacing w:val="-5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цель</w:t>
      </w:r>
      <w:r w:rsidRPr="00DA37D7">
        <w:rPr>
          <w:spacing w:val="-4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общения</w:t>
      </w:r>
      <w:r w:rsidRPr="00DA37D7">
        <w:rPr>
          <w:spacing w:val="-11"/>
          <w:w w:val="105"/>
          <w:sz w:val="24"/>
          <w:szCs w:val="24"/>
          <w:lang w:val="ru-RU"/>
        </w:rPr>
        <w:t xml:space="preserve"> </w:t>
      </w:r>
      <w:r w:rsidRPr="00DA37D7">
        <w:rPr>
          <w:spacing w:val="4"/>
          <w:w w:val="105"/>
          <w:sz w:val="24"/>
          <w:szCs w:val="24"/>
          <w:lang w:val="ru-RU"/>
        </w:rPr>
        <w:t>не</w:t>
      </w:r>
      <w:r w:rsidRPr="00DA37D7">
        <w:rPr>
          <w:spacing w:val="-13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достигнута.</w:t>
      </w:r>
      <w:r w:rsidRPr="00DA37D7">
        <w:rPr>
          <w:spacing w:val="-5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Речь</w:t>
      </w:r>
      <w:r w:rsidRPr="00DA37D7">
        <w:rPr>
          <w:spacing w:val="-10"/>
          <w:w w:val="105"/>
          <w:sz w:val="24"/>
          <w:szCs w:val="24"/>
          <w:lang w:val="ru-RU"/>
        </w:rPr>
        <w:t xml:space="preserve"> </w:t>
      </w:r>
      <w:r w:rsidRPr="00DA37D7">
        <w:rPr>
          <w:spacing w:val="4"/>
          <w:w w:val="105"/>
          <w:sz w:val="24"/>
          <w:szCs w:val="24"/>
          <w:lang w:val="ru-RU"/>
        </w:rPr>
        <w:t>не</w:t>
      </w:r>
      <w:r w:rsidRPr="00DA37D7">
        <w:rPr>
          <w:spacing w:val="-8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воспринимается</w:t>
      </w:r>
      <w:r w:rsidRPr="00DA37D7">
        <w:rPr>
          <w:spacing w:val="-5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на</w:t>
      </w:r>
      <w:r w:rsidRPr="00DA37D7">
        <w:rPr>
          <w:spacing w:val="-1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слух</w:t>
      </w:r>
      <w:r w:rsidRPr="00DA37D7">
        <w:rPr>
          <w:spacing w:val="-13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из</w:t>
      </w:r>
      <w:r w:rsidRPr="00DA37D7">
        <w:rPr>
          <w:spacing w:val="-37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 xml:space="preserve">-за неправильного произношения звуков и </w:t>
      </w:r>
      <w:r w:rsidRPr="00DA37D7">
        <w:rPr>
          <w:spacing w:val="2"/>
          <w:w w:val="105"/>
          <w:sz w:val="24"/>
          <w:szCs w:val="24"/>
          <w:lang w:val="ru-RU"/>
        </w:rPr>
        <w:t xml:space="preserve">многочисленных </w:t>
      </w:r>
      <w:r w:rsidRPr="00DA37D7">
        <w:rPr>
          <w:w w:val="105"/>
          <w:sz w:val="24"/>
          <w:szCs w:val="24"/>
          <w:lang w:val="ru-RU"/>
        </w:rPr>
        <w:t>фонематических ошибок. Используемый лексико-грамматический материал в целом не соответствует поставленной коммуникативной задаче. Наблюдается значительные затруднение при подборе слов и неверное в их употреблении. Нарушены грамматические структуры</w:t>
      </w:r>
      <w:r w:rsidRPr="00DA37D7">
        <w:rPr>
          <w:spacing w:val="-33"/>
          <w:w w:val="105"/>
          <w:sz w:val="24"/>
          <w:szCs w:val="24"/>
          <w:lang w:val="ru-RU"/>
        </w:rPr>
        <w:t xml:space="preserve"> </w:t>
      </w:r>
      <w:r w:rsidRPr="00DA37D7">
        <w:rPr>
          <w:w w:val="105"/>
          <w:sz w:val="24"/>
          <w:szCs w:val="24"/>
          <w:lang w:val="ru-RU"/>
        </w:rPr>
        <w:t>предложений.</w:t>
      </w:r>
    </w:p>
    <w:p w:rsidR="00C97A94" w:rsidRPr="00901EE0" w:rsidRDefault="00C97A94" w:rsidP="00DA37D7">
      <w:pPr>
        <w:spacing w:line="262" w:lineRule="exact"/>
        <w:jc w:val="both"/>
        <w:rPr>
          <w:sz w:val="24"/>
          <w:szCs w:val="24"/>
          <w:lang w:val="ru-RU"/>
        </w:rPr>
        <w:sectPr w:rsidR="00C97A94" w:rsidRPr="00901EE0" w:rsidSect="00DA37D7">
          <w:pgSz w:w="16850" w:h="11910" w:orient="landscape"/>
          <w:pgMar w:top="1240" w:right="743" w:bottom="278" w:left="1242" w:header="720" w:footer="720" w:gutter="0"/>
          <w:cols w:space="720"/>
        </w:sectPr>
      </w:pPr>
    </w:p>
    <w:p w:rsidR="00C97A94" w:rsidRPr="00DA37D7" w:rsidRDefault="00C97A94" w:rsidP="00DA37D7">
      <w:pPr>
        <w:pStyle w:val="BodyText"/>
        <w:ind w:left="0"/>
        <w:rPr>
          <w:sz w:val="24"/>
          <w:szCs w:val="24"/>
          <w:lang w:val="ru-RU"/>
        </w:rPr>
      </w:pPr>
    </w:p>
    <w:p w:rsidR="00C97A94" w:rsidRPr="00DA37D7" w:rsidRDefault="00C97A94" w:rsidP="00DA37D7">
      <w:pPr>
        <w:spacing w:line="247" w:lineRule="auto"/>
        <w:jc w:val="both"/>
        <w:rPr>
          <w:sz w:val="24"/>
          <w:szCs w:val="24"/>
          <w:lang w:val="ru-RU"/>
        </w:rPr>
        <w:sectPr w:rsidR="00C97A94" w:rsidRPr="00DA37D7" w:rsidSect="00DA37D7">
          <w:pgSz w:w="16850" w:h="11910" w:orient="landscape"/>
          <w:pgMar w:top="1240" w:right="743" w:bottom="278" w:left="1242" w:header="720" w:footer="720" w:gutter="0"/>
          <w:cols w:space="720"/>
        </w:sectPr>
      </w:pPr>
    </w:p>
    <w:p w:rsidR="00C97A94" w:rsidRPr="00DA37D7" w:rsidRDefault="00C97A94" w:rsidP="00DA37D7">
      <w:pPr>
        <w:spacing w:line="260" w:lineRule="exact"/>
        <w:jc w:val="both"/>
        <w:rPr>
          <w:sz w:val="24"/>
          <w:szCs w:val="24"/>
          <w:lang w:val="ru-RU"/>
        </w:rPr>
        <w:sectPr w:rsidR="00C97A94" w:rsidRPr="00DA37D7" w:rsidSect="00DA37D7">
          <w:pgSz w:w="16850" w:h="11910" w:orient="landscape"/>
          <w:pgMar w:top="1240" w:right="743" w:bottom="278" w:left="1242" w:header="720" w:footer="720" w:gutter="0"/>
          <w:cols w:space="720"/>
        </w:sectPr>
      </w:pPr>
    </w:p>
    <w:p w:rsidR="00C97A94" w:rsidRPr="00BF274B" w:rsidRDefault="00C97A94" w:rsidP="00DA37D7">
      <w:pPr>
        <w:pStyle w:val="Heading1"/>
        <w:spacing w:before="78"/>
        <w:ind w:left="0"/>
        <w:rPr>
          <w:lang w:val="ru-RU"/>
        </w:rPr>
      </w:pPr>
      <w:r w:rsidRPr="00DA37D7">
        <w:rPr>
          <w:w w:val="105"/>
          <w:sz w:val="24"/>
          <w:szCs w:val="24"/>
          <w:lang w:val="ru-RU"/>
        </w:rPr>
        <w:t>Спис</w:t>
      </w:r>
      <w:r w:rsidRPr="00BF274B">
        <w:rPr>
          <w:w w:val="105"/>
          <w:lang w:val="ru-RU"/>
        </w:rPr>
        <w:t>ок литературы для учащихся</w:t>
      </w:r>
    </w:p>
    <w:p w:rsidR="00C97A94" w:rsidRPr="00BF274B" w:rsidRDefault="00C97A94">
      <w:pPr>
        <w:pStyle w:val="BodyText"/>
        <w:spacing w:before="7"/>
        <w:ind w:left="0"/>
        <w:jc w:val="left"/>
        <w:rPr>
          <w:b/>
          <w:sz w:val="24"/>
          <w:lang w:val="ru-RU"/>
        </w:rPr>
      </w:pPr>
    </w:p>
    <w:p w:rsidR="00C97A94" w:rsidRPr="00BF274B" w:rsidRDefault="00C97A94">
      <w:pPr>
        <w:pStyle w:val="BodyText"/>
        <w:spacing w:before="1" w:line="247" w:lineRule="auto"/>
        <w:ind w:right="134"/>
        <w:jc w:val="left"/>
        <w:rPr>
          <w:lang w:val="ru-RU"/>
        </w:rPr>
      </w:pPr>
      <w:r w:rsidRPr="00BF274B">
        <w:rPr>
          <w:w w:val="105"/>
          <w:lang w:val="ru-RU"/>
        </w:rPr>
        <w:t>1.УМК «Горизонты» (“</w:t>
      </w:r>
      <w:r>
        <w:rPr>
          <w:w w:val="105"/>
        </w:rPr>
        <w:t>Horizonte</w:t>
      </w:r>
      <w:r w:rsidRPr="00BF274B">
        <w:rPr>
          <w:w w:val="105"/>
          <w:lang w:val="ru-RU"/>
        </w:rPr>
        <w:t>”) немецкий язык как второй иностранный 5 класс, авторы М.М. Аверин, Ф. Джин, л. Рорман, Москва, издательство «Просвещение»,</w:t>
      </w:r>
    </w:p>
    <w:p w:rsidR="00C97A94" w:rsidRPr="00BF274B" w:rsidRDefault="00C97A94">
      <w:pPr>
        <w:pStyle w:val="BodyText"/>
        <w:spacing w:before="9"/>
        <w:jc w:val="left"/>
        <w:rPr>
          <w:lang w:val="ru-RU"/>
        </w:rPr>
      </w:pPr>
      <w:r w:rsidRPr="00BF274B">
        <w:rPr>
          <w:w w:val="105"/>
          <w:lang w:val="ru-RU"/>
        </w:rPr>
        <w:t>2014 г.</w:t>
      </w:r>
    </w:p>
    <w:p w:rsidR="00C97A94" w:rsidRPr="00BF274B" w:rsidRDefault="00C97A94">
      <w:pPr>
        <w:pStyle w:val="BodyText"/>
        <w:spacing w:before="9" w:line="249" w:lineRule="auto"/>
        <w:jc w:val="left"/>
        <w:rPr>
          <w:lang w:val="ru-RU"/>
        </w:rPr>
      </w:pPr>
      <w:r w:rsidRPr="00BF274B">
        <w:rPr>
          <w:w w:val="105"/>
          <w:lang w:val="ru-RU"/>
        </w:rPr>
        <w:t>2.Рабочая тетрадь аудиоприложением для 5 класса, автор М.М. Аверин, Москва, издательство «Просвещение», 2014 г.</w:t>
      </w:r>
    </w:p>
    <w:p w:rsidR="00C97A94" w:rsidRDefault="00C97A94">
      <w:pPr>
        <w:pStyle w:val="BodyText"/>
        <w:spacing w:before="5" w:line="247" w:lineRule="auto"/>
        <w:ind w:right="893"/>
        <w:jc w:val="left"/>
      </w:pPr>
      <w:r w:rsidRPr="00BF274B">
        <w:rPr>
          <w:w w:val="105"/>
          <w:lang w:val="ru-RU"/>
        </w:rPr>
        <w:t xml:space="preserve">3.Рабочие листы к учебнику «Горизонты» 5 класс (на сайте для скачивания). </w:t>
      </w:r>
      <w:r>
        <w:rPr>
          <w:w w:val="105"/>
        </w:rPr>
        <w:t xml:space="preserve">Сайт: </w:t>
      </w:r>
      <w:hyperlink r:id="rId6">
        <w:r>
          <w:rPr>
            <w:w w:val="105"/>
          </w:rPr>
          <w:t>www.prosv.ru/umk/horizonte</w:t>
        </w:r>
      </w:hyperlink>
    </w:p>
    <w:p w:rsidR="00C97A94" w:rsidRPr="00BF274B" w:rsidRDefault="00C97A94">
      <w:pPr>
        <w:pStyle w:val="ListParagraph"/>
        <w:numPr>
          <w:ilvl w:val="1"/>
          <w:numId w:val="2"/>
        </w:numPr>
        <w:tabs>
          <w:tab w:val="left" w:pos="762"/>
        </w:tabs>
        <w:spacing w:before="2" w:line="252" w:lineRule="auto"/>
        <w:ind w:right="110" w:firstLine="0"/>
        <w:rPr>
          <w:sz w:val="23"/>
          <w:lang w:val="ru-RU"/>
        </w:rPr>
      </w:pPr>
      <w:r w:rsidRPr="00BF274B">
        <w:rPr>
          <w:w w:val="105"/>
          <w:sz w:val="23"/>
          <w:lang w:val="ru-RU"/>
        </w:rPr>
        <w:t xml:space="preserve">«Немецкий язык. Второй иностранный. Контрольные задания. 5 -6 классы», авторы М.М. Аверин, Е.Ю. Гуцалюк, Е.Р. Харченко, издательство «Просвещение», Москва, </w:t>
      </w:r>
      <w:r w:rsidRPr="00BF274B">
        <w:rPr>
          <w:spacing w:val="2"/>
          <w:w w:val="105"/>
          <w:sz w:val="23"/>
          <w:lang w:val="ru-RU"/>
        </w:rPr>
        <w:t xml:space="preserve">2014 </w:t>
      </w:r>
      <w:r w:rsidRPr="00BF274B">
        <w:rPr>
          <w:spacing w:val="3"/>
          <w:w w:val="105"/>
          <w:sz w:val="23"/>
          <w:lang w:val="ru-RU"/>
        </w:rPr>
        <w:t>г.</w:t>
      </w:r>
    </w:p>
    <w:p w:rsidR="00C97A94" w:rsidRPr="00BF274B" w:rsidRDefault="00C97A94">
      <w:pPr>
        <w:pStyle w:val="ListParagraph"/>
        <w:numPr>
          <w:ilvl w:val="1"/>
          <w:numId w:val="2"/>
        </w:numPr>
        <w:tabs>
          <w:tab w:val="left" w:pos="762"/>
        </w:tabs>
        <w:spacing w:line="254" w:lineRule="auto"/>
        <w:ind w:right="114" w:firstLine="0"/>
        <w:jc w:val="left"/>
        <w:rPr>
          <w:sz w:val="23"/>
          <w:lang w:val="ru-RU"/>
        </w:rPr>
      </w:pPr>
      <w:r w:rsidRPr="00BF274B">
        <w:rPr>
          <w:w w:val="105"/>
          <w:sz w:val="23"/>
          <w:lang w:val="ru-RU"/>
        </w:rPr>
        <w:t>Аверин М. М., Джин Ф., Рорман Л. УМК «Немецкий язык» для 6 класса. — М.: Просвещение,</w:t>
      </w:r>
      <w:r w:rsidRPr="00BF274B">
        <w:rPr>
          <w:spacing w:val="-6"/>
          <w:w w:val="105"/>
          <w:sz w:val="23"/>
          <w:lang w:val="ru-RU"/>
        </w:rPr>
        <w:t xml:space="preserve"> </w:t>
      </w:r>
      <w:r w:rsidRPr="00BF274B">
        <w:rPr>
          <w:spacing w:val="2"/>
          <w:w w:val="105"/>
          <w:sz w:val="23"/>
          <w:lang w:val="ru-RU"/>
        </w:rPr>
        <w:t>2012.</w:t>
      </w:r>
    </w:p>
    <w:p w:rsidR="00C97A94" w:rsidRPr="00BF274B" w:rsidRDefault="00C97A94">
      <w:pPr>
        <w:pStyle w:val="ListParagraph"/>
        <w:numPr>
          <w:ilvl w:val="1"/>
          <w:numId w:val="2"/>
        </w:numPr>
        <w:tabs>
          <w:tab w:val="left" w:pos="762"/>
        </w:tabs>
        <w:spacing w:line="247" w:lineRule="auto"/>
        <w:ind w:right="114" w:firstLine="0"/>
        <w:jc w:val="left"/>
        <w:rPr>
          <w:sz w:val="23"/>
          <w:lang w:val="ru-RU"/>
        </w:rPr>
      </w:pPr>
      <w:r w:rsidRPr="00BF274B">
        <w:rPr>
          <w:w w:val="105"/>
          <w:sz w:val="23"/>
          <w:lang w:val="ru-RU"/>
        </w:rPr>
        <w:t>Аверин М. М., Джин Ф., Рорман Л. УМК «Немецкий язык» для 8 класса. — М.: Просвещение,</w:t>
      </w:r>
      <w:r w:rsidRPr="00BF274B">
        <w:rPr>
          <w:spacing w:val="-6"/>
          <w:w w:val="105"/>
          <w:sz w:val="23"/>
          <w:lang w:val="ru-RU"/>
        </w:rPr>
        <w:t xml:space="preserve"> </w:t>
      </w:r>
      <w:r w:rsidRPr="00BF274B">
        <w:rPr>
          <w:spacing w:val="2"/>
          <w:w w:val="105"/>
          <w:sz w:val="23"/>
          <w:lang w:val="ru-RU"/>
        </w:rPr>
        <w:t>2012.</w:t>
      </w:r>
    </w:p>
    <w:p w:rsidR="00C97A94" w:rsidRPr="00BF274B" w:rsidRDefault="00C97A94">
      <w:pPr>
        <w:pStyle w:val="ListParagraph"/>
        <w:numPr>
          <w:ilvl w:val="1"/>
          <w:numId w:val="2"/>
        </w:numPr>
        <w:tabs>
          <w:tab w:val="left" w:pos="762"/>
        </w:tabs>
        <w:spacing w:line="247" w:lineRule="auto"/>
        <w:ind w:right="114" w:firstLine="0"/>
        <w:jc w:val="left"/>
        <w:rPr>
          <w:sz w:val="23"/>
          <w:lang w:val="ru-RU"/>
        </w:rPr>
      </w:pPr>
      <w:r w:rsidRPr="00BF274B">
        <w:rPr>
          <w:w w:val="105"/>
          <w:sz w:val="23"/>
          <w:lang w:val="ru-RU"/>
        </w:rPr>
        <w:t>Аверин М. М., Джин Ф., Рорман Л. УМК «Немецкий язык» для 9 класса. — М.: Просвещение,</w:t>
      </w:r>
      <w:r w:rsidRPr="00BF274B">
        <w:rPr>
          <w:spacing w:val="-6"/>
          <w:w w:val="105"/>
          <w:sz w:val="23"/>
          <w:lang w:val="ru-RU"/>
        </w:rPr>
        <w:t xml:space="preserve"> </w:t>
      </w:r>
      <w:r w:rsidRPr="00BF274B">
        <w:rPr>
          <w:spacing w:val="2"/>
          <w:w w:val="105"/>
          <w:sz w:val="23"/>
          <w:lang w:val="ru-RU"/>
        </w:rPr>
        <w:t>2013.</w:t>
      </w:r>
    </w:p>
    <w:p w:rsidR="00C97A94" w:rsidRPr="00BF274B" w:rsidRDefault="00C97A94">
      <w:pPr>
        <w:pStyle w:val="ListParagraph"/>
        <w:numPr>
          <w:ilvl w:val="1"/>
          <w:numId w:val="2"/>
        </w:numPr>
        <w:tabs>
          <w:tab w:val="left" w:pos="698"/>
        </w:tabs>
        <w:spacing w:before="2" w:line="254" w:lineRule="auto"/>
        <w:ind w:right="1140" w:firstLine="0"/>
        <w:jc w:val="left"/>
        <w:rPr>
          <w:sz w:val="23"/>
          <w:lang w:val="ru-RU"/>
        </w:rPr>
      </w:pPr>
      <w:r w:rsidRPr="00BF274B">
        <w:rPr>
          <w:w w:val="105"/>
          <w:sz w:val="23"/>
          <w:lang w:val="ru-RU"/>
        </w:rPr>
        <w:t>“</w:t>
      </w:r>
      <w:r>
        <w:rPr>
          <w:w w:val="105"/>
          <w:sz w:val="23"/>
        </w:rPr>
        <w:t>Wer</w:t>
      </w:r>
      <w:r w:rsidRPr="00BF274B">
        <w:rPr>
          <w:w w:val="105"/>
          <w:sz w:val="23"/>
          <w:lang w:val="ru-RU"/>
        </w:rPr>
        <w:t>,</w:t>
      </w:r>
      <w:r w:rsidRPr="00BF274B">
        <w:rPr>
          <w:spacing w:val="-7"/>
          <w:w w:val="105"/>
          <w:sz w:val="23"/>
          <w:lang w:val="ru-RU"/>
        </w:rPr>
        <w:t xml:space="preserve"> </w:t>
      </w:r>
      <w:r>
        <w:rPr>
          <w:w w:val="105"/>
          <w:sz w:val="23"/>
        </w:rPr>
        <w:t>was</w:t>
      </w:r>
      <w:r w:rsidRPr="00BF274B">
        <w:rPr>
          <w:w w:val="105"/>
          <w:sz w:val="23"/>
          <w:lang w:val="ru-RU"/>
        </w:rPr>
        <w:t>,</w:t>
      </w:r>
      <w:r w:rsidRPr="00BF274B">
        <w:rPr>
          <w:spacing w:val="-1"/>
          <w:w w:val="105"/>
          <w:sz w:val="23"/>
          <w:lang w:val="ru-RU"/>
        </w:rPr>
        <w:t xml:space="preserve"> </w:t>
      </w:r>
      <w:r>
        <w:rPr>
          <w:w w:val="105"/>
          <w:sz w:val="23"/>
        </w:rPr>
        <w:t>wann</w:t>
      </w:r>
      <w:r w:rsidRPr="00BF274B">
        <w:rPr>
          <w:w w:val="105"/>
          <w:sz w:val="23"/>
          <w:lang w:val="ru-RU"/>
        </w:rPr>
        <w:t>,</w:t>
      </w:r>
      <w:r w:rsidRPr="00BF274B">
        <w:rPr>
          <w:spacing w:val="-6"/>
          <w:w w:val="105"/>
          <w:sz w:val="23"/>
          <w:lang w:val="ru-RU"/>
        </w:rPr>
        <w:t xml:space="preserve"> </w:t>
      </w:r>
      <w:r>
        <w:rPr>
          <w:w w:val="105"/>
          <w:sz w:val="23"/>
        </w:rPr>
        <w:t>wo</w:t>
      </w:r>
      <w:r w:rsidRPr="00BF274B">
        <w:rPr>
          <w:w w:val="105"/>
          <w:sz w:val="23"/>
          <w:lang w:val="ru-RU"/>
        </w:rPr>
        <w:t>?”</w:t>
      </w:r>
      <w:r w:rsidRPr="00BF274B">
        <w:rPr>
          <w:spacing w:val="-10"/>
          <w:w w:val="105"/>
          <w:sz w:val="23"/>
          <w:lang w:val="ru-RU"/>
        </w:rPr>
        <w:t xml:space="preserve"> </w:t>
      </w:r>
      <w:r w:rsidRPr="00BF274B">
        <w:rPr>
          <w:w w:val="105"/>
          <w:sz w:val="23"/>
          <w:lang w:val="ru-RU"/>
        </w:rPr>
        <w:t>Вопросы</w:t>
      </w:r>
      <w:r w:rsidRPr="00BF274B">
        <w:rPr>
          <w:spacing w:val="-7"/>
          <w:w w:val="105"/>
          <w:sz w:val="23"/>
          <w:lang w:val="ru-RU"/>
        </w:rPr>
        <w:t xml:space="preserve"> </w:t>
      </w:r>
      <w:r w:rsidRPr="00BF274B">
        <w:rPr>
          <w:w w:val="105"/>
          <w:sz w:val="23"/>
          <w:lang w:val="ru-RU"/>
        </w:rPr>
        <w:t>и</w:t>
      </w:r>
      <w:r w:rsidRPr="00BF274B">
        <w:rPr>
          <w:spacing w:val="-4"/>
          <w:w w:val="105"/>
          <w:sz w:val="23"/>
          <w:lang w:val="ru-RU"/>
        </w:rPr>
        <w:t xml:space="preserve"> </w:t>
      </w:r>
      <w:r w:rsidRPr="00BF274B">
        <w:rPr>
          <w:w w:val="105"/>
          <w:sz w:val="23"/>
          <w:lang w:val="ru-RU"/>
        </w:rPr>
        <w:t>ответы</w:t>
      </w:r>
      <w:r w:rsidRPr="00BF274B">
        <w:rPr>
          <w:spacing w:val="-14"/>
          <w:w w:val="105"/>
          <w:sz w:val="23"/>
          <w:lang w:val="ru-RU"/>
        </w:rPr>
        <w:t xml:space="preserve"> </w:t>
      </w:r>
      <w:r w:rsidRPr="00BF274B">
        <w:rPr>
          <w:w w:val="105"/>
          <w:sz w:val="23"/>
          <w:lang w:val="ru-RU"/>
        </w:rPr>
        <w:t>по</w:t>
      </w:r>
      <w:r w:rsidRPr="00BF274B">
        <w:rPr>
          <w:spacing w:val="-9"/>
          <w:w w:val="105"/>
          <w:sz w:val="23"/>
          <w:lang w:val="ru-RU"/>
        </w:rPr>
        <w:t xml:space="preserve"> </w:t>
      </w:r>
      <w:r w:rsidRPr="00BF274B">
        <w:rPr>
          <w:w w:val="105"/>
          <w:sz w:val="23"/>
          <w:lang w:val="ru-RU"/>
        </w:rPr>
        <w:t>Германии,</w:t>
      </w:r>
      <w:r w:rsidRPr="00BF274B">
        <w:rPr>
          <w:spacing w:val="-7"/>
          <w:w w:val="105"/>
          <w:sz w:val="23"/>
          <w:lang w:val="ru-RU"/>
        </w:rPr>
        <w:t xml:space="preserve"> </w:t>
      </w:r>
      <w:r w:rsidRPr="00BF274B">
        <w:rPr>
          <w:w w:val="105"/>
          <w:sz w:val="23"/>
          <w:lang w:val="ru-RU"/>
        </w:rPr>
        <w:t>Австрии</w:t>
      </w:r>
      <w:r w:rsidRPr="00BF274B">
        <w:rPr>
          <w:spacing w:val="-10"/>
          <w:w w:val="105"/>
          <w:sz w:val="23"/>
          <w:lang w:val="ru-RU"/>
        </w:rPr>
        <w:t xml:space="preserve"> </w:t>
      </w:r>
      <w:r w:rsidRPr="00BF274B">
        <w:rPr>
          <w:w w:val="105"/>
          <w:sz w:val="23"/>
          <w:lang w:val="ru-RU"/>
        </w:rPr>
        <w:t>и</w:t>
      </w:r>
      <w:r w:rsidRPr="00BF274B">
        <w:rPr>
          <w:spacing w:val="-4"/>
          <w:w w:val="105"/>
          <w:sz w:val="23"/>
          <w:lang w:val="ru-RU"/>
        </w:rPr>
        <w:t xml:space="preserve"> </w:t>
      </w:r>
      <w:r w:rsidRPr="00BF274B">
        <w:rPr>
          <w:w w:val="105"/>
          <w:sz w:val="23"/>
          <w:lang w:val="ru-RU"/>
        </w:rPr>
        <w:t xml:space="preserve">Швейцарии, </w:t>
      </w:r>
      <w:r w:rsidRPr="00BF274B">
        <w:rPr>
          <w:spacing w:val="2"/>
          <w:w w:val="105"/>
          <w:sz w:val="23"/>
          <w:lang w:val="ru-RU"/>
        </w:rPr>
        <w:t>2005</w:t>
      </w:r>
      <w:r w:rsidRPr="00BF274B">
        <w:rPr>
          <w:w w:val="105"/>
          <w:sz w:val="23"/>
          <w:lang w:val="ru-RU"/>
        </w:rPr>
        <w:t xml:space="preserve"> г.</w:t>
      </w:r>
    </w:p>
    <w:p w:rsidR="00C97A94" w:rsidRPr="00BF274B" w:rsidRDefault="00C97A94">
      <w:pPr>
        <w:pStyle w:val="ListParagraph"/>
        <w:numPr>
          <w:ilvl w:val="1"/>
          <w:numId w:val="2"/>
        </w:numPr>
        <w:tabs>
          <w:tab w:val="left" w:pos="719"/>
        </w:tabs>
        <w:spacing w:line="247" w:lineRule="auto"/>
        <w:ind w:right="125" w:firstLine="0"/>
        <w:jc w:val="left"/>
        <w:rPr>
          <w:sz w:val="23"/>
          <w:lang w:val="ru-RU"/>
        </w:rPr>
      </w:pPr>
      <w:r w:rsidRPr="00BF274B">
        <w:rPr>
          <w:w w:val="105"/>
          <w:sz w:val="23"/>
          <w:lang w:val="ru-RU"/>
        </w:rPr>
        <w:t>“</w:t>
      </w:r>
      <w:r>
        <w:rPr>
          <w:w w:val="105"/>
          <w:sz w:val="23"/>
        </w:rPr>
        <w:t>Die</w:t>
      </w:r>
      <w:r w:rsidRPr="00BF274B">
        <w:rPr>
          <w:w w:val="105"/>
          <w:sz w:val="23"/>
          <w:lang w:val="ru-RU"/>
        </w:rPr>
        <w:t xml:space="preserve"> </w:t>
      </w:r>
      <w:r>
        <w:rPr>
          <w:w w:val="105"/>
          <w:sz w:val="23"/>
        </w:rPr>
        <w:t>Geschichte</w:t>
      </w:r>
      <w:r w:rsidRPr="00BF274B">
        <w:rPr>
          <w:w w:val="105"/>
          <w:sz w:val="23"/>
          <w:lang w:val="ru-RU"/>
        </w:rPr>
        <w:t xml:space="preserve"> </w:t>
      </w:r>
      <w:r>
        <w:rPr>
          <w:w w:val="105"/>
          <w:sz w:val="23"/>
        </w:rPr>
        <w:t>von</w:t>
      </w:r>
      <w:r w:rsidRPr="00BF274B">
        <w:rPr>
          <w:w w:val="105"/>
          <w:sz w:val="23"/>
          <w:lang w:val="ru-RU"/>
        </w:rPr>
        <w:t xml:space="preserve"> </w:t>
      </w:r>
      <w:r>
        <w:rPr>
          <w:w w:val="105"/>
          <w:sz w:val="23"/>
        </w:rPr>
        <w:t>dem</w:t>
      </w:r>
      <w:r w:rsidRPr="00BF274B">
        <w:rPr>
          <w:w w:val="105"/>
          <w:sz w:val="23"/>
          <w:lang w:val="ru-RU"/>
        </w:rPr>
        <w:t xml:space="preserve"> </w:t>
      </w:r>
      <w:r>
        <w:rPr>
          <w:w w:val="105"/>
          <w:sz w:val="23"/>
        </w:rPr>
        <w:t>kleinen</w:t>
      </w:r>
      <w:r w:rsidRPr="00BF274B">
        <w:rPr>
          <w:w w:val="105"/>
          <w:sz w:val="23"/>
          <w:lang w:val="ru-RU"/>
        </w:rPr>
        <w:t xml:space="preserve"> </w:t>
      </w:r>
      <w:r>
        <w:rPr>
          <w:w w:val="105"/>
          <w:sz w:val="23"/>
        </w:rPr>
        <w:t>Muck</w:t>
      </w:r>
      <w:r w:rsidRPr="00BF274B">
        <w:rPr>
          <w:w w:val="105"/>
          <w:sz w:val="23"/>
          <w:lang w:val="ru-RU"/>
        </w:rPr>
        <w:t xml:space="preserve">”, Вильгельм Гауф, под редакцией И. Зверинская, Москва, </w:t>
      </w:r>
      <w:r w:rsidRPr="00BF274B">
        <w:rPr>
          <w:spacing w:val="2"/>
          <w:w w:val="105"/>
          <w:sz w:val="23"/>
          <w:lang w:val="ru-RU"/>
        </w:rPr>
        <w:t xml:space="preserve">изд-во </w:t>
      </w:r>
      <w:r w:rsidRPr="00BF274B">
        <w:rPr>
          <w:w w:val="105"/>
          <w:sz w:val="23"/>
          <w:lang w:val="ru-RU"/>
        </w:rPr>
        <w:t>«Восток-Запад»,</w:t>
      </w:r>
      <w:r w:rsidRPr="00BF274B">
        <w:rPr>
          <w:spacing w:val="-7"/>
          <w:w w:val="105"/>
          <w:sz w:val="23"/>
          <w:lang w:val="ru-RU"/>
        </w:rPr>
        <w:t xml:space="preserve"> </w:t>
      </w:r>
      <w:r w:rsidRPr="00BF274B">
        <w:rPr>
          <w:spacing w:val="2"/>
          <w:w w:val="105"/>
          <w:sz w:val="23"/>
          <w:lang w:val="ru-RU"/>
        </w:rPr>
        <w:t>2005</w:t>
      </w:r>
    </w:p>
    <w:p w:rsidR="00C97A94" w:rsidRPr="00BF274B" w:rsidRDefault="00C97A94">
      <w:pPr>
        <w:pStyle w:val="ListParagraph"/>
        <w:numPr>
          <w:ilvl w:val="1"/>
          <w:numId w:val="2"/>
        </w:numPr>
        <w:tabs>
          <w:tab w:val="left" w:pos="863"/>
        </w:tabs>
        <w:spacing w:before="4" w:line="247" w:lineRule="auto"/>
        <w:ind w:right="107" w:firstLine="0"/>
        <w:jc w:val="left"/>
        <w:rPr>
          <w:sz w:val="23"/>
          <w:lang w:val="ru-RU"/>
        </w:rPr>
      </w:pPr>
      <w:r w:rsidRPr="00BF274B">
        <w:rPr>
          <w:w w:val="105"/>
          <w:sz w:val="23"/>
          <w:lang w:val="ru-RU"/>
        </w:rPr>
        <w:t xml:space="preserve">«Экзаменационные темы и тексты на немецком языке», авторы Н.И. Шульте, М.А. Губина, Москва, </w:t>
      </w:r>
      <w:r w:rsidRPr="00BF274B">
        <w:rPr>
          <w:spacing w:val="2"/>
          <w:w w:val="105"/>
          <w:sz w:val="23"/>
          <w:lang w:val="ru-RU"/>
        </w:rPr>
        <w:t xml:space="preserve">изд-во </w:t>
      </w:r>
      <w:r w:rsidRPr="00BF274B">
        <w:rPr>
          <w:w w:val="105"/>
          <w:sz w:val="23"/>
          <w:lang w:val="ru-RU"/>
        </w:rPr>
        <w:t xml:space="preserve">«ВАКО», </w:t>
      </w:r>
      <w:r w:rsidRPr="00BF274B">
        <w:rPr>
          <w:spacing w:val="2"/>
          <w:w w:val="105"/>
          <w:sz w:val="23"/>
          <w:lang w:val="ru-RU"/>
        </w:rPr>
        <w:t>2007</w:t>
      </w:r>
      <w:r w:rsidRPr="00BF274B">
        <w:rPr>
          <w:spacing w:val="-13"/>
          <w:w w:val="105"/>
          <w:sz w:val="23"/>
          <w:lang w:val="ru-RU"/>
        </w:rPr>
        <w:t xml:space="preserve"> </w:t>
      </w:r>
      <w:r w:rsidRPr="00BF274B">
        <w:rPr>
          <w:w w:val="105"/>
          <w:sz w:val="23"/>
          <w:lang w:val="ru-RU"/>
        </w:rPr>
        <w:t>г.</w:t>
      </w:r>
    </w:p>
    <w:p w:rsidR="00C97A94" w:rsidRPr="00BF274B" w:rsidRDefault="00C97A94">
      <w:pPr>
        <w:pStyle w:val="ListParagraph"/>
        <w:numPr>
          <w:ilvl w:val="1"/>
          <w:numId w:val="2"/>
        </w:numPr>
        <w:tabs>
          <w:tab w:val="left" w:pos="821"/>
        </w:tabs>
        <w:spacing w:before="2" w:line="254" w:lineRule="auto"/>
        <w:ind w:right="120" w:firstLine="0"/>
        <w:jc w:val="left"/>
        <w:rPr>
          <w:sz w:val="23"/>
          <w:lang w:val="de-DE"/>
        </w:rPr>
      </w:pPr>
      <w:r w:rsidRPr="00BF274B">
        <w:rPr>
          <w:w w:val="105"/>
          <w:sz w:val="23"/>
          <w:lang w:val="de-DE"/>
        </w:rPr>
        <w:t>“Leichte</w:t>
      </w:r>
      <w:r w:rsidRPr="00BF274B">
        <w:rPr>
          <w:spacing w:val="-9"/>
          <w:w w:val="105"/>
          <w:sz w:val="23"/>
          <w:lang w:val="de-DE"/>
        </w:rPr>
        <w:t xml:space="preserve"> </w:t>
      </w:r>
      <w:r w:rsidRPr="00BF274B">
        <w:rPr>
          <w:w w:val="105"/>
          <w:sz w:val="23"/>
          <w:lang w:val="de-DE"/>
        </w:rPr>
        <w:t>tests”,</w:t>
      </w:r>
      <w:r w:rsidRPr="00BF274B">
        <w:rPr>
          <w:spacing w:val="-12"/>
          <w:w w:val="105"/>
          <w:sz w:val="23"/>
          <w:lang w:val="de-DE"/>
        </w:rPr>
        <w:t xml:space="preserve"> </w:t>
      </w:r>
      <w:r w:rsidRPr="00BF274B">
        <w:rPr>
          <w:w w:val="105"/>
          <w:sz w:val="23"/>
          <w:lang w:val="de-DE"/>
        </w:rPr>
        <w:t>Deutsch</w:t>
      </w:r>
      <w:r w:rsidRPr="00BF274B">
        <w:rPr>
          <w:spacing w:val="-14"/>
          <w:w w:val="105"/>
          <w:sz w:val="23"/>
          <w:lang w:val="de-DE"/>
        </w:rPr>
        <w:t xml:space="preserve"> </w:t>
      </w:r>
      <w:r w:rsidRPr="00BF274B">
        <w:rPr>
          <w:spacing w:val="2"/>
          <w:w w:val="105"/>
          <w:sz w:val="23"/>
          <w:lang w:val="de-DE"/>
        </w:rPr>
        <w:t>als</w:t>
      </w:r>
      <w:r w:rsidRPr="00BF274B">
        <w:rPr>
          <w:spacing w:val="-3"/>
          <w:w w:val="105"/>
          <w:sz w:val="23"/>
          <w:lang w:val="de-DE"/>
        </w:rPr>
        <w:t xml:space="preserve"> </w:t>
      </w:r>
      <w:r w:rsidRPr="00BF274B">
        <w:rPr>
          <w:w w:val="105"/>
          <w:sz w:val="23"/>
          <w:lang w:val="de-DE"/>
        </w:rPr>
        <w:t>Fremdsprache,</w:t>
      </w:r>
      <w:r w:rsidRPr="00BF274B">
        <w:rPr>
          <w:spacing w:val="-5"/>
          <w:w w:val="105"/>
          <w:sz w:val="23"/>
          <w:lang w:val="de-DE"/>
        </w:rPr>
        <w:t xml:space="preserve"> </w:t>
      </w:r>
      <w:r>
        <w:rPr>
          <w:w w:val="105"/>
          <w:sz w:val="23"/>
        </w:rPr>
        <w:t>автор</w:t>
      </w:r>
      <w:r w:rsidRPr="00BF274B">
        <w:rPr>
          <w:spacing w:val="-13"/>
          <w:w w:val="105"/>
          <w:sz w:val="23"/>
          <w:lang w:val="de-DE"/>
        </w:rPr>
        <w:t xml:space="preserve"> </w:t>
      </w:r>
      <w:r w:rsidRPr="00BF274B">
        <w:rPr>
          <w:w w:val="105"/>
          <w:sz w:val="23"/>
          <w:lang w:val="de-DE"/>
        </w:rPr>
        <w:t>Johannes</w:t>
      </w:r>
      <w:r w:rsidRPr="00BF274B">
        <w:rPr>
          <w:spacing w:val="-3"/>
          <w:w w:val="105"/>
          <w:sz w:val="23"/>
          <w:lang w:val="de-DE"/>
        </w:rPr>
        <w:t xml:space="preserve"> </w:t>
      </w:r>
      <w:r w:rsidRPr="00BF274B">
        <w:rPr>
          <w:w w:val="105"/>
          <w:sz w:val="23"/>
          <w:lang w:val="de-DE"/>
        </w:rPr>
        <w:t>Schumann, Verlag</w:t>
      </w:r>
      <w:r w:rsidRPr="00BF274B">
        <w:rPr>
          <w:spacing w:val="-14"/>
          <w:w w:val="105"/>
          <w:sz w:val="23"/>
          <w:lang w:val="de-DE"/>
        </w:rPr>
        <w:t xml:space="preserve"> </w:t>
      </w:r>
      <w:r w:rsidRPr="00BF274B">
        <w:rPr>
          <w:w w:val="105"/>
          <w:sz w:val="23"/>
          <w:lang w:val="de-DE"/>
        </w:rPr>
        <w:t>“Max</w:t>
      </w:r>
      <w:r w:rsidRPr="00BF274B">
        <w:rPr>
          <w:spacing w:val="-8"/>
          <w:w w:val="105"/>
          <w:sz w:val="23"/>
          <w:lang w:val="de-DE"/>
        </w:rPr>
        <w:t xml:space="preserve"> </w:t>
      </w:r>
      <w:r w:rsidRPr="00BF274B">
        <w:rPr>
          <w:w w:val="105"/>
          <w:sz w:val="23"/>
          <w:lang w:val="de-DE"/>
        </w:rPr>
        <w:t xml:space="preserve">Hüber”, </w:t>
      </w:r>
      <w:r w:rsidRPr="00BF274B">
        <w:rPr>
          <w:spacing w:val="2"/>
          <w:w w:val="105"/>
          <w:sz w:val="23"/>
          <w:lang w:val="de-DE"/>
        </w:rPr>
        <w:t>2001</w:t>
      </w:r>
      <w:r w:rsidRPr="00BF274B">
        <w:rPr>
          <w:spacing w:val="1"/>
          <w:w w:val="105"/>
          <w:sz w:val="23"/>
          <w:lang w:val="de-DE"/>
        </w:rPr>
        <w:t xml:space="preserve"> </w:t>
      </w:r>
      <w:r>
        <w:rPr>
          <w:w w:val="105"/>
          <w:sz w:val="23"/>
        </w:rPr>
        <w:t>г</w:t>
      </w:r>
      <w:r w:rsidRPr="00BF274B">
        <w:rPr>
          <w:w w:val="105"/>
          <w:sz w:val="23"/>
          <w:lang w:val="de-DE"/>
        </w:rPr>
        <w:t>.</w:t>
      </w:r>
    </w:p>
    <w:p w:rsidR="00C97A94" w:rsidRPr="00BF274B" w:rsidRDefault="00C97A94">
      <w:pPr>
        <w:pStyle w:val="ListParagraph"/>
        <w:numPr>
          <w:ilvl w:val="1"/>
          <w:numId w:val="2"/>
        </w:numPr>
        <w:tabs>
          <w:tab w:val="left" w:pos="834"/>
        </w:tabs>
        <w:spacing w:line="247" w:lineRule="auto"/>
        <w:ind w:right="132" w:firstLine="0"/>
        <w:jc w:val="left"/>
        <w:rPr>
          <w:sz w:val="23"/>
          <w:lang w:val="ru-RU"/>
        </w:rPr>
      </w:pPr>
      <w:r w:rsidRPr="00BF274B">
        <w:rPr>
          <w:w w:val="105"/>
          <w:sz w:val="23"/>
          <w:lang w:val="ru-RU"/>
        </w:rPr>
        <w:t xml:space="preserve">«Немецкий язык доступно и всерьёз», авторы Г.А. Казакова, З.Б. Агеева, Н.Н. Зотова, Москва, </w:t>
      </w:r>
      <w:r w:rsidRPr="00BF274B">
        <w:rPr>
          <w:spacing w:val="2"/>
          <w:w w:val="105"/>
          <w:sz w:val="23"/>
          <w:lang w:val="ru-RU"/>
        </w:rPr>
        <w:t xml:space="preserve">изд-во </w:t>
      </w:r>
      <w:r w:rsidRPr="00BF274B">
        <w:rPr>
          <w:w w:val="105"/>
          <w:sz w:val="23"/>
          <w:lang w:val="ru-RU"/>
        </w:rPr>
        <w:t xml:space="preserve">«Астрель-АСТ», </w:t>
      </w:r>
      <w:r w:rsidRPr="00BF274B">
        <w:rPr>
          <w:spacing w:val="2"/>
          <w:w w:val="105"/>
          <w:sz w:val="23"/>
          <w:lang w:val="ru-RU"/>
        </w:rPr>
        <w:t>2008</w:t>
      </w:r>
      <w:r w:rsidRPr="00BF274B">
        <w:rPr>
          <w:spacing w:val="-7"/>
          <w:w w:val="105"/>
          <w:sz w:val="23"/>
          <w:lang w:val="ru-RU"/>
        </w:rPr>
        <w:t xml:space="preserve"> </w:t>
      </w:r>
      <w:r w:rsidRPr="00BF274B">
        <w:rPr>
          <w:w w:val="105"/>
          <w:sz w:val="23"/>
          <w:lang w:val="ru-RU"/>
        </w:rPr>
        <w:t>г.</w:t>
      </w:r>
    </w:p>
    <w:p w:rsidR="00C97A94" w:rsidRPr="00BF274B" w:rsidRDefault="00C97A94">
      <w:pPr>
        <w:pStyle w:val="ListParagraph"/>
        <w:numPr>
          <w:ilvl w:val="1"/>
          <w:numId w:val="2"/>
        </w:numPr>
        <w:tabs>
          <w:tab w:val="left" w:pos="892"/>
        </w:tabs>
        <w:spacing w:before="4" w:line="247" w:lineRule="auto"/>
        <w:ind w:right="109" w:firstLine="0"/>
        <w:jc w:val="left"/>
        <w:rPr>
          <w:sz w:val="23"/>
          <w:lang w:val="ru-RU"/>
        </w:rPr>
      </w:pPr>
      <w:r w:rsidRPr="00BF274B">
        <w:rPr>
          <w:w w:val="105"/>
          <w:sz w:val="23"/>
          <w:lang w:val="ru-RU"/>
        </w:rPr>
        <w:t xml:space="preserve">«Немецкий язык. Внеклассные мероприятия» 2-11 классы, автор-составитель </w:t>
      </w:r>
      <w:r w:rsidRPr="00BF274B">
        <w:rPr>
          <w:spacing w:val="2"/>
          <w:w w:val="105"/>
          <w:sz w:val="23"/>
          <w:lang w:val="ru-RU"/>
        </w:rPr>
        <w:t xml:space="preserve">Т.Г. </w:t>
      </w:r>
      <w:r w:rsidRPr="00BF274B">
        <w:rPr>
          <w:w w:val="105"/>
          <w:sz w:val="23"/>
          <w:lang w:val="ru-RU"/>
        </w:rPr>
        <w:t xml:space="preserve">Живенко, издательство «Учитель, Волгоград, </w:t>
      </w:r>
      <w:r w:rsidRPr="00BF274B">
        <w:rPr>
          <w:spacing w:val="2"/>
          <w:w w:val="105"/>
          <w:sz w:val="23"/>
          <w:lang w:val="ru-RU"/>
        </w:rPr>
        <w:t>2014</w:t>
      </w:r>
      <w:r w:rsidRPr="00BF274B">
        <w:rPr>
          <w:spacing w:val="-6"/>
          <w:w w:val="105"/>
          <w:sz w:val="23"/>
          <w:lang w:val="ru-RU"/>
        </w:rPr>
        <w:t xml:space="preserve"> </w:t>
      </w:r>
      <w:r w:rsidRPr="00BF274B">
        <w:rPr>
          <w:w w:val="105"/>
          <w:sz w:val="23"/>
          <w:lang w:val="ru-RU"/>
        </w:rPr>
        <w:t>г.</w:t>
      </w:r>
    </w:p>
    <w:p w:rsidR="00C97A94" w:rsidRPr="00BF274B" w:rsidRDefault="00C97A94">
      <w:pPr>
        <w:spacing w:line="247" w:lineRule="auto"/>
        <w:rPr>
          <w:sz w:val="23"/>
          <w:lang w:val="ru-RU"/>
        </w:rPr>
        <w:sectPr w:rsidR="00C97A94" w:rsidRPr="00BF274B" w:rsidSect="00DA37D7">
          <w:pgSz w:w="16850" w:h="11910" w:orient="landscape"/>
          <w:pgMar w:top="1240" w:right="743" w:bottom="278" w:left="1242" w:header="720" w:footer="720" w:gutter="0"/>
          <w:cols w:space="720"/>
        </w:sectPr>
      </w:pPr>
    </w:p>
    <w:p w:rsidR="00C97A94" w:rsidRPr="00BF274B" w:rsidRDefault="00C97A94">
      <w:pPr>
        <w:pStyle w:val="BodyText"/>
        <w:ind w:left="0"/>
        <w:jc w:val="left"/>
        <w:rPr>
          <w:sz w:val="20"/>
          <w:lang w:val="ru-RU"/>
        </w:rPr>
      </w:pPr>
    </w:p>
    <w:p w:rsidR="00C97A94" w:rsidRPr="00BF274B" w:rsidRDefault="00C97A94">
      <w:pPr>
        <w:pStyle w:val="BodyText"/>
        <w:spacing w:before="8"/>
        <w:ind w:left="0"/>
        <w:jc w:val="left"/>
        <w:rPr>
          <w:lang w:val="ru-RU"/>
        </w:rPr>
      </w:pPr>
    </w:p>
    <w:sectPr w:rsidR="00C97A94" w:rsidRPr="00BF274B" w:rsidSect="001C7285">
      <w:pgSz w:w="16840" w:h="11910" w:orient="landscape"/>
      <w:pgMar w:top="1100" w:right="560" w:bottom="280" w:left="1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E6FC6"/>
    <w:multiLevelType w:val="hybridMultilevel"/>
    <w:tmpl w:val="FFFFFFFF"/>
    <w:lvl w:ilvl="0" w:tplc="9AB46626">
      <w:start w:val="6"/>
      <w:numFmt w:val="decimal"/>
      <w:lvlText w:val="%1"/>
      <w:lvlJc w:val="left"/>
      <w:pPr>
        <w:ind w:left="639" w:hanging="180"/>
      </w:pPr>
      <w:rPr>
        <w:rFonts w:ascii="Times New Roman" w:eastAsia="Times New Roman" w:hAnsi="Times New Roman" w:cs="Times New Roman" w:hint="default"/>
        <w:b/>
        <w:bCs/>
        <w:w w:val="103"/>
        <w:sz w:val="23"/>
        <w:szCs w:val="23"/>
      </w:rPr>
    </w:lvl>
    <w:lvl w:ilvl="1" w:tplc="2FC4F61E">
      <w:numFmt w:val="bullet"/>
      <w:lvlText w:val="•"/>
      <w:lvlJc w:val="left"/>
      <w:pPr>
        <w:ind w:left="1568" w:hanging="180"/>
      </w:pPr>
      <w:rPr>
        <w:rFonts w:hint="default"/>
      </w:rPr>
    </w:lvl>
    <w:lvl w:ilvl="2" w:tplc="874E1E2C">
      <w:numFmt w:val="bullet"/>
      <w:lvlText w:val="•"/>
      <w:lvlJc w:val="left"/>
      <w:pPr>
        <w:ind w:left="2497" w:hanging="180"/>
      </w:pPr>
      <w:rPr>
        <w:rFonts w:hint="default"/>
      </w:rPr>
    </w:lvl>
    <w:lvl w:ilvl="3" w:tplc="F482AAD2">
      <w:numFmt w:val="bullet"/>
      <w:lvlText w:val="•"/>
      <w:lvlJc w:val="left"/>
      <w:pPr>
        <w:ind w:left="3426" w:hanging="180"/>
      </w:pPr>
      <w:rPr>
        <w:rFonts w:hint="default"/>
      </w:rPr>
    </w:lvl>
    <w:lvl w:ilvl="4" w:tplc="AA7AB2B2">
      <w:numFmt w:val="bullet"/>
      <w:lvlText w:val="•"/>
      <w:lvlJc w:val="left"/>
      <w:pPr>
        <w:ind w:left="4355" w:hanging="180"/>
      </w:pPr>
      <w:rPr>
        <w:rFonts w:hint="default"/>
      </w:rPr>
    </w:lvl>
    <w:lvl w:ilvl="5" w:tplc="012430AC">
      <w:numFmt w:val="bullet"/>
      <w:lvlText w:val="•"/>
      <w:lvlJc w:val="left"/>
      <w:pPr>
        <w:ind w:left="5284" w:hanging="180"/>
      </w:pPr>
      <w:rPr>
        <w:rFonts w:hint="default"/>
      </w:rPr>
    </w:lvl>
    <w:lvl w:ilvl="6" w:tplc="B2D63D70">
      <w:numFmt w:val="bullet"/>
      <w:lvlText w:val="•"/>
      <w:lvlJc w:val="left"/>
      <w:pPr>
        <w:ind w:left="6213" w:hanging="180"/>
      </w:pPr>
      <w:rPr>
        <w:rFonts w:hint="default"/>
      </w:rPr>
    </w:lvl>
    <w:lvl w:ilvl="7" w:tplc="528C2994">
      <w:numFmt w:val="bullet"/>
      <w:lvlText w:val="•"/>
      <w:lvlJc w:val="left"/>
      <w:pPr>
        <w:ind w:left="7142" w:hanging="180"/>
      </w:pPr>
      <w:rPr>
        <w:rFonts w:hint="default"/>
      </w:rPr>
    </w:lvl>
    <w:lvl w:ilvl="8" w:tplc="612A2242">
      <w:numFmt w:val="bullet"/>
      <w:lvlText w:val="•"/>
      <w:lvlJc w:val="left"/>
      <w:pPr>
        <w:ind w:left="8071" w:hanging="180"/>
      </w:pPr>
      <w:rPr>
        <w:rFonts w:hint="default"/>
      </w:rPr>
    </w:lvl>
  </w:abstractNum>
  <w:abstractNum w:abstractNumId="1">
    <w:nsid w:val="18C028DB"/>
    <w:multiLevelType w:val="hybridMultilevel"/>
    <w:tmpl w:val="FFFFFFFF"/>
    <w:lvl w:ilvl="0" w:tplc="415CEC40">
      <w:start w:val="1"/>
      <w:numFmt w:val="decimal"/>
      <w:lvlText w:val="%1)"/>
      <w:lvlJc w:val="left"/>
      <w:pPr>
        <w:ind w:left="460" w:hanging="259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</w:rPr>
    </w:lvl>
    <w:lvl w:ilvl="1" w:tplc="D73A54EE">
      <w:numFmt w:val="bullet"/>
      <w:lvlText w:val="•"/>
      <w:lvlJc w:val="left"/>
      <w:pPr>
        <w:ind w:left="1406" w:hanging="259"/>
      </w:pPr>
      <w:rPr>
        <w:rFonts w:hint="default"/>
      </w:rPr>
    </w:lvl>
    <w:lvl w:ilvl="2" w:tplc="96D639F8">
      <w:numFmt w:val="bullet"/>
      <w:lvlText w:val="•"/>
      <w:lvlJc w:val="left"/>
      <w:pPr>
        <w:ind w:left="2353" w:hanging="259"/>
      </w:pPr>
      <w:rPr>
        <w:rFonts w:hint="default"/>
      </w:rPr>
    </w:lvl>
    <w:lvl w:ilvl="3" w:tplc="72D6F9B6">
      <w:numFmt w:val="bullet"/>
      <w:lvlText w:val="•"/>
      <w:lvlJc w:val="left"/>
      <w:pPr>
        <w:ind w:left="3300" w:hanging="259"/>
      </w:pPr>
      <w:rPr>
        <w:rFonts w:hint="default"/>
      </w:rPr>
    </w:lvl>
    <w:lvl w:ilvl="4" w:tplc="880E1078">
      <w:numFmt w:val="bullet"/>
      <w:lvlText w:val="•"/>
      <w:lvlJc w:val="left"/>
      <w:pPr>
        <w:ind w:left="4247" w:hanging="259"/>
      </w:pPr>
      <w:rPr>
        <w:rFonts w:hint="default"/>
      </w:rPr>
    </w:lvl>
    <w:lvl w:ilvl="5" w:tplc="19B8FC78">
      <w:numFmt w:val="bullet"/>
      <w:lvlText w:val="•"/>
      <w:lvlJc w:val="left"/>
      <w:pPr>
        <w:ind w:left="5194" w:hanging="259"/>
      </w:pPr>
      <w:rPr>
        <w:rFonts w:hint="default"/>
      </w:rPr>
    </w:lvl>
    <w:lvl w:ilvl="6" w:tplc="1346E53E">
      <w:numFmt w:val="bullet"/>
      <w:lvlText w:val="•"/>
      <w:lvlJc w:val="left"/>
      <w:pPr>
        <w:ind w:left="6141" w:hanging="259"/>
      </w:pPr>
      <w:rPr>
        <w:rFonts w:hint="default"/>
      </w:rPr>
    </w:lvl>
    <w:lvl w:ilvl="7" w:tplc="38381082">
      <w:numFmt w:val="bullet"/>
      <w:lvlText w:val="•"/>
      <w:lvlJc w:val="left"/>
      <w:pPr>
        <w:ind w:left="7088" w:hanging="259"/>
      </w:pPr>
      <w:rPr>
        <w:rFonts w:hint="default"/>
      </w:rPr>
    </w:lvl>
    <w:lvl w:ilvl="8" w:tplc="B07E4E98">
      <w:numFmt w:val="bullet"/>
      <w:lvlText w:val="•"/>
      <w:lvlJc w:val="left"/>
      <w:pPr>
        <w:ind w:left="8035" w:hanging="259"/>
      </w:pPr>
      <w:rPr>
        <w:rFonts w:hint="default"/>
      </w:rPr>
    </w:lvl>
  </w:abstractNum>
  <w:abstractNum w:abstractNumId="2">
    <w:nsid w:val="21126493"/>
    <w:multiLevelType w:val="hybridMultilevel"/>
    <w:tmpl w:val="FFFFFFFF"/>
    <w:lvl w:ilvl="0" w:tplc="2C6A3A12">
      <w:start w:val="1"/>
      <w:numFmt w:val="decimal"/>
      <w:lvlText w:val="%1)"/>
      <w:lvlJc w:val="left"/>
      <w:pPr>
        <w:ind w:left="719" w:hanging="259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</w:rPr>
    </w:lvl>
    <w:lvl w:ilvl="1" w:tplc="4002D84A">
      <w:numFmt w:val="bullet"/>
      <w:lvlText w:val="•"/>
      <w:lvlJc w:val="left"/>
      <w:pPr>
        <w:ind w:left="1640" w:hanging="259"/>
      </w:pPr>
      <w:rPr>
        <w:rFonts w:hint="default"/>
      </w:rPr>
    </w:lvl>
    <w:lvl w:ilvl="2" w:tplc="3968BEFE">
      <w:numFmt w:val="bullet"/>
      <w:lvlText w:val="•"/>
      <w:lvlJc w:val="left"/>
      <w:pPr>
        <w:ind w:left="2561" w:hanging="259"/>
      </w:pPr>
      <w:rPr>
        <w:rFonts w:hint="default"/>
      </w:rPr>
    </w:lvl>
    <w:lvl w:ilvl="3" w:tplc="CD889A2E">
      <w:numFmt w:val="bullet"/>
      <w:lvlText w:val="•"/>
      <w:lvlJc w:val="left"/>
      <w:pPr>
        <w:ind w:left="3482" w:hanging="259"/>
      </w:pPr>
      <w:rPr>
        <w:rFonts w:hint="default"/>
      </w:rPr>
    </w:lvl>
    <w:lvl w:ilvl="4" w:tplc="454CC5C4">
      <w:numFmt w:val="bullet"/>
      <w:lvlText w:val="•"/>
      <w:lvlJc w:val="left"/>
      <w:pPr>
        <w:ind w:left="4403" w:hanging="259"/>
      </w:pPr>
      <w:rPr>
        <w:rFonts w:hint="default"/>
      </w:rPr>
    </w:lvl>
    <w:lvl w:ilvl="5" w:tplc="8110AE90">
      <w:numFmt w:val="bullet"/>
      <w:lvlText w:val="•"/>
      <w:lvlJc w:val="left"/>
      <w:pPr>
        <w:ind w:left="5324" w:hanging="259"/>
      </w:pPr>
      <w:rPr>
        <w:rFonts w:hint="default"/>
      </w:rPr>
    </w:lvl>
    <w:lvl w:ilvl="6" w:tplc="6B4E02B0">
      <w:numFmt w:val="bullet"/>
      <w:lvlText w:val="•"/>
      <w:lvlJc w:val="left"/>
      <w:pPr>
        <w:ind w:left="6245" w:hanging="259"/>
      </w:pPr>
      <w:rPr>
        <w:rFonts w:hint="default"/>
      </w:rPr>
    </w:lvl>
    <w:lvl w:ilvl="7" w:tplc="8CCCFFB4">
      <w:numFmt w:val="bullet"/>
      <w:lvlText w:val="•"/>
      <w:lvlJc w:val="left"/>
      <w:pPr>
        <w:ind w:left="7166" w:hanging="259"/>
      </w:pPr>
      <w:rPr>
        <w:rFonts w:hint="default"/>
      </w:rPr>
    </w:lvl>
    <w:lvl w:ilvl="8" w:tplc="617E92FC">
      <w:numFmt w:val="bullet"/>
      <w:lvlText w:val="•"/>
      <w:lvlJc w:val="left"/>
      <w:pPr>
        <w:ind w:left="8087" w:hanging="259"/>
      </w:pPr>
      <w:rPr>
        <w:rFonts w:hint="default"/>
      </w:rPr>
    </w:lvl>
  </w:abstractNum>
  <w:abstractNum w:abstractNumId="3">
    <w:nsid w:val="32454847"/>
    <w:multiLevelType w:val="hybridMultilevel"/>
    <w:tmpl w:val="FFFFFFFF"/>
    <w:lvl w:ilvl="0" w:tplc="1408FBE4">
      <w:start w:val="1"/>
      <w:numFmt w:val="decimal"/>
      <w:lvlText w:val="%1)"/>
      <w:lvlJc w:val="left"/>
      <w:pPr>
        <w:ind w:left="699" w:hanging="259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</w:rPr>
    </w:lvl>
    <w:lvl w:ilvl="1" w:tplc="01324FCC">
      <w:numFmt w:val="bullet"/>
      <w:lvlText w:val="•"/>
      <w:lvlJc w:val="left"/>
      <w:pPr>
        <w:ind w:left="1640" w:hanging="259"/>
      </w:pPr>
      <w:rPr>
        <w:rFonts w:hint="default"/>
      </w:rPr>
    </w:lvl>
    <w:lvl w:ilvl="2" w:tplc="C61C9484">
      <w:numFmt w:val="bullet"/>
      <w:lvlText w:val="•"/>
      <w:lvlJc w:val="left"/>
      <w:pPr>
        <w:ind w:left="2561" w:hanging="259"/>
      </w:pPr>
      <w:rPr>
        <w:rFonts w:hint="default"/>
      </w:rPr>
    </w:lvl>
    <w:lvl w:ilvl="3" w:tplc="36500EF6">
      <w:numFmt w:val="bullet"/>
      <w:lvlText w:val="•"/>
      <w:lvlJc w:val="left"/>
      <w:pPr>
        <w:ind w:left="3482" w:hanging="259"/>
      </w:pPr>
      <w:rPr>
        <w:rFonts w:hint="default"/>
      </w:rPr>
    </w:lvl>
    <w:lvl w:ilvl="4" w:tplc="415AAC0C">
      <w:numFmt w:val="bullet"/>
      <w:lvlText w:val="•"/>
      <w:lvlJc w:val="left"/>
      <w:pPr>
        <w:ind w:left="4403" w:hanging="259"/>
      </w:pPr>
      <w:rPr>
        <w:rFonts w:hint="default"/>
      </w:rPr>
    </w:lvl>
    <w:lvl w:ilvl="5" w:tplc="F4F89582">
      <w:numFmt w:val="bullet"/>
      <w:lvlText w:val="•"/>
      <w:lvlJc w:val="left"/>
      <w:pPr>
        <w:ind w:left="5324" w:hanging="259"/>
      </w:pPr>
      <w:rPr>
        <w:rFonts w:hint="default"/>
      </w:rPr>
    </w:lvl>
    <w:lvl w:ilvl="6" w:tplc="133A1278">
      <w:numFmt w:val="bullet"/>
      <w:lvlText w:val="•"/>
      <w:lvlJc w:val="left"/>
      <w:pPr>
        <w:ind w:left="6245" w:hanging="259"/>
      </w:pPr>
      <w:rPr>
        <w:rFonts w:hint="default"/>
      </w:rPr>
    </w:lvl>
    <w:lvl w:ilvl="7" w:tplc="07220A88">
      <w:numFmt w:val="bullet"/>
      <w:lvlText w:val="•"/>
      <w:lvlJc w:val="left"/>
      <w:pPr>
        <w:ind w:left="7166" w:hanging="259"/>
      </w:pPr>
      <w:rPr>
        <w:rFonts w:hint="default"/>
      </w:rPr>
    </w:lvl>
    <w:lvl w:ilvl="8" w:tplc="76BA2628">
      <w:numFmt w:val="bullet"/>
      <w:lvlText w:val="•"/>
      <w:lvlJc w:val="left"/>
      <w:pPr>
        <w:ind w:left="8087" w:hanging="259"/>
      </w:pPr>
      <w:rPr>
        <w:rFonts w:hint="default"/>
      </w:rPr>
    </w:lvl>
  </w:abstractNum>
  <w:abstractNum w:abstractNumId="4">
    <w:nsid w:val="3D0C2760"/>
    <w:multiLevelType w:val="hybridMultilevel"/>
    <w:tmpl w:val="FFFFFFFF"/>
    <w:lvl w:ilvl="0" w:tplc="8918D674">
      <w:start w:val="1"/>
      <w:numFmt w:val="upperRoman"/>
      <w:lvlText w:val="%1."/>
      <w:lvlJc w:val="left"/>
      <w:pPr>
        <w:ind w:left="668" w:hanging="209"/>
      </w:pPr>
      <w:rPr>
        <w:rFonts w:ascii="Times New Roman" w:eastAsia="Times New Roman" w:hAnsi="Times New Roman" w:cs="Times New Roman" w:hint="default"/>
        <w:b/>
        <w:bCs/>
        <w:w w:val="103"/>
        <w:sz w:val="23"/>
        <w:szCs w:val="23"/>
      </w:rPr>
    </w:lvl>
    <w:lvl w:ilvl="1" w:tplc="BDE0EE7A">
      <w:numFmt w:val="bullet"/>
      <w:lvlText w:val="•"/>
      <w:lvlJc w:val="left"/>
      <w:pPr>
        <w:ind w:left="1586" w:hanging="209"/>
      </w:pPr>
      <w:rPr>
        <w:rFonts w:hint="default"/>
      </w:rPr>
    </w:lvl>
    <w:lvl w:ilvl="2" w:tplc="3D5C7E68">
      <w:numFmt w:val="bullet"/>
      <w:lvlText w:val="•"/>
      <w:lvlJc w:val="left"/>
      <w:pPr>
        <w:ind w:left="2513" w:hanging="209"/>
      </w:pPr>
      <w:rPr>
        <w:rFonts w:hint="default"/>
      </w:rPr>
    </w:lvl>
    <w:lvl w:ilvl="3" w:tplc="FE5CD012">
      <w:numFmt w:val="bullet"/>
      <w:lvlText w:val="•"/>
      <w:lvlJc w:val="left"/>
      <w:pPr>
        <w:ind w:left="3440" w:hanging="209"/>
      </w:pPr>
      <w:rPr>
        <w:rFonts w:hint="default"/>
      </w:rPr>
    </w:lvl>
    <w:lvl w:ilvl="4" w:tplc="D2DE13F4">
      <w:numFmt w:val="bullet"/>
      <w:lvlText w:val="•"/>
      <w:lvlJc w:val="left"/>
      <w:pPr>
        <w:ind w:left="4367" w:hanging="209"/>
      </w:pPr>
      <w:rPr>
        <w:rFonts w:hint="default"/>
      </w:rPr>
    </w:lvl>
    <w:lvl w:ilvl="5" w:tplc="FF26D8D8">
      <w:numFmt w:val="bullet"/>
      <w:lvlText w:val="•"/>
      <w:lvlJc w:val="left"/>
      <w:pPr>
        <w:ind w:left="5294" w:hanging="209"/>
      </w:pPr>
      <w:rPr>
        <w:rFonts w:hint="default"/>
      </w:rPr>
    </w:lvl>
    <w:lvl w:ilvl="6" w:tplc="7EC0F2FE">
      <w:numFmt w:val="bullet"/>
      <w:lvlText w:val="•"/>
      <w:lvlJc w:val="left"/>
      <w:pPr>
        <w:ind w:left="6221" w:hanging="209"/>
      </w:pPr>
      <w:rPr>
        <w:rFonts w:hint="default"/>
      </w:rPr>
    </w:lvl>
    <w:lvl w:ilvl="7" w:tplc="83B2B19C">
      <w:numFmt w:val="bullet"/>
      <w:lvlText w:val="•"/>
      <w:lvlJc w:val="left"/>
      <w:pPr>
        <w:ind w:left="7148" w:hanging="209"/>
      </w:pPr>
      <w:rPr>
        <w:rFonts w:hint="default"/>
      </w:rPr>
    </w:lvl>
    <w:lvl w:ilvl="8" w:tplc="1CB4A1E2">
      <w:numFmt w:val="bullet"/>
      <w:lvlText w:val="•"/>
      <w:lvlJc w:val="left"/>
      <w:pPr>
        <w:ind w:left="8075" w:hanging="209"/>
      </w:pPr>
      <w:rPr>
        <w:rFonts w:hint="default"/>
      </w:rPr>
    </w:lvl>
  </w:abstractNum>
  <w:abstractNum w:abstractNumId="5">
    <w:nsid w:val="42806ACF"/>
    <w:multiLevelType w:val="hybridMultilevel"/>
    <w:tmpl w:val="FFFFFFFF"/>
    <w:lvl w:ilvl="0" w:tplc="84D0A54E">
      <w:numFmt w:val="bullet"/>
      <w:lvlText w:val="-"/>
      <w:lvlJc w:val="left"/>
      <w:pPr>
        <w:ind w:left="460" w:hanging="231"/>
      </w:pPr>
      <w:rPr>
        <w:rFonts w:ascii="Times New Roman" w:eastAsia="Times New Roman" w:hAnsi="Times New Roman" w:hint="default"/>
        <w:w w:val="103"/>
        <w:sz w:val="23"/>
      </w:rPr>
    </w:lvl>
    <w:lvl w:ilvl="1" w:tplc="0B76025E">
      <w:numFmt w:val="bullet"/>
      <w:lvlText w:val="•"/>
      <w:lvlJc w:val="left"/>
      <w:pPr>
        <w:ind w:left="1406" w:hanging="231"/>
      </w:pPr>
      <w:rPr>
        <w:rFonts w:hint="default"/>
      </w:rPr>
    </w:lvl>
    <w:lvl w:ilvl="2" w:tplc="4B625B28">
      <w:numFmt w:val="bullet"/>
      <w:lvlText w:val="•"/>
      <w:lvlJc w:val="left"/>
      <w:pPr>
        <w:ind w:left="2353" w:hanging="231"/>
      </w:pPr>
      <w:rPr>
        <w:rFonts w:hint="default"/>
      </w:rPr>
    </w:lvl>
    <w:lvl w:ilvl="3" w:tplc="9E2EB53E">
      <w:numFmt w:val="bullet"/>
      <w:lvlText w:val="•"/>
      <w:lvlJc w:val="left"/>
      <w:pPr>
        <w:ind w:left="3300" w:hanging="231"/>
      </w:pPr>
      <w:rPr>
        <w:rFonts w:hint="default"/>
      </w:rPr>
    </w:lvl>
    <w:lvl w:ilvl="4" w:tplc="A80C67D0">
      <w:numFmt w:val="bullet"/>
      <w:lvlText w:val="•"/>
      <w:lvlJc w:val="left"/>
      <w:pPr>
        <w:ind w:left="4247" w:hanging="231"/>
      </w:pPr>
      <w:rPr>
        <w:rFonts w:hint="default"/>
      </w:rPr>
    </w:lvl>
    <w:lvl w:ilvl="5" w:tplc="F9DC23C2">
      <w:numFmt w:val="bullet"/>
      <w:lvlText w:val="•"/>
      <w:lvlJc w:val="left"/>
      <w:pPr>
        <w:ind w:left="5194" w:hanging="231"/>
      </w:pPr>
      <w:rPr>
        <w:rFonts w:hint="default"/>
      </w:rPr>
    </w:lvl>
    <w:lvl w:ilvl="6" w:tplc="22CA0510">
      <w:numFmt w:val="bullet"/>
      <w:lvlText w:val="•"/>
      <w:lvlJc w:val="left"/>
      <w:pPr>
        <w:ind w:left="6141" w:hanging="231"/>
      </w:pPr>
      <w:rPr>
        <w:rFonts w:hint="default"/>
      </w:rPr>
    </w:lvl>
    <w:lvl w:ilvl="7" w:tplc="A50AECD4">
      <w:numFmt w:val="bullet"/>
      <w:lvlText w:val="•"/>
      <w:lvlJc w:val="left"/>
      <w:pPr>
        <w:ind w:left="7088" w:hanging="231"/>
      </w:pPr>
      <w:rPr>
        <w:rFonts w:hint="default"/>
      </w:rPr>
    </w:lvl>
    <w:lvl w:ilvl="8" w:tplc="2916BE14">
      <w:numFmt w:val="bullet"/>
      <w:lvlText w:val="•"/>
      <w:lvlJc w:val="left"/>
      <w:pPr>
        <w:ind w:left="8035" w:hanging="231"/>
      </w:pPr>
      <w:rPr>
        <w:rFonts w:hint="default"/>
      </w:rPr>
    </w:lvl>
  </w:abstractNum>
  <w:abstractNum w:abstractNumId="6">
    <w:nsid w:val="48DA1E30"/>
    <w:multiLevelType w:val="hybridMultilevel"/>
    <w:tmpl w:val="FFFFFFFF"/>
    <w:lvl w:ilvl="0" w:tplc="9F26DDD0">
      <w:start w:val="1"/>
      <w:numFmt w:val="upperRoman"/>
      <w:lvlText w:val="%1."/>
      <w:lvlJc w:val="left"/>
      <w:pPr>
        <w:ind w:left="613" w:hanging="154"/>
      </w:pPr>
      <w:rPr>
        <w:rFonts w:ascii="Times New Roman" w:eastAsia="Times New Roman" w:hAnsi="Times New Roman" w:cs="Times New Roman" w:hint="default"/>
        <w:b/>
        <w:bCs/>
        <w:spacing w:val="-2"/>
        <w:w w:val="103"/>
        <w:sz w:val="21"/>
        <w:szCs w:val="21"/>
      </w:rPr>
    </w:lvl>
    <w:lvl w:ilvl="1" w:tplc="372AD206">
      <w:numFmt w:val="bullet"/>
      <w:lvlText w:val="•"/>
      <w:lvlJc w:val="left"/>
      <w:pPr>
        <w:ind w:left="1550" w:hanging="154"/>
      </w:pPr>
      <w:rPr>
        <w:rFonts w:hint="default"/>
      </w:rPr>
    </w:lvl>
    <w:lvl w:ilvl="2" w:tplc="C7045F74">
      <w:numFmt w:val="bullet"/>
      <w:lvlText w:val="•"/>
      <w:lvlJc w:val="left"/>
      <w:pPr>
        <w:ind w:left="2481" w:hanging="154"/>
      </w:pPr>
      <w:rPr>
        <w:rFonts w:hint="default"/>
      </w:rPr>
    </w:lvl>
    <w:lvl w:ilvl="3" w:tplc="3AFEAC70">
      <w:numFmt w:val="bullet"/>
      <w:lvlText w:val="•"/>
      <w:lvlJc w:val="left"/>
      <w:pPr>
        <w:ind w:left="3412" w:hanging="154"/>
      </w:pPr>
      <w:rPr>
        <w:rFonts w:hint="default"/>
      </w:rPr>
    </w:lvl>
    <w:lvl w:ilvl="4" w:tplc="F98050B8">
      <w:numFmt w:val="bullet"/>
      <w:lvlText w:val="•"/>
      <w:lvlJc w:val="left"/>
      <w:pPr>
        <w:ind w:left="4343" w:hanging="154"/>
      </w:pPr>
      <w:rPr>
        <w:rFonts w:hint="default"/>
      </w:rPr>
    </w:lvl>
    <w:lvl w:ilvl="5" w:tplc="306ABA14">
      <w:numFmt w:val="bullet"/>
      <w:lvlText w:val="•"/>
      <w:lvlJc w:val="left"/>
      <w:pPr>
        <w:ind w:left="5274" w:hanging="154"/>
      </w:pPr>
      <w:rPr>
        <w:rFonts w:hint="default"/>
      </w:rPr>
    </w:lvl>
    <w:lvl w:ilvl="6" w:tplc="1494BAEE">
      <w:numFmt w:val="bullet"/>
      <w:lvlText w:val="•"/>
      <w:lvlJc w:val="left"/>
      <w:pPr>
        <w:ind w:left="6205" w:hanging="154"/>
      </w:pPr>
      <w:rPr>
        <w:rFonts w:hint="default"/>
      </w:rPr>
    </w:lvl>
    <w:lvl w:ilvl="7" w:tplc="F2D8EBC4">
      <w:numFmt w:val="bullet"/>
      <w:lvlText w:val="•"/>
      <w:lvlJc w:val="left"/>
      <w:pPr>
        <w:ind w:left="7136" w:hanging="154"/>
      </w:pPr>
      <w:rPr>
        <w:rFonts w:hint="default"/>
      </w:rPr>
    </w:lvl>
    <w:lvl w:ilvl="8" w:tplc="6C3C9A5A">
      <w:numFmt w:val="bullet"/>
      <w:lvlText w:val="•"/>
      <w:lvlJc w:val="left"/>
      <w:pPr>
        <w:ind w:left="8067" w:hanging="154"/>
      </w:pPr>
      <w:rPr>
        <w:rFonts w:hint="default"/>
      </w:rPr>
    </w:lvl>
  </w:abstractNum>
  <w:abstractNum w:abstractNumId="7">
    <w:nsid w:val="49323655"/>
    <w:multiLevelType w:val="hybridMultilevel"/>
    <w:tmpl w:val="FFFFFFFF"/>
    <w:lvl w:ilvl="0" w:tplc="4EE4F75C">
      <w:start w:val="5"/>
      <w:numFmt w:val="decimal"/>
      <w:lvlText w:val="%1."/>
      <w:lvlJc w:val="left"/>
      <w:pPr>
        <w:ind w:left="460" w:hanging="360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</w:rPr>
    </w:lvl>
    <w:lvl w:ilvl="1" w:tplc="4648A2D8">
      <w:start w:val="2"/>
      <w:numFmt w:val="decimal"/>
      <w:lvlText w:val="%2."/>
      <w:lvlJc w:val="left"/>
      <w:pPr>
        <w:ind w:left="460" w:hanging="367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</w:rPr>
    </w:lvl>
    <w:lvl w:ilvl="2" w:tplc="CC9025A0">
      <w:numFmt w:val="bullet"/>
      <w:lvlText w:val="•"/>
      <w:lvlJc w:val="left"/>
      <w:pPr>
        <w:ind w:left="2353" w:hanging="367"/>
      </w:pPr>
      <w:rPr>
        <w:rFonts w:hint="default"/>
      </w:rPr>
    </w:lvl>
    <w:lvl w:ilvl="3" w:tplc="BD505ECC">
      <w:numFmt w:val="bullet"/>
      <w:lvlText w:val="•"/>
      <w:lvlJc w:val="left"/>
      <w:pPr>
        <w:ind w:left="3300" w:hanging="367"/>
      </w:pPr>
      <w:rPr>
        <w:rFonts w:hint="default"/>
      </w:rPr>
    </w:lvl>
    <w:lvl w:ilvl="4" w:tplc="424A887A">
      <w:numFmt w:val="bullet"/>
      <w:lvlText w:val="•"/>
      <w:lvlJc w:val="left"/>
      <w:pPr>
        <w:ind w:left="4247" w:hanging="367"/>
      </w:pPr>
      <w:rPr>
        <w:rFonts w:hint="default"/>
      </w:rPr>
    </w:lvl>
    <w:lvl w:ilvl="5" w:tplc="3B08202E">
      <w:numFmt w:val="bullet"/>
      <w:lvlText w:val="•"/>
      <w:lvlJc w:val="left"/>
      <w:pPr>
        <w:ind w:left="5194" w:hanging="367"/>
      </w:pPr>
      <w:rPr>
        <w:rFonts w:hint="default"/>
      </w:rPr>
    </w:lvl>
    <w:lvl w:ilvl="6" w:tplc="D482184C">
      <w:numFmt w:val="bullet"/>
      <w:lvlText w:val="•"/>
      <w:lvlJc w:val="left"/>
      <w:pPr>
        <w:ind w:left="6141" w:hanging="367"/>
      </w:pPr>
      <w:rPr>
        <w:rFonts w:hint="default"/>
      </w:rPr>
    </w:lvl>
    <w:lvl w:ilvl="7" w:tplc="620AA31C">
      <w:numFmt w:val="bullet"/>
      <w:lvlText w:val="•"/>
      <w:lvlJc w:val="left"/>
      <w:pPr>
        <w:ind w:left="7088" w:hanging="367"/>
      </w:pPr>
      <w:rPr>
        <w:rFonts w:hint="default"/>
      </w:rPr>
    </w:lvl>
    <w:lvl w:ilvl="8" w:tplc="DB443E02">
      <w:numFmt w:val="bullet"/>
      <w:lvlText w:val="•"/>
      <w:lvlJc w:val="left"/>
      <w:pPr>
        <w:ind w:left="8035" w:hanging="367"/>
      </w:pPr>
      <w:rPr>
        <w:rFonts w:hint="default"/>
      </w:rPr>
    </w:lvl>
  </w:abstractNum>
  <w:abstractNum w:abstractNumId="8">
    <w:nsid w:val="4C26072D"/>
    <w:multiLevelType w:val="hybridMultilevel"/>
    <w:tmpl w:val="FFFFFFFF"/>
    <w:lvl w:ilvl="0" w:tplc="FB603ED6">
      <w:numFmt w:val="bullet"/>
      <w:lvlText w:val=""/>
      <w:lvlJc w:val="left"/>
      <w:pPr>
        <w:ind w:left="460" w:hanging="360"/>
      </w:pPr>
      <w:rPr>
        <w:rFonts w:ascii="Symbol" w:eastAsia="Times New Roman" w:hAnsi="Symbol" w:hint="default"/>
        <w:w w:val="100"/>
        <w:sz w:val="20"/>
      </w:rPr>
    </w:lvl>
    <w:lvl w:ilvl="1" w:tplc="051C3F32">
      <w:start w:val="1"/>
      <w:numFmt w:val="decimal"/>
      <w:lvlText w:val="%2)"/>
      <w:lvlJc w:val="left"/>
      <w:pPr>
        <w:ind w:left="460" w:hanging="302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</w:rPr>
    </w:lvl>
    <w:lvl w:ilvl="2" w:tplc="AD6A3958">
      <w:numFmt w:val="bullet"/>
      <w:lvlText w:val="•"/>
      <w:lvlJc w:val="left"/>
      <w:pPr>
        <w:ind w:left="2353" w:hanging="302"/>
      </w:pPr>
      <w:rPr>
        <w:rFonts w:hint="default"/>
      </w:rPr>
    </w:lvl>
    <w:lvl w:ilvl="3" w:tplc="72B29D84">
      <w:numFmt w:val="bullet"/>
      <w:lvlText w:val="•"/>
      <w:lvlJc w:val="left"/>
      <w:pPr>
        <w:ind w:left="3300" w:hanging="302"/>
      </w:pPr>
      <w:rPr>
        <w:rFonts w:hint="default"/>
      </w:rPr>
    </w:lvl>
    <w:lvl w:ilvl="4" w:tplc="5FE09570">
      <w:numFmt w:val="bullet"/>
      <w:lvlText w:val="•"/>
      <w:lvlJc w:val="left"/>
      <w:pPr>
        <w:ind w:left="4247" w:hanging="302"/>
      </w:pPr>
      <w:rPr>
        <w:rFonts w:hint="default"/>
      </w:rPr>
    </w:lvl>
    <w:lvl w:ilvl="5" w:tplc="697E8BDE">
      <w:numFmt w:val="bullet"/>
      <w:lvlText w:val="•"/>
      <w:lvlJc w:val="left"/>
      <w:pPr>
        <w:ind w:left="5194" w:hanging="302"/>
      </w:pPr>
      <w:rPr>
        <w:rFonts w:hint="default"/>
      </w:rPr>
    </w:lvl>
    <w:lvl w:ilvl="6" w:tplc="66C2BFD4">
      <w:numFmt w:val="bullet"/>
      <w:lvlText w:val="•"/>
      <w:lvlJc w:val="left"/>
      <w:pPr>
        <w:ind w:left="6141" w:hanging="302"/>
      </w:pPr>
      <w:rPr>
        <w:rFonts w:hint="default"/>
      </w:rPr>
    </w:lvl>
    <w:lvl w:ilvl="7" w:tplc="9C109D18">
      <w:numFmt w:val="bullet"/>
      <w:lvlText w:val="•"/>
      <w:lvlJc w:val="left"/>
      <w:pPr>
        <w:ind w:left="7088" w:hanging="302"/>
      </w:pPr>
      <w:rPr>
        <w:rFonts w:hint="default"/>
      </w:rPr>
    </w:lvl>
    <w:lvl w:ilvl="8" w:tplc="43964D88">
      <w:numFmt w:val="bullet"/>
      <w:lvlText w:val="•"/>
      <w:lvlJc w:val="left"/>
      <w:pPr>
        <w:ind w:left="8035" w:hanging="302"/>
      </w:pPr>
      <w:rPr>
        <w:rFonts w:hint="default"/>
      </w:rPr>
    </w:lvl>
  </w:abstractNum>
  <w:abstractNum w:abstractNumId="9">
    <w:nsid w:val="570101A8"/>
    <w:multiLevelType w:val="hybridMultilevel"/>
    <w:tmpl w:val="FFFFFFFF"/>
    <w:lvl w:ilvl="0" w:tplc="79F2AA5C">
      <w:start w:val="6"/>
      <w:numFmt w:val="upperRoman"/>
      <w:lvlText w:val="%1."/>
      <w:lvlJc w:val="left"/>
      <w:pPr>
        <w:ind w:left="779" w:hanging="320"/>
      </w:pPr>
      <w:rPr>
        <w:rFonts w:ascii="Times New Roman" w:eastAsia="Times New Roman" w:hAnsi="Times New Roman" w:cs="Times New Roman" w:hint="default"/>
        <w:b/>
        <w:bCs/>
        <w:spacing w:val="-6"/>
        <w:w w:val="103"/>
        <w:sz w:val="21"/>
        <w:szCs w:val="21"/>
      </w:rPr>
    </w:lvl>
    <w:lvl w:ilvl="1" w:tplc="152EF49A">
      <w:numFmt w:val="bullet"/>
      <w:lvlText w:val="•"/>
      <w:lvlJc w:val="left"/>
      <w:pPr>
        <w:ind w:left="1694" w:hanging="320"/>
      </w:pPr>
      <w:rPr>
        <w:rFonts w:hint="default"/>
      </w:rPr>
    </w:lvl>
    <w:lvl w:ilvl="2" w:tplc="3AF4F556">
      <w:numFmt w:val="bullet"/>
      <w:lvlText w:val="•"/>
      <w:lvlJc w:val="left"/>
      <w:pPr>
        <w:ind w:left="2609" w:hanging="320"/>
      </w:pPr>
      <w:rPr>
        <w:rFonts w:hint="default"/>
      </w:rPr>
    </w:lvl>
    <w:lvl w:ilvl="3" w:tplc="98AA3E6A">
      <w:numFmt w:val="bullet"/>
      <w:lvlText w:val="•"/>
      <w:lvlJc w:val="left"/>
      <w:pPr>
        <w:ind w:left="3524" w:hanging="320"/>
      </w:pPr>
      <w:rPr>
        <w:rFonts w:hint="default"/>
      </w:rPr>
    </w:lvl>
    <w:lvl w:ilvl="4" w:tplc="F8987802">
      <w:numFmt w:val="bullet"/>
      <w:lvlText w:val="•"/>
      <w:lvlJc w:val="left"/>
      <w:pPr>
        <w:ind w:left="4439" w:hanging="320"/>
      </w:pPr>
      <w:rPr>
        <w:rFonts w:hint="default"/>
      </w:rPr>
    </w:lvl>
    <w:lvl w:ilvl="5" w:tplc="67D4A7F2">
      <w:numFmt w:val="bullet"/>
      <w:lvlText w:val="•"/>
      <w:lvlJc w:val="left"/>
      <w:pPr>
        <w:ind w:left="5354" w:hanging="320"/>
      </w:pPr>
      <w:rPr>
        <w:rFonts w:hint="default"/>
      </w:rPr>
    </w:lvl>
    <w:lvl w:ilvl="6" w:tplc="6F987C52">
      <w:numFmt w:val="bullet"/>
      <w:lvlText w:val="•"/>
      <w:lvlJc w:val="left"/>
      <w:pPr>
        <w:ind w:left="6269" w:hanging="320"/>
      </w:pPr>
      <w:rPr>
        <w:rFonts w:hint="default"/>
      </w:rPr>
    </w:lvl>
    <w:lvl w:ilvl="7" w:tplc="ED72C374">
      <w:numFmt w:val="bullet"/>
      <w:lvlText w:val="•"/>
      <w:lvlJc w:val="left"/>
      <w:pPr>
        <w:ind w:left="7184" w:hanging="320"/>
      </w:pPr>
      <w:rPr>
        <w:rFonts w:hint="default"/>
      </w:rPr>
    </w:lvl>
    <w:lvl w:ilvl="8" w:tplc="F376AFCA">
      <w:numFmt w:val="bullet"/>
      <w:lvlText w:val="•"/>
      <w:lvlJc w:val="left"/>
      <w:pPr>
        <w:ind w:left="8099" w:hanging="320"/>
      </w:pPr>
      <w:rPr>
        <w:rFonts w:hint="default"/>
      </w:rPr>
    </w:lvl>
  </w:abstractNum>
  <w:abstractNum w:abstractNumId="10">
    <w:nsid w:val="5C7945A6"/>
    <w:multiLevelType w:val="hybridMultilevel"/>
    <w:tmpl w:val="FFFFFFFF"/>
    <w:lvl w:ilvl="0" w:tplc="4942BD9C">
      <w:numFmt w:val="bullet"/>
      <w:lvlText w:val="o"/>
      <w:lvlJc w:val="left"/>
      <w:pPr>
        <w:ind w:left="460" w:hanging="360"/>
      </w:pPr>
      <w:rPr>
        <w:rFonts w:ascii="Courier New" w:eastAsia="Times New Roman" w:hAnsi="Courier New" w:hint="default"/>
        <w:w w:val="100"/>
        <w:sz w:val="20"/>
      </w:rPr>
    </w:lvl>
    <w:lvl w:ilvl="1" w:tplc="B9D49408">
      <w:numFmt w:val="bullet"/>
      <w:lvlText w:val="•"/>
      <w:lvlJc w:val="left"/>
      <w:pPr>
        <w:ind w:left="1406" w:hanging="360"/>
      </w:pPr>
      <w:rPr>
        <w:rFonts w:hint="default"/>
      </w:rPr>
    </w:lvl>
    <w:lvl w:ilvl="2" w:tplc="715075A6">
      <w:numFmt w:val="bullet"/>
      <w:lvlText w:val="•"/>
      <w:lvlJc w:val="left"/>
      <w:pPr>
        <w:ind w:left="2353" w:hanging="360"/>
      </w:pPr>
      <w:rPr>
        <w:rFonts w:hint="default"/>
      </w:rPr>
    </w:lvl>
    <w:lvl w:ilvl="3" w:tplc="C0425908">
      <w:numFmt w:val="bullet"/>
      <w:lvlText w:val="•"/>
      <w:lvlJc w:val="left"/>
      <w:pPr>
        <w:ind w:left="3300" w:hanging="360"/>
      </w:pPr>
      <w:rPr>
        <w:rFonts w:hint="default"/>
      </w:rPr>
    </w:lvl>
    <w:lvl w:ilvl="4" w:tplc="F9A4C2D0">
      <w:numFmt w:val="bullet"/>
      <w:lvlText w:val="•"/>
      <w:lvlJc w:val="left"/>
      <w:pPr>
        <w:ind w:left="4247" w:hanging="360"/>
      </w:pPr>
      <w:rPr>
        <w:rFonts w:hint="default"/>
      </w:rPr>
    </w:lvl>
    <w:lvl w:ilvl="5" w:tplc="317242B4">
      <w:numFmt w:val="bullet"/>
      <w:lvlText w:val="•"/>
      <w:lvlJc w:val="left"/>
      <w:pPr>
        <w:ind w:left="5194" w:hanging="360"/>
      </w:pPr>
      <w:rPr>
        <w:rFonts w:hint="default"/>
      </w:rPr>
    </w:lvl>
    <w:lvl w:ilvl="6" w:tplc="61E4F1E2">
      <w:numFmt w:val="bullet"/>
      <w:lvlText w:val="•"/>
      <w:lvlJc w:val="left"/>
      <w:pPr>
        <w:ind w:left="6141" w:hanging="360"/>
      </w:pPr>
      <w:rPr>
        <w:rFonts w:hint="default"/>
      </w:rPr>
    </w:lvl>
    <w:lvl w:ilvl="7" w:tplc="EEFE17D6">
      <w:numFmt w:val="bullet"/>
      <w:lvlText w:val="•"/>
      <w:lvlJc w:val="left"/>
      <w:pPr>
        <w:ind w:left="7088" w:hanging="360"/>
      </w:pPr>
      <w:rPr>
        <w:rFonts w:hint="default"/>
      </w:rPr>
    </w:lvl>
    <w:lvl w:ilvl="8" w:tplc="E1C4C31C">
      <w:numFmt w:val="bullet"/>
      <w:lvlText w:val="•"/>
      <w:lvlJc w:val="left"/>
      <w:pPr>
        <w:ind w:left="8035" w:hanging="360"/>
      </w:pPr>
      <w:rPr>
        <w:rFonts w:hint="default"/>
      </w:rPr>
    </w:lvl>
  </w:abstractNum>
  <w:abstractNum w:abstractNumId="11">
    <w:nsid w:val="5CC715EC"/>
    <w:multiLevelType w:val="hybridMultilevel"/>
    <w:tmpl w:val="FFFFFFFF"/>
    <w:lvl w:ilvl="0" w:tplc="8A7C20BA">
      <w:numFmt w:val="bullet"/>
      <w:lvlText w:val="-"/>
      <w:lvlJc w:val="left"/>
      <w:pPr>
        <w:ind w:left="460" w:hanging="137"/>
      </w:pPr>
      <w:rPr>
        <w:rFonts w:ascii="Times New Roman" w:eastAsia="Times New Roman" w:hAnsi="Times New Roman" w:hint="default"/>
        <w:w w:val="103"/>
        <w:sz w:val="23"/>
      </w:rPr>
    </w:lvl>
    <w:lvl w:ilvl="1" w:tplc="BF9E8916">
      <w:numFmt w:val="bullet"/>
      <w:lvlText w:val="•"/>
      <w:lvlJc w:val="left"/>
      <w:pPr>
        <w:ind w:left="1406" w:hanging="137"/>
      </w:pPr>
      <w:rPr>
        <w:rFonts w:hint="default"/>
      </w:rPr>
    </w:lvl>
    <w:lvl w:ilvl="2" w:tplc="977AC48C">
      <w:numFmt w:val="bullet"/>
      <w:lvlText w:val="•"/>
      <w:lvlJc w:val="left"/>
      <w:pPr>
        <w:ind w:left="2353" w:hanging="137"/>
      </w:pPr>
      <w:rPr>
        <w:rFonts w:hint="default"/>
      </w:rPr>
    </w:lvl>
    <w:lvl w:ilvl="3" w:tplc="C99E5BA0">
      <w:numFmt w:val="bullet"/>
      <w:lvlText w:val="•"/>
      <w:lvlJc w:val="left"/>
      <w:pPr>
        <w:ind w:left="3300" w:hanging="137"/>
      </w:pPr>
      <w:rPr>
        <w:rFonts w:hint="default"/>
      </w:rPr>
    </w:lvl>
    <w:lvl w:ilvl="4" w:tplc="86226F94">
      <w:numFmt w:val="bullet"/>
      <w:lvlText w:val="•"/>
      <w:lvlJc w:val="left"/>
      <w:pPr>
        <w:ind w:left="4247" w:hanging="137"/>
      </w:pPr>
      <w:rPr>
        <w:rFonts w:hint="default"/>
      </w:rPr>
    </w:lvl>
    <w:lvl w:ilvl="5" w:tplc="17E05562">
      <w:numFmt w:val="bullet"/>
      <w:lvlText w:val="•"/>
      <w:lvlJc w:val="left"/>
      <w:pPr>
        <w:ind w:left="5194" w:hanging="137"/>
      </w:pPr>
      <w:rPr>
        <w:rFonts w:hint="default"/>
      </w:rPr>
    </w:lvl>
    <w:lvl w:ilvl="6" w:tplc="0C6CF7B8">
      <w:numFmt w:val="bullet"/>
      <w:lvlText w:val="•"/>
      <w:lvlJc w:val="left"/>
      <w:pPr>
        <w:ind w:left="6141" w:hanging="137"/>
      </w:pPr>
      <w:rPr>
        <w:rFonts w:hint="default"/>
      </w:rPr>
    </w:lvl>
    <w:lvl w:ilvl="7" w:tplc="F5A682EE">
      <w:numFmt w:val="bullet"/>
      <w:lvlText w:val="•"/>
      <w:lvlJc w:val="left"/>
      <w:pPr>
        <w:ind w:left="7088" w:hanging="137"/>
      </w:pPr>
      <w:rPr>
        <w:rFonts w:hint="default"/>
      </w:rPr>
    </w:lvl>
    <w:lvl w:ilvl="8" w:tplc="4F04D3D6">
      <w:numFmt w:val="bullet"/>
      <w:lvlText w:val="•"/>
      <w:lvlJc w:val="left"/>
      <w:pPr>
        <w:ind w:left="8035" w:hanging="137"/>
      </w:pPr>
      <w:rPr>
        <w:rFonts w:hint="default"/>
      </w:rPr>
    </w:lvl>
  </w:abstractNum>
  <w:abstractNum w:abstractNumId="12">
    <w:nsid w:val="66906F0F"/>
    <w:multiLevelType w:val="hybridMultilevel"/>
    <w:tmpl w:val="FFFFFFFF"/>
    <w:lvl w:ilvl="0" w:tplc="D3CA71BE">
      <w:start w:val="1"/>
      <w:numFmt w:val="upperRoman"/>
      <w:lvlText w:val="%1."/>
      <w:lvlJc w:val="left"/>
      <w:pPr>
        <w:ind w:left="618" w:hanging="158"/>
      </w:pPr>
      <w:rPr>
        <w:rFonts w:ascii="Times New Roman" w:eastAsia="Times New Roman" w:hAnsi="Times New Roman" w:cs="Times New Roman" w:hint="default"/>
        <w:b/>
        <w:bCs/>
        <w:w w:val="103"/>
        <w:sz w:val="21"/>
        <w:szCs w:val="21"/>
      </w:rPr>
    </w:lvl>
    <w:lvl w:ilvl="1" w:tplc="0FD82E78">
      <w:numFmt w:val="bullet"/>
      <w:lvlText w:val="•"/>
      <w:lvlJc w:val="left"/>
      <w:pPr>
        <w:ind w:left="1550" w:hanging="158"/>
      </w:pPr>
      <w:rPr>
        <w:rFonts w:hint="default"/>
      </w:rPr>
    </w:lvl>
    <w:lvl w:ilvl="2" w:tplc="157EE70C">
      <w:numFmt w:val="bullet"/>
      <w:lvlText w:val="•"/>
      <w:lvlJc w:val="left"/>
      <w:pPr>
        <w:ind w:left="2481" w:hanging="158"/>
      </w:pPr>
      <w:rPr>
        <w:rFonts w:hint="default"/>
      </w:rPr>
    </w:lvl>
    <w:lvl w:ilvl="3" w:tplc="46CEA70A">
      <w:numFmt w:val="bullet"/>
      <w:lvlText w:val="•"/>
      <w:lvlJc w:val="left"/>
      <w:pPr>
        <w:ind w:left="3412" w:hanging="158"/>
      </w:pPr>
      <w:rPr>
        <w:rFonts w:hint="default"/>
      </w:rPr>
    </w:lvl>
    <w:lvl w:ilvl="4" w:tplc="CF7EAE5C">
      <w:numFmt w:val="bullet"/>
      <w:lvlText w:val="•"/>
      <w:lvlJc w:val="left"/>
      <w:pPr>
        <w:ind w:left="4343" w:hanging="158"/>
      </w:pPr>
      <w:rPr>
        <w:rFonts w:hint="default"/>
      </w:rPr>
    </w:lvl>
    <w:lvl w:ilvl="5" w:tplc="AD866424">
      <w:numFmt w:val="bullet"/>
      <w:lvlText w:val="•"/>
      <w:lvlJc w:val="left"/>
      <w:pPr>
        <w:ind w:left="5274" w:hanging="158"/>
      </w:pPr>
      <w:rPr>
        <w:rFonts w:hint="default"/>
      </w:rPr>
    </w:lvl>
    <w:lvl w:ilvl="6" w:tplc="4F38A9BA">
      <w:numFmt w:val="bullet"/>
      <w:lvlText w:val="•"/>
      <w:lvlJc w:val="left"/>
      <w:pPr>
        <w:ind w:left="6205" w:hanging="158"/>
      </w:pPr>
      <w:rPr>
        <w:rFonts w:hint="default"/>
      </w:rPr>
    </w:lvl>
    <w:lvl w:ilvl="7" w:tplc="C77EE398">
      <w:numFmt w:val="bullet"/>
      <w:lvlText w:val="•"/>
      <w:lvlJc w:val="left"/>
      <w:pPr>
        <w:ind w:left="7136" w:hanging="158"/>
      </w:pPr>
      <w:rPr>
        <w:rFonts w:hint="default"/>
      </w:rPr>
    </w:lvl>
    <w:lvl w:ilvl="8" w:tplc="04908118">
      <w:numFmt w:val="bullet"/>
      <w:lvlText w:val="•"/>
      <w:lvlJc w:val="left"/>
      <w:pPr>
        <w:ind w:left="8067" w:hanging="158"/>
      </w:pPr>
      <w:rPr>
        <w:rFonts w:hint="default"/>
      </w:rPr>
    </w:lvl>
  </w:abstractNum>
  <w:abstractNum w:abstractNumId="13">
    <w:nsid w:val="70414468"/>
    <w:multiLevelType w:val="hybridMultilevel"/>
    <w:tmpl w:val="FFFFFFFF"/>
    <w:lvl w:ilvl="0" w:tplc="187C9D68">
      <w:start w:val="1"/>
      <w:numFmt w:val="upperRoman"/>
      <w:lvlText w:val="%1."/>
      <w:lvlJc w:val="left"/>
      <w:pPr>
        <w:ind w:left="613" w:hanging="154"/>
      </w:pPr>
      <w:rPr>
        <w:rFonts w:ascii="Times New Roman" w:eastAsia="Times New Roman" w:hAnsi="Times New Roman" w:cs="Times New Roman" w:hint="default"/>
        <w:b/>
        <w:bCs/>
        <w:spacing w:val="-2"/>
        <w:w w:val="103"/>
        <w:sz w:val="21"/>
        <w:szCs w:val="21"/>
      </w:rPr>
    </w:lvl>
    <w:lvl w:ilvl="1" w:tplc="44887DD4">
      <w:numFmt w:val="bullet"/>
      <w:lvlText w:val="•"/>
      <w:lvlJc w:val="left"/>
      <w:pPr>
        <w:ind w:left="1550" w:hanging="154"/>
      </w:pPr>
      <w:rPr>
        <w:rFonts w:hint="default"/>
      </w:rPr>
    </w:lvl>
    <w:lvl w:ilvl="2" w:tplc="B344C000">
      <w:numFmt w:val="bullet"/>
      <w:lvlText w:val="•"/>
      <w:lvlJc w:val="left"/>
      <w:pPr>
        <w:ind w:left="2481" w:hanging="154"/>
      </w:pPr>
      <w:rPr>
        <w:rFonts w:hint="default"/>
      </w:rPr>
    </w:lvl>
    <w:lvl w:ilvl="3" w:tplc="5290B7CA">
      <w:numFmt w:val="bullet"/>
      <w:lvlText w:val="•"/>
      <w:lvlJc w:val="left"/>
      <w:pPr>
        <w:ind w:left="3412" w:hanging="154"/>
      </w:pPr>
      <w:rPr>
        <w:rFonts w:hint="default"/>
      </w:rPr>
    </w:lvl>
    <w:lvl w:ilvl="4" w:tplc="3C7CC5A8">
      <w:numFmt w:val="bullet"/>
      <w:lvlText w:val="•"/>
      <w:lvlJc w:val="left"/>
      <w:pPr>
        <w:ind w:left="4343" w:hanging="154"/>
      </w:pPr>
      <w:rPr>
        <w:rFonts w:hint="default"/>
      </w:rPr>
    </w:lvl>
    <w:lvl w:ilvl="5" w:tplc="729ADDAE">
      <w:numFmt w:val="bullet"/>
      <w:lvlText w:val="•"/>
      <w:lvlJc w:val="left"/>
      <w:pPr>
        <w:ind w:left="5274" w:hanging="154"/>
      </w:pPr>
      <w:rPr>
        <w:rFonts w:hint="default"/>
      </w:rPr>
    </w:lvl>
    <w:lvl w:ilvl="6" w:tplc="E01AE7A0">
      <w:numFmt w:val="bullet"/>
      <w:lvlText w:val="•"/>
      <w:lvlJc w:val="left"/>
      <w:pPr>
        <w:ind w:left="6205" w:hanging="154"/>
      </w:pPr>
      <w:rPr>
        <w:rFonts w:hint="default"/>
      </w:rPr>
    </w:lvl>
    <w:lvl w:ilvl="7" w:tplc="63D669D8">
      <w:numFmt w:val="bullet"/>
      <w:lvlText w:val="•"/>
      <w:lvlJc w:val="left"/>
      <w:pPr>
        <w:ind w:left="7136" w:hanging="154"/>
      </w:pPr>
      <w:rPr>
        <w:rFonts w:hint="default"/>
      </w:rPr>
    </w:lvl>
    <w:lvl w:ilvl="8" w:tplc="F2BE083E">
      <w:numFmt w:val="bullet"/>
      <w:lvlText w:val="•"/>
      <w:lvlJc w:val="left"/>
      <w:pPr>
        <w:ind w:left="8067" w:hanging="154"/>
      </w:pPr>
      <w:rPr>
        <w:rFonts w:hint="default"/>
      </w:rPr>
    </w:lvl>
  </w:abstractNum>
  <w:abstractNum w:abstractNumId="14">
    <w:nsid w:val="751207E9"/>
    <w:multiLevelType w:val="hybridMultilevel"/>
    <w:tmpl w:val="FFFFFFFF"/>
    <w:lvl w:ilvl="0" w:tplc="329E1E68">
      <w:start w:val="1"/>
      <w:numFmt w:val="upperRoman"/>
      <w:lvlText w:val="%1."/>
      <w:lvlJc w:val="left"/>
      <w:pPr>
        <w:ind w:left="613" w:hanging="154"/>
      </w:pPr>
      <w:rPr>
        <w:rFonts w:ascii="Times New Roman" w:eastAsia="Times New Roman" w:hAnsi="Times New Roman" w:cs="Times New Roman" w:hint="default"/>
        <w:b/>
        <w:bCs/>
        <w:spacing w:val="-2"/>
        <w:w w:val="103"/>
        <w:sz w:val="21"/>
        <w:szCs w:val="21"/>
      </w:rPr>
    </w:lvl>
    <w:lvl w:ilvl="1" w:tplc="BE5ED110">
      <w:numFmt w:val="bullet"/>
      <w:lvlText w:val="•"/>
      <w:lvlJc w:val="left"/>
      <w:pPr>
        <w:ind w:left="1550" w:hanging="154"/>
      </w:pPr>
      <w:rPr>
        <w:rFonts w:hint="default"/>
      </w:rPr>
    </w:lvl>
    <w:lvl w:ilvl="2" w:tplc="DECCDD6E">
      <w:numFmt w:val="bullet"/>
      <w:lvlText w:val="•"/>
      <w:lvlJc w:val="left"/>
      <w:pPr>
        <w:ind w:left="2481" w:hanging="154"/>
      </w:pPr>
      <w:rPr>
        <w:rFonts w:hint="default"/>
      </w:rPr>
    </w:lvl>
    <w:lvl w:ilvl="3" w:tplc="6DB4F98E">
      <w:numFmt w:val="bullet"/>
      <w:lvlText w:val="•"/>
      <w:lvlJc w:val="left"/>
      <w:pPr>
        <w:ind w:left="3412" w:hanging="154"/>
      </w:pPr>
      <w:rPr>
        <w:rFonts w:hint="default"/>
      </w:rPr>
    </w:lvl>
    <w:lvl w:ilvl="4" w:tplc="52E6AD32">
      <w:numFmt w:val="bullet"/>
      <w:lvlText w:val="•"/>
      <w:lvlJc w:val="left"/>
      <w:pPr>
        <w:ind w:left="4343" w:hanging="154"/>
      </w:pPr>
      <w:rPr>
        <w:rFonts w:hint="default"/>
      </w:rPr>
    </w:lvl>
    <w:lvl w:ilvl="5" w:tplc="D26E86FE">
      <w:numFmt w:val="bullet"/>
      <w:lvlText w:val="•"/>
      <w:lvlJc w:val="left"/>
      <w:pPr>
        <w:ind w:left="5274" w:hanging="154"/>
      </w:pPr>
      <w:rPr>
        <w:rFonts w:hint="default"/>
      </w:rPr>
    </w:lvl>
    <w:lvl w:ilvl="6" w:tplc="37948368">
      <w:numFmt w:val="bullet"/>
      <w:lvlText w:val="•"/>
      <w:lvlJc w:val="left"/>
      <w:pPr>
        <w:ind w:left="6205" w:hanging="154"/>
      </w:pPr>
      <w:rPr>
        <w:rFonts w:hint="default"/>
      </w:rPr>
    </w:lvl>
    <w:lvl w:ilvl="7" w:tplc="BB6A8582">
      <w:numFmt w:val="bullet"/>
      <w:lvlText w:val="•"/>
      <w:lvlJc w:val="left"/>
      <w:pPr>
        <w:ind w:left="7136" w:hanging="154"/>
      </w:pPr>
      <w:rPr>
        <w:rFonts w:hint="default"/>
      </w:rPr>
    </w:lvl>
    <w:lvl w:ilvl="8" w:tplc="496C2B78">
      <w:numFmt w:val="bullet"/>
      <w:lvlText w:val="•"/>
      <w:lvlJc w:val="left"/>
      <w:pPr>
        <w:ind w:left="8067" w:hanging="154"/>
      </w:pPr>
      <w:rPr>
        <w:rFonts w:hint="default"/>
      </w:rPr>
    </w:lvl>
  </w:abstractNum>
  <w:abstractNum w:abstractNumId="15">
    <w:nsid w:val="7A317261"/>
    <w:multiLevelType w:val="hybridMultilevel"/>
    <w:tmpl w:val="FFFFFFFF"/>
    <w:lvl w:ilvl="0" w:tplc="A9F46202">
      <w:start w:val="7"/>
      <w:numFmt w:val="upperRoman"/>
      <w:lvlText w:val="%1."/>
      <w:lvlJc w:val="left"/>
      <w:pPr>
        <w:ind w:left="872" w:hanging="413"/>
      </w:pPr>
      <w:rPr>
        <w:rFonts w:ascii="Times New Roman" w:eastAsia="Times New Roman" w:hAnsi="Times New Roman" w:cs="Times New Roman" w:hint="default"/>
        <w:b/>
        <w:bCs/>
        <w:spacing w:val="-6"/>
        <w:w w:val="103"/>
        <w:sz w:val="21"/>
        <w:szCs w:val="21"/>
      </w:rPr>
    </w:lvl>
    <w:lvl w:ilvl="1" w:tplc="6BEEFE74">
      <w:numFmt w:val="bullet"/>
      <w:lvlText w:val="•"/>
      <w:lvlJc w:val="left"/>
      <w:pPr>
        <w:ind w:left="1784" w:hanging="413"/>
      </w:pPr>
      <w:rPr>
        <w:rFonts w:hint="default"/>
      </w:rPr>
    </w:lvl>
    <w:lvl w:ilvl="2" w:tplc="6DBC2B2A">
      <w:numFmt w:val="bullet"/>
      <w:lvlText w:val="•"/>
      <w:lvlJc w:val="left"/>
      <w:pPr>
        <w:ind w:left="2689" w:hanging="413"/>
      </w:pPr>
      <w:rPr>
        <w:rFonts w:hint="default"/>
      </w:rPr>
    </w:lvl>
    <w:lvl w:ilvl="3" w:tplc="37FC0F32">
      <w:numFmt w:val="bullet"/>
      <w:lvlText w:val="•"/>
      <w:lvlJc w:val="left"/>
      <w:pPr>
        <w:ind w:left="3594" w:hanging="413"/>
      </w:pPr>
      <w:rPr>
        <w:rFonts w:hint="default"/>
      </w:rPr>
    </w:lvl>
    <w:lvl w:ilvl="4" w:tplc="38F80768">
      <w:numFmt w:val="bullet"/>
      <w:lvlText w:val="•"/>
      <w:lvlJc w:val="left"/>
      <w:pPr>
        <w:ind w:left="4499" w:hanging="413"/>
      </w:pPr>
      <w:rPr>
        <w:rFonts w:hint="default"/>
      </w:rPr>
    </w:lvl>
    <w:lvl w:ilvl="5" w:tplc="5E98759E">
      <w:numFmt w:val="bullet"/>
      <w:lvlText w:val="•"/>
      <w:lvlJc w:val="left"/>
      <w:pPr>
        <w:ind w:left="5404" w:hanging="413"/>
      </w:pPr>
      <w:rPr>
        <w:rFonts w:hint="default"/>
      </w:rPr>
    </w:lvl>
    <w:lvl w:ilvl="6" w:tplc="CA768EA8">
      <w:numFmt w:val="bullet"/>
      <w:lvlText w:val="•"/>
      <w:lvlJc w:val="left"/>
      <w:pPr>
        <w:ind w:left="6309" w:hanging="413"/>
      </w:pPr>
      <w:rPr>
        <w:rFonts w:hint="default"/>
      </w:rPr>
    </w:lvl>
    <w:lvl w:ilvl="7" w:tplc="3EF8FDE2">
      <w:numFmt w:val="bullet"/>
      <w:lvlText w:val="•"/>
      <w:lvlJc w:val="left"/>
      <w:pPr>
        <w:ind w:left="7214" w:hanging="413"/>
      </w:pPr>
      <w:rPr>
        <w:rFonts w:hint="default"/>
      </w:rPr>
    </w:lvl>
    <w:lvl w:ilvl="8" w:tplc="4C70B69A">
      <w:numFmt w:val="bullet"/>
      <w:lvlText w:val="•"/>
      <w:lvlJc w:val="left"/>
      <w:pPr>
        <w:ind w:left="8119" w:hanging="413"/>
      </w:pPr>
      <w:rPr>
        <w:rFonts w:hint="default"/>
      </w:rPr>
    </w:lvl>
  </w:abstractNum>
  <w:abstractNum w:abstractNumId="16">
    <w:nsid w:val="7B7A5990"/>
    <w:multiLevelType w:val="hybridMultilevel"/>
    <w:tmpl w:val="FFFFFFFF"/>
    <w:lvl w:ilvl="0" w:tplc="75CCB436">
      <w:start w:val="5"/>
      <w:numFmt w:val="decimal"/>
      <w:lvlText w:val="%1"/>
      <w:lvlJc w:val="left"/>
      <w:pPr>
        <w:ind w:left="639" w:hanging="180"/>
      </w:pPr>
      <w:rPr>
        <w:rFonts w:ascii="Times New Roman" w:eastAsia="Times New Roman" w:hAnsi="Times New Roman" w:cs="Times New Roman" w:hint="default"/>
        <w:b/>
        <w:bCs/>
        <w:w w:val="103"/>
        <w:sz w:val="23"/>
        <w:szCs w:val="23"/>
      </w:rPr>
    </w:lvl>
    <w:lvl w:ilvl="1" w:tplc="2B54805A">
      <w:numFmt w:val="bullet"/>
      <w:lvlText w:val="•"/>
      <w:lvlJc w:val="left"/>
      <w:pPr>
        <w:ind w:left="1568" w:hanging="180"/>
      </w:pPr>
      <w:rPr>
        <w:rFonts w:hint="default"/>
      </w:rPr>
    </w:lvl>
    <w:lvl w:ilvl="2" w:tplc="8398FE14">
      <w:numFmt w:val="bullet"/>
      <w:lvlText w:val="•"/>
      <w:lvlJc w:val="left"/>
      <w:pPr>
        <w:ind w:left="2497" w:hanging="180"/>
      </w:pPr>
      <w:rPr>
        <w:rFonts w:hint="default"/>
      </w:rPr>
    </w:lvl>
    <w:lvl w:ilvl="3" w:tplc="EDAECB3A">
      <w:numFmt w:val="bullet"/>
      <w:lvlText w:val="•"/>
      <w:lvlJc w:val="left"/>
      <w:pPr>
        <w:ind w:left="3426" w:hanging="180"/>
      </w:pPr>
      <w:rPr>
        <w:rFonts w:hint="default"/>
      </w:rPr>
    </w:lvl>
    <w:lvl w:ilvl="4" w:tplc="2B9ECCEA">
      <w:numFmt w:val="bullet"/>
      <w:lvlText w:val="•"/>
      <w:lvlJc w:val="left"/>
      <w:pPr>
        <w:ind w:left="4355" w:hanging="180"/>
      </w:pPr>
      <w:rPr>
        <w:rFonts w:hint="default"/>
      </w:rPr>
    </w:lvl>
    <w:lvl w:ilvl="5" w:tplc="D354B570">
      <w:numFmt w:val="bullet"/>
      <w:lvlText w:val="•"/>
      <w:lvlJc w:val="left"/>
      <w:pPr>
        <w:ind w:left="5284" w:hanging="180"/>
      </w:pPr>
      <w:rPr>
        <w:rFonts w:hint="default"/>
      </w:rPr>
    </w:lvl>
    <w:lvl w:ilvl="6" w:tplc="078E115A">
      <w:numFmt w:val="bullet"/>
      <w:lvlText w:val="•"/>
      <w:lvlJc w:val="left"/>
      <w:pPr>
        <w:ind w:left="6213" w:hanging="180"/>
      </w:pPr>
      <w:rPr>
        <w:rFonts w:hint="default"/>
      </w:rPr>
    </w:lvl>
    <w:lvl w:ilvl="7" w:tplc="ED36DE2E">
      <w:numFmt w:val="bullet"/>
      <w:lvlText w:val="•"/>
      <w:lvlJc w:val="left"/>
      <w:pPr>
        <w:ind w:left="7142" w:hanging="180"/>
      </w:pPr>
      <w:rPr>
        <w:rFonts w:hint="default"/>
      </w:rPr>
    </w:lvl>
    <w:lvl w:ilvl="8" w:tplc="05341F22">
      <w:numFmt w:val="bullet"/>
      <w:lvlText w:val="•"/>
      <w:lvlJc w:val="left"/>
      <w:pPr>
        <w:ind w:left="8071" w:hanging="18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2"/>
  </w:num>
  <w:num w:numId="5">
    <w:abstractNumId w:val="1"/>
  </w:num>
  <w:num w:numId="6">
    <w:abstractNumId w:val="6"/>
  </w:num>
  <w:num w:numId="7">
    <w:abstractNumId w:val="14"/>
  </w:num>
  <w:num w:numId="8">
    <w:abstractNumId w:val="15"/>
  </w:num>
  <w:num w:numId="9">
    <w:abstractNumId w:val="12"/>
  </w:num>
  <w:num w:numId="10">
    <w:abstractNumId w:val="13"/>
  </w:num>
  <w:num w:numId="11">
    <w:abstractNumId w:val="9"/>
  </w:num>
  <w:num w:numId="12">
    <w:abstractNumId w:val="4"/>
  </w:num>
  <w:num w:numId="13">
    <w:abstractNumId w:val="16"/>
  </w:num>
  <w:num w:numId="14">
    <w:abstractNumId w:val="10"/>
  </w:num>
  <w:num w:numId="15">
    <w:abstractNumId w:val="5"/>
  </w:num>
  <w:num w:numId="16">
    <w:abstractNumId w:val="8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C7285"/>
    <w:rsid w:val="000336BE"/>
    <w:rsid w:val="00074DC5"/>
    <w:rsid w:val="00190031"/>
    <w:rsid w:val="001C7285"/>
    <w:rsid w:val="006554FF"/>
    <w:rsid w:val="006833C6"/>
    <w:rsid w:val="006E7C6D"/>
    <w:rsid w:val="00711CB8"/>
    <w:rsid w:val="008143D0"/>
    <w:rsid w:val="008363E6"/>
    <w:rsid w:val="00901EE0"/>
    <w:rsid w:val="00962DE5"/>
    <w:rsid w:val="00A709D8"/>
    <w:rsid w:val="00BF195D"/>
    <w:rsid w:val="00BF274B"/>
    <w:rsid w:val="00C91E82"/>
    <w:rsid w:val="00C97A94"/>
    <w:rsid w:val="00DA37D7"/>
    <w:rsid w:val="00F602FA"/>
    <w:rsid w:val="00FE1E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7285"/>
    <w:pPr>
      <w:widowControl w:val="0"/>
      <w:autoSpaceDE w:val="0"/>
      <w:autoSpaceDN w:val="0"/>
    </w:pPr>
    <w:rPr>
      <w:rFonts w:ascii="Times New Roman" w:eastAsia="Times New Roman" w:hAnsi="Times New Roman"/>
      <w:lang w:val="en-US" w:eastAsia="en-US"/>
    </w:rPr>
  </w:style>
  <w:style w:type="paragraph" w:styleId="Heading1">
    <w:name w:val="heading 1"/>
    <w:basedOn w:val="Normal"/>
    <w:link w:val="Heading1Char"/>
    <w:uiPriority w:val="99"/>
    <w:qFormat/>
    <w:rsid w:val="001C7285"/>
    <w:pPr>
      <w:ind w:left="460"/>
      <w:jc w:val="both"/>
      <w:outlineLvl w:val="0"/>
    </w:pPr>
    <w:rPr>
      <w:b/>
      <w:bCs/>
      <w:sz w:val="23"/>
      <w:szCs w:val="23"/>
    </w:rPr>
  </w:style>
  <w:style w:type="paragraph" w:styleId="Heading2">
    <w:name w:val="heading 2"/>
    <w:basedOn w:val="Normal"/>
    <w:link w:val="Heading2Char"/>
    <w:uiPriority w:val="99"/>
    <w:qFormat/>
    <w:rsid w:val="001C7285"/>
    <w:pPr>
      <w:ind w:left="460"/>
      <w:outlineLvl w:val="1"/>
    </w:pPr>
    <w:rPr>
      <w:b/>
      <w:bCs/>
      <w:i/>
      <w:sz w:val="23"/>
      <w:szCs w:val="23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F195D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F195D"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paragraph" w:styleId="BodyText">
    <w:name w:val="Body Text"/>
    <w:basedOn w:val="Normal"/>
    <w:link w:val="BodyTextChar"/>
    <w:uiPriority w:val="99"/>
    <w:rsid w:val="001C7285"/>
    <w:pPr>
      <w:ind w:left="460"/>
      <w:jc w:val="both"/>
    </w:pPr>
    <w:rPr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BF195D"/>
    <w:rPr>
      <w:rFonts w:ascii="Times New Roman" w:hAnsi="Times New Roman" w:cs="Times New Roman"/>
      <w:lang w:val="en-US" w:eastAsia="en-US"/>
    </w:rPr>
  </w:style>
  <w:style w:type="paragraph" w:styleId="ListParagraph">
    <w:name w:val="List Paragraph"/>
    <w:basedOn w:val="Normal"/>
    <w:uiPriority w:val="99"/>
    <w:qFormat/>
    <w:rsid w:val="001C7285"/>
    <w:pPr>
      <w:ind w:left="460"/>
      <w:jc w:val="both"/>
    </w:pPr>
  </w:style>
  <w:style w:type="paragraph" w:customStyle="1" w:styleId="TableParagraph">
    <w:name w:val="Table Paragraph"/>
    <w:basedOn w:val="Normal"/>
    <w:uiPriority w:val="99"/>
    <w:rsid w:val="001C72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osv.ru/umk/horizonte" TargetMode="External"/><Relationship Id="rId5" Type="http://schemas.openxmlformats.org/officeDocument/2006/relationships/hyperlink" Target="https://infourok.ru/go.html?href=http%3A%2F%2Fwww.pros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55</TotalTime>
  <Pages>42</Pages>
  <Words>10691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мария</cp:lastModifiedBy>
  <cp:revision>4</cp:revision>
  <cp:lastPrinted>2019-09-05T04:01:00Z</cp:lastPrinted>
  <dcterms:created xsi:type="dcterms:W3CDTF">2019-09-04T13:17:00Z</dcterms:created>
  <dcterms:modified xsi:type="dcterms:W3CDTF">2019-09-09T15:24:00Z</dcterms:modified>
</cp:coreProperties>
</file>